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A75" w:rsidRPr="00DA0A75" w:rsidRDefault="00DA0A75" w:rsidP="00DA0A75">
      <w:pPr>
        <w:jc w:val="both"/>
        <w:rPr>
          <w:rFonts w:ascii="Arial" w:hAnsi="Arial" w:cs="Arial"/>
          <w:sz w:val="22"/>
          <w:szCs w:val="22"/>
        </w:rPr>
      </w:pPr>
      <w:r w:rsidRPr="00DA0A75">
        <w:rPr>
          <w:rFonts w:ascii="Arial" w:hAnsi="Arial" w:cs="Arial"/>
          <w:sz w:val="22"/>
          <w:szCs w:val="22"/>
        </w:rPr>
        <w:t xml:space="preserve">Limit the fact sheet to </w:t>
      </w:r>
      <w:r w:rsidR="00237F30" w:rsidRPr="00237F30">
        <w:rPr>
          <w:rFonts w:ascii="Arial" w:hAnsi="Arial" w:cs="Arial"/>
          <w:b/>
          <w:sz w:val="22"/>
          <w:szCs w:val="22"/>
        </w:rPr>
        <w:t>two</w:t>
      </w:r>
      <w:r w:rsidRPr="00DA0A75">
        <w:rPr>
          <w:rFonts w:ascii="Arial" w:hAnsi="Arial" w:cs="Arial"/>
          <w:sz w:val="22"/>
          <w:szCs w:val="22"/>
        </w:rPr>
        <w:t xml:space="preserve"> pages.  See the formatting requirements in Part III, Section A.</w:t>
      </w:r>
    </w:p>
    <w:p w:rsidR="00DA0A75" w:rsidRPr="00DA0A75" w:rsidRDefault="00DA0A75" w:rsidP="00DA0A75">
      <w:pPr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237F30" w:rsidRDefault="00237F30" w:rsidP="00237F3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Title of Project </w:t>
      </w:r>
    </w:p>
    <w:p w:rsidR="00237F30" w:rsidRDefault="00237F30" w:rsidP="00237F30">
      <w:pPr>
        <w:jc w:val="center"/>
        <w:rPr>
          <w:rFonts w:ascii="Arial" w:hAnsi="Arial" w:cs="Arial"/>
          <w:b/>
          <w:sz w:val="22"/>
          <w:szCs w:val="22"/>
        </w:rPr>
      </w:pPr>
    </w:p>
    <w:p w:rsidR="00237F30" w:rsidRDefault="00237F30" w:rsidP="00237F3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Brief </w:t>
      </w:r>
      <w:r w:rsidR="00A23241">
        <w:rPr>
          <w:rFonts w:ascii="Arial" w:hAnsi="Arial" w:cs="Arial"/>
          <w:b/>
          <w:sz w:val="22"/>
          <w:szCs w:val="22"/>
        </w:rPr>
        <w:t>Highlight Statement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DA0A75" w:rsidRPr="00DA0A75" w:rsidRDefault="00DA0A75" w:rsidP="00DA0A75">
      <w:pPr>
        <w:rPr>
          <w:rFonts w:ascii="Arial" w:hAnsi="Arial" w:cs="Arial"/>
          <w:bCs/>
          <w:sz w:val="22"/>
          <w:szCs w:val="22"/>
        </w:rPr>
      </w:pPr>
      <w:r w:rsidRPr="00DA0A75">
        <w:rPr>
          <w:rFonts w:ascii="Arial" w:hAnsi="Arial" w:cs="Arial"/>
          <w:b/>
          <w:sz w:val="22"/>
          <w:szCs w:val="22"/>
        </w:rPr>
        <w:t>The Issue</w:t>
      </w:r>
    </w:p>
    <w:p w:rsidR="00DA0A75" w:rsidRPr="00DA0A75" w:rsidRDefault="00237F30" w:rsidP="00DA0A75">
      <w:pPr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section should be about</w:t>
      </w:r>
      <w:r w:rsidR="008E2C45">
        <w:rPr>
          <w:rFonts w:ascii="Arial" w:hAnsi="Arial" w:cs="Arial"/>
          <w:sz w:val="22"/>
          <w:szCs w:val="22"/>
        </w:rPr>
        <w:t xml:space="preserve"> one paragraph,</w:t>
      </w:r>
      <w:r>
        <w:rPr>
          <w:rFonts w:ascii="Arial" w:hAnsi="Arial" w:cs="Arial"/>
          <w:sz w:val="22"/>
          <w:szCs w:val="22"/>
        </w:rPr>
        <w:t xml:space="preserve"> 4-5 sentences</w:t>
      </w:r>
      <w:r w:rsidR="008E2C45">
        <w:rPr>
          <w:rFonts w:ascii="Arial" w:hAnsi="Arial" w:cs="Arial"/>
          <w:sz w:val="22"/>
          <w:szCs w:val="22"/>
        </w:rPr>
        <w:t>, describing the issues or critical need being addressed</w:t>
      </w:r>
      <w:r>
        <w:rPr>
          <w:rFonts w:ascii="Arial" w:hAnsi="Arial" w:cs="Arial"/>
          <w:sz w:val="22"/>
          <w:szCs w:val="22"/>
        </w:rPr>
        <w:t>.</w:t>
      </w:r>
      <w:r w:rsidR="00DA0A75" w:rsidRPr="00DA0A75">
        <w:rPr>
          <w:rFonts w:ascii="Arial" w:hAnsi="Arial" w:cs="Arial"/>
          <w:sz w:val="22"/>
          <w:szCs w:val="22"/>
        </w:rPr>
        <w:t xml:space="preserve"> </w:t>
      </w:r>
    </w:p>
    <w:p w:rsidR="00DA0A75" w:rsidRPr="00DA0A75" w:rsidRDefault="00DA0A75" w:rsidP="00DA0A75">
      <w:pPr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DA0A75">
        <w:rPr>
          <w:rFonts w:ascii="Arial" w:hAnsi="Arial" w:cs="Arial"/>
          <w:b/>
          <w:sz w:val="22"/>
          <w:szCs w:val="22"/>
        </w:rPr>
        <w:t xml:space="preserve">Project </w:t>
      </w:r>
      <w:r w:rsidR="00597863">
        <w:rPr>
          <w:rFonts w:ascii="Arial" w:hAnsi="Arial" w:cs="Arial"/>
          <w:b/>
          <w:sz w:val="22"/>
          <w:szCs w:val="22"/>
        </w:rPr>
        <w:t>Innovation + Advantages</w:t>
      </w:r>
    </w:p>
    <w:p w:rsidR="00DA0A75" w:rsidRPr="00DA0A75" w:rsidRDefault="008E2C45" w:rsidP="00DA0A75">
      <w:pPr>
        <w:ind w:right="17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section should be about one paragraph, 5-6 sentences, providing gener</w:t>
      </w:r>
      <w:r w:rsidR="00FF1FFE">
        <w:rPr>
          <w:rFonts w:ascii="Arial" w:hAnsi="Arial" w:cs="Arial"/>
          <w:sz w:val="22"/>
          <w:szCs w:val="22"/>
        </w:rPr>
        <w:t>al description of the project.  Su</w:t>
      </w:r>
      <w:r>
        <w:rPr>
          <w:rFonts w:ascii="Arial" w:hAnsi="Arial" w:cs="Arial"/>
          <w:sz w:val="22"/>
          <w:szCs w:val="22"/>
        </w:rPr>
        <w:t>mmarize the key features and how it will address the issues identified previously.</w:t>
      </w:r>
    </w:p>
    <w:p w:rsidR="00DA0A75" w:rsidRPr="00DA0A75" w:rsidRDefault="00DA0A75" w:rsidP="00DA0A75">
      <w:pPr>
        <w:ind w:right="176"/>
        <w:jc w:val="both"/>
        <w:rPr>
          <w:rFonts w:ascii="Arial" w:hAnsi="Arial" w:cs="Arial"/>
          <w:sz w:val="22"/>
          <w:szCs w:val="22"/>
        </w:rPr>
      </w:pPr>
    </w:p>
    <w:p w:rsidR="00DA0A75" w:rsidRPr="00DA0A75" w:rsidRDefault="00DA0A75" w:rsidP="00DA0A75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DA0A75">
        <w:rPr>
          <w:rFonts w:ascii="Arial" w:hAnsi="Arial" w:cs="Arial"/>
          <w:b/>
          <w:bCs/>
          <w:sz w:val="22"/>
          <w:szCs w:val="22"/>
        </w:rPr>
        <w:t>Anticipated Benefits</w:t>
      </w:r>
      <w:r w:rsidR="008E2C45">
        <w:rPr>
          <w:rFonts w:ascii="Arial" w:hAnsi="Arial" w:cs="Arial"/>
          <w:b/>
          <w:bCs/>
          <w:sz w:val="22"/>
          <w:szCs w:val="22"/>
        </w:rPr>
        <w:t xml:space="preserve"> for</w:t>
      </w:r>
      <w:r w:rsidRPr="00DA0A75">
        <w:rPr>
          <w:rFonts w:ascii="Arial" w:hAnsi="Arial" w:cs="Arial"/>
          <w:b/>
          <w:bCs/>
          <w:sz w:val="22"/>
          <w:szCs w:val="22"/>
        </w:rPr>
        <w:t xml:space="preserve"> California</w:t>
      </w:r>
    </w:p>
    <w:p w:rsidR="00FF1FFE" w:rsidRDefault="00FF1FFE" w:rsidP="00DA0A75">
      <w:pPr>
        <w:spacing w:after="240"/>
        <w:jc w:val="both"/>
        <w:rPr>
          <w:rFonts w:ascii="Arial" w:hAnsi="Arial" w:cs="Arial"/>
          <w:sz w:val="22"/>
          <w:szCs w:val="22"/>
        </w:rPr>
      </w:pPr>
      <w:r w:rsidRPr="00FF1FFE">
        <w:rPr>
          <w:rFonts w:ascii="Arial" w:hAnsi="Arial" w:cs="Arial"/>
          <w:sz w:val="22"/>
          <w:szCs w:val="22"/>
          <w:u w:val="single"/>
        </w:rPr>
        <w:t>General benefits</w:t>
      </w:r>
      <w:r>
        <w:rPr>
          <w:rFonts w:ascii="Arial" w:hAnsi="Arial" w:cs="Arial"/>
          <w:sz w:val="22"/>
          <w:szCs w:val="22"/>
        </w:rPr>
        <w:t xml:space="preserve">: Provide a description of </w:t>
      </w:r>
      <w:r w:rsidR="00F27F0B">
        <w:rPr>
          <w:rFonts w:ascii="Arial" w:hAnsi="Arial" w:cs="Arial"/>
          <w:sz w:val="22"/>
          <w:szCs w:val="22"/>
        </w:rPr>
        <w:t>how the proposed project will help overcome barriers to achieving the state’s energy goals.</w:t>
      </w:r>
    </w:p>
    <w:p w:rsidR="00B50CFE" w:rsidRDefault="00B50CFE" w:rsidP="00DA0A75">
      <w:pPr>
        <w:spacing w:after="240"/>
        <w:jc w:val="both"/>
        <w:rPr>
          <w:rFonts w:ascii="Arial" w:hAnsi="Arial" w:cs="Arial"/>
          <w:sz w:val="22"/>
          <w:szCs w:val="22"/>
          <w:u w:val="single"/>
        </w:rPr>
        <w:sectPr w:rsidR="00B50CFE" w:rsidSect="00E4574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1440" w:bottom="1440" w:left="1440" w:header="360" w:footer="288" w:gutter="0"/>
          <w:cols w:space="720"/>
          <w:docGrid w:linePitch="360"/>
        </w:sectPr>
      </w:pPr>
    </w:p>
    <w:p w:rsidR="00FF1FFE" w:rsidRDefault="00FF1FFE" w:rsidP="00DA0A75">
      <w:pPr>
        <w:spacing w:after="240"/>
        <w:jc w:val="both"/>
        <w:rPr>
          <w:rFonts w:ascii="Arial" w:hAnsi="Arial" w:cs="Arial"/>
          <w:sz w:val="22"/>
          <w:szCs w:val="22"/>
        </w:rPr>
      </w:pPr>
      <w:r w:rsidRPr="00FF1FFE">
        <w:rPr>
          <w:rFonts w:ascii="Arial" w:hAnsi="Arial" w:cs="Arial"/>
          <w:sz w:val="22"/>
          <w:szCs w:val="22"/>
          <w:u w:val="single"/>
        </w:rPr>
        <w:t>Specific Benefits</w:t>
      </w:r>
      <w:r>
        <w:rPr>
          <w:rFonts w:ascii="Arial" w:hAnsi="Arial" w:cs="Arial"/>
          <w:sz w:val="22"/>
          <w:szCs w:val="22"/>
        </w:rPr>
        <w:t xml:space="preserve"> (</w:t>
      </w:r>
      <w:r w:rsidR="00A23241">
        <w:rPr>
          <w:rFonts w:ascii="Arial" w:hAnsi="Arial" w:cs="Arial"/>
          <w:sz w:val="22"/>
          <w:szCs w:val="22"/>
        </w:rPr>
        <w:t xml:space="preserve">choose from the following benefits that </w:t>
      </w:r>
      <w:r>
        <w:rPr>
          <w:rFonts w:ascii="Arial" w:hAnsi="Arial" w:cs="Arial"/>
          <w:sz w:val="22"/>
          <w:szCs w:val="22"/>
        </w:rPr>
        <w:t>apply to the project, and provide 1-2 sentence descriptions)</w:t>
      </w:r>
    </w:p>
    <w:p w:rsidR="00FF1FFE" w:rsidRDefault="00FF1FFE" w:rsidP="00FF1FFE">
      <w:pPr>
        <w:pStyle w:val="ListParagraph"/>
        <w:numPr>
          <w:ilvl w:val="0"/>
          <w:numId w:val="17"/>
        </w:numPr>
        <w:spacing w:after="240"/>
        <w:jc w:val="both"/>
        <w:rPr>
          <w:szCs w:val="22"/>
        </w:rPr>
      </w:pPr>
      <w:r>
        <w:rPr>
          <w:szCs w:val="22"/>
        </w:rPr>
        <w:t>Lower costs: 1-2 sentences</w:t>
      </w:r>
    </w:p>
    <w:p w:rsidR="00FF1FFE" w:rsidRDefault="00FF1FFE" w:rsidP="00FF1FFE">
      <w:pPr>
        <w:pStyle w:val="ListParagraph"/>
        <w:numPr>
          <w:ilvl w:val="0"/>
          <w:numId w:val="17"/>
        </w:numPr>
        <w:spacing w:after="240"/>
        <w:jc w:val="both"/>
        <w:rPr>
          <w:szCs w:val="22"/>
        </w:rPr>
      </w:pPr>
      <w:r>
        <w:rPr>
          <w:szCs w:val="22"/>
        </w:rPr>
        <w:t>Greater reliability</w:t>
      </w:r>
    </w:p>
    <w:p w:rsidR="00FF1FFE" w:rsidRDefault="00FF1FFE" w:rsidP="00FF1FFE">
      <w:pPr>
        <w:pStyle w:val="ListParagraph"/>
        <w:numPr>
          <w:ilvl w:val="0"/>
          <w:numId w:val="17"/>
        </w:numPr>
        <w:spacing w:after="240"/>
        <w:jc w:val="both"/>
        <w:rPr>
          <w:szCs w:val="22"/>
        </w:rPr>
      </w:pPr>
      <w:r>
        <w:rPr>
          <w:szCs w:val="22"/>
        </w:rPr>
        <w:t>Increase safety</w:t>
      </w:r>
    </w:p>
    <w:p w:rsidR="00FF1FFE" w:rsidRDefault="00FF1FFE" w:rsidP="00FF1FFE">
      <w:pPr>
        <w:pStyle w:val="ListParagraph"/>
        <w:numPr>
          <w:ilvl w:val="0"/>
          <w:numId w:val="17"/>
        </w:numPr>
        <w:spacing w:after="240"/>
        <w:jc w:val="both"/>
        <w:rPr>
          <w:szCs w:val="22"/>
        </w:rPr>
      </w:pPr>
      <w:r>
        <w:rPr>
          <w:szCs w:val="22"/>
        </w:rPr>
        <w:t>Economic development</w:t>
      </w:r>
    </w:p>
    <w:p w:rsidR="00FF1FFE" w:rsidRDefault="00FF1FFE" w:rsidP="00FF1FFE">
      <w:pPr>
        <w:pStyle w:val="ListParagraph"/>
        <w:numPr>
          <w:ilvl w:val="0"/>
          <w:numId w:val="17"/>
        </w:numPr>
        <w:spacing w:after="240"/>
        <w:jc w:val="both"/>
        <w:rPr>
          <w:szCs w:val="22"/>
        </w:rPr>
      </w:pPr>
      <w:r>
        <w:rPr>
          <w:szCs w:val="22"/>
        </w:rPr>
        <w:t>Environmental benefits</w:t>
      </w:r>
    </w:p>
    <w:p w:rsidR="00FF1FFE" w:rsidRDefault="00FF1FFE" w:rsidP="00FF1FFE">
      <w:pPr>
        <w:pStyle w:val="ListParagraph"/>
        <w:numPr>
          <w:ilvl w:val="0"/>
          <w:numId w:val="17"/>
        </w:numPr>
        <w:spacing w:after="240"/>
        <w:jc w:val="both"/>
        <w:rPr>
          <w:szCs w:val="22"/>
        </w:rPr>
      </w:pPr>
      <w:r>
        <w:rPr>
          <w:szCs w:val="22"/>
        </w:rPr>
        <w:t>Public health</w:t>
      </w:r>
    </w:p>
    <w:p w:rsidR="00FF1FFE" w:rsidRDefault="00FF1FFE" w:rsidP="00FF1FFE">
      <w:pPr>
        <w:pStyle w:val="ListParagraph"/>
        <w:numPr>
          <w:ilvl w:val="0"/>
          <w:numId w:val="17"/>
        </w:numPr>
        <w:spacing w:after="240"/>
        <w:jc w:val="both"/>
        <w:rPr>
          <w:szCs w:val="22"/>
        </w:rPr>
      </w:pPr>
      <w:r>
        <w:rPr>
          <w:szCs w:val="22"/>
        </w:rPr>
        <w:t>Consumer appeal</w:t>
      </w:r>
    </w:p>
    <w:p w:rsidR="00FF1FFE" w:rsidRDefault="00DA0A75" w:rsidP="00FF1FFE">
      <w:pPr>
        <w:pStyle w:val="ListParagraph"/>
        <w:numPr>
          <w:ilvl w:val="0"/>
          <w:numId w:val="17"/>
        </w:numPr>
        <w:spacing w:after="240"/>
        <w:jc w:val="both"/>
        <w:rPr>
          <w:szCs w:val="22"/>
        </w:rPr>
      </w:pPr>
      <w:r w:rsidRPr="00FF1FFE">
        <w:rPr>
          <w:szCs w:val="22"/>
        </w:rPr>
        <w:t xml:space="preserve">Energy </w:t>
      </w:r>
      <w:r w:rsidR="00FF1FFE">
        <w:rPr>
          <w:szCs w:val="22"/>
        </w:rPr>
        <w:t>security</w:t>
      </w:r>
    </w:p>
    <w:p w:rsidR="00B50CFE" w:rsidRDefault="00B50CFE" w:rsidP="00DA0A75">
      <w:pPr>
        <w:spacing w:after="240"/>
        <w:jc w:val="both"/>
        <w:rPr>
          <w:rFonts w:ascii="Arial" w:hAnsi="Arial" w:cs="Arial"/>
          <w:sz w:val="22"/>
          <w:szCs w:val="22"/>
        </w:rPr>
        <w:sectPr w:rsidR="00B50CFE" w:rsidSect="00B50CFE">
          <w:type w:val="continuous"/>
          <w:pgSz w:w="12240" w:h="15840" w:code="1"/>
          <w:pgMar w:top="1440" w:right="1440" w:bottom="1440" w:left="1440" w:header="360" w:footer="288" w:gutter="0"/>
          <w:cols w:num="2" w:space="720"/>
          <w:docGrid w:linePitch="360"/>
        </w:sectPr>
      </w:pPr>
      <w:r>
        <w:rPr>
          <w:rFonts w:ascii="Arial" w:hAnsi="Arial" w:cs="Arial"/>
          <w:noProof/>
          <w:sz w:val="22"/>
          <w:szCs w:val="22"/>
          <w:u w:val="single"/>
        </w:rPr>
        <mc:AlternateContent>
          <mc:Choice Requires="wpg">
            <w:drawing>
              <wp:inline distT="0" distB="0" distL="0" distR="0" wp14:anchorId="2FB7EC16" wp14:editId="3DE8CD14">
                <wp:extent cx="2682240" cy="3508745"/>
                <wp:effectExtent l="19050" t="0" r="22860" b="15875"/>
                <wp:docPr id="2" name="Group 2" descr="Provided is an example of a caption and a picture of a funded project. This is a place holder for the applicant to provide a picture of figure. " title="Caption and picture examp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240" cy="3508745"/>
                          <a:chOff x="0" y="0"/>
                          <a:chExt cx="2682240" cy="3508745"/>
                        </a:xfrm>
                      </wpg:grpSpPr>
                      <pic:pic xmlns:pic="http://schemas.openxmlformats.org/drawingml/2006/picture">
                        <pic:nvPicPr>
                          <pic:cNvPr id="4" name="Picture 1" descr="Provided is an example of a picture of a funded project. This is a place holder for the applicant to provide a picture of figure.  " title="Project Picture - Exampl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/>
                          <a:srcRect l="5679" r="28072" b="3208"/>
                          <a:stretch/>
                        </pic:blipFill>
                        <pic:spPr bwMode="auto">
                          <a:xfrm>
                            <a:off x="0" y="876300"/>
                            <a:ext cx="2682240" cy="26324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0"/>
                            <a:ext cx="2354580" cy="791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0CFE" w:rsidRDefault="00B50CFE" w:rsidP="00B50CFE">
                              <w:pPr>
                                <w:ind w:right="176"/>
                              </w:pPr>
                              <w:r>
                                <w:rPr>
                                  <w:sz w:val="20"/>
                                </w:rPr>
                                <w:t xml:space="preserve">Provide a picture and caption on your project.  Only bmp, gif, jpeg, and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png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file types allowed with 4MB max size.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7EC16" id="Group 2" o:spid="_x0000_s1026" alt="Title: Caption and picture example - Description: Provided is an example of a caption and a picture of a funded project. This is a place holder for the applicant to provide a picture of figure. " style="width:211.2pt;height:276.3pt;mso-position-horizontal-relative:char;mso-position-vertical-relative:line" coordsize="26822,35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eg2+AMAAMoJAAAOAAAAZHJzL2Uyb0RvYy54bWy0Vttu3DYQfS/QfyD4&#10;7r1orxa8DlLfECBpF4mDPnMpSmIjkSzJXcn9+h5S2pttIK6BLmCZQ3KGM3PODHn1oa0rshPWSa1W&#10;dDwYUSIU15lUxYp+f7y/WFLiPFMZq7QSK/okHP1w/esvV41JRaJLXWXCEhhRLm3Mipbem3Q4dLwU&#10;NXMDbYTCYq5tzTxEWwwzyxpYr6thMhrNh422mbGaC+cwe9st0utoP88F93/kuROeVCsK33z82vjd&#10;hO/w+oqlhWWmlLx3g73Di5pJhUMPpm6ZZ2Rr5QtTteRWO537Adf1UOe55CLGgGjGo2fRPFi9NTGW&#10;Im0Kc0gTUvssT+82y3/frS2R2YomlChWA6J4KoGYCceRqrXVO5mJjEhHmCKiZbWpBNE5YYQz44E8&#10;5jNIRnK/tf1SvlVBCdj8BRQG5LGEfjBBTMW4ID30gJb4UhBmTCU5U554HZTCkecmc1nA+IAARekr&#10;OHpzcvj+6N67gGtjihThPVjzzaxtP1F0UoCqzW0d/gME0kZGPB0YIVpPOCaT+TJJpiAOx9pkNlou&#10;prOOM7wEsV7o8fLuJ5rD/cHD4N/BHfif4q+HGKMXEP+8FPoc0N5I/SYbNbM/tuYCbDTMy42spH+K&#10;lQXeBafUbi352nbCkS3TPVuwGjEfv4kvvYsdef43hhwpAu4G9pG9lxfkrqNvABHOBIJgLcTHQv4/&#10;a/7DEaVvSqYK8dEZKKOthd3D8+1RPEvOppLmXlYVsdr/KX35rWQGLB0jkSwNiz0uKKln1fsKtF1n&#10;uNV8Wwvlu1ZnRQWItHKlNI4Sm4p6I1C59lOG7HO0WY/zjJXKdxx1ln8N0aP3zeaLS6iA0cvRArWN&#10;5jdJRst+n7fC83If5D6QLkMOxUM2zRedwTjbeh3jebV4lov5ZNT31FcrKJlPkmlXQYc6QN6t8w9C&#10;1yh7h2xbuBzPYLvPzgenjltCKpUOWcY8SysVvk5XMgtzUQg3h7ipLNkxxO3bDryzXTAYNCOEIbx+&#10;CIBD18BF5PZYQXqB1n/qtZEEiCaYPVYP4Op67WNI02+6JbGr9JtCuyK+xfSePc48I6a1uikFy+Bd&#10;F9+JanfYm2AbJ5NlMqPklcY3mU1ny77xLS7HyTji+n7UzkGyxeYA0X38xRI7QymARJoVvZzBxXfh&#10;zNJaejwvKlmv6HIUfh3hQ+ruVBY55JmsuvGeFiGXHS3CyLebFhvDcKOzJ0CD+o7XBZ49GJTa/kNJ&#10;gyfEirq/t8wKSqpPCshcjqfh6vBRmM4WCQR7urI5XWGKwxQYS3GbhuGNhwSVLSq6KHFS10mU/ogi&#10;zGWsjKNX4HAQQN04ig8GjM5eJKdy3HV8gl3/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2gwlJ90AAAAFAQAADwAAAGRycy9kb3ducmV2LnhtbEyPQUvDQBCF74L/YRnBm90kNkXS&#10;bEop6qkItoL0Ns1Ok9DsbMhuk/Tfu3qpl4HHe7z3Tb6aTCsG6l1jWUE8i0AQl1Y3XCn42r89vYBw&#10;Hllja5kUXMnBqri/yzHTduRPGna+EqGEXYYKau+7TEpX1mTQzWxHHLyT7Q36IPtK6h7HUG5amUTR&#10;QhpsOCzU2NGmpvK8uxgF7yOO6+f4ddieT5vrYZ9+fG9jUurxYVovQXia/C0Mv/gBHYrAdLQX1k60&#10;CsIj/u8Gb54kcxBHBWmaLEAWufxPX/wAAAD//wMAUEsDBAoAAAAAAAAAIQDDwSlLKoMJACqDCQAU&#10;AAAAZHJzL21lZGlhL2ltYWdlMS5wbmeJUE5HDQoaCgAAAA1JSERSAAADgAAAAlgIAgAAALxMH/YA&#10;AAABc1JHQgCuzhzpAAD/yklEQVR4Xoz96bYlSZJmh7n79dkjIofKyqwmeqhuAFxciwSqGwT5j0/C&#10;1ye5GtVdXZkZ4fPEb39bVI759SiQFjeO27FjpqYqKrOIij78D/+P/+eDBw++fv2aTw/Pr1f2p5w8&#10;evTIrw8fPtxP78+V6zFPfaE1b/76cE5y/vnz53x+uTbd8ydPnnH/l7R3unFpIa+xtXN8fXr3+MHD&#10;ffXXdO/RA9714Munx48f58uXL18ePXx4d3eXax8/ffn68O7Bo7vc0y7x/own7/ry6WMefXz3MJ9P&#10;Ht09efLkxbPnT188paWHX3Jzrufz06dP73twvQdvLEwyok+fv7599/Hh3ZPcmTaf3D1MO1++5KFP&#10;Tx4/Th++fPn84cOHx4/uXrx4kUc+vHtz9yjNf879T58+ffXyxQ8/vHz54sXTp4+fP033Hz97kucy&#10;DAbEuB49vHua/k9nvn7hLXkv/S8oncb0qlf4fPT48cL43uykb+l5+sZtHQLDOdB2vG3/U17xJO8t&#10;5HP9rlDKcPj6ldv22HelqV+//vljHvTZzwXNx8517gdMn+lJWk07uSej//yAu8Qun3qQSx2yU8jJ&#10;g7s8VYDlYbq82Oi7cuQR++O4RMh8PH2Ucd1HQwFy7inq9viSN93dicb+6k/O/hUIAj9df/z46ecH&#10;jM7jSlYHmB3UOebBz58/fvz44eOXYMv7j2nmy4f30MvXwJt+FPJF1+B/PjOE3J8bgkXPnj0VUMzm&#10;HR3m8Q8fcvLs2bOPnz+Isfm6tAxpfPxoNxypM/Lw64PHDx/nc4fJD+2sNwcg9oTzPPL1UyYp1Ls3&#10;XED9kPl5/NiO5fCeV0+fv3v3LtDzp/QzWOCJsErj+TX354anz4KGoaPBBPvgcOQnOwV2ib4dNnVv&#10;yq4d23lk1CUoaPnTJ+diwSKIAsM0zry8f/8pQPr66Oc3r4MZL1++TA/fvn2bEeS2TESeDQrnYtrx&#10;2afPn+XBJ5mj55De188gdphR5iJzlhs8D//pDNH/kIfA384s+SwYvUEofSrZHfiDLV8eAMZPX4q6&#10;X7+m20Go3JP705mnd7A4218YwgOfPHn9+nUuZlw5T/9zz+Mndz88e5H5zZ0Z6Zs3v+QkI33+/PmT&#10;J3dp+cPH93lLHgl/k+U+f8K0OkdOve/Kq/NrWg48GWYnPU2l6fzkdEtWkPbTp/l1gSAipUtv3r59&#10;/vLHdx/eiy1fPj/KxWBWbn7/jul7+BBW/O7t+19++SXz+fBxaOFTZkEEC+W8evUq7Zeff8lbRL/n&#10;L56KUXnLL3/9OZ+HoB7Aosp8Ht89zXnuL9AG70IOn58+y4zePZR8vjCb/fHZ08d5y5OHD/LGYDFj&#10;v3v44sXz8Ig7IDSjy3VHt7zC2ZQ95l0//PQqkFcAPfjKeE8fJOq2VVYZwIaBIl0C88qpx3K+IviT&#10;O3D40YOvSiigcXf3/MWLyJy0Xk785d27D7+8efPxM126e/zkQwRBMP7B14+faSIje/700bNHX548&#10;Dg0yxQFgpj6Siw7MnEOeiOHDJ8NMZC9LreJG3nhFEknSoYjYeUSiljxF5iuUfPzd+48CKk/uxC0V&#10;X5oVTiHBoAHYnmeDOcigL8wvvD4H3IaDX9Pn4O+H90gZbg5Ue71PPXn8vLP2AA7wnrfn6Q+fPz56&#10;9uTrMLyZQfFHBQAcfvNGQgsR5ZDQJBnf+/UBVKxMjKADAp++hme+Dv29+/DhYzrGSDKEwCqPB+8L&#10;KDAqvNqxwB/KB4KZzsV1CpYBLqi9J/eCvQ++pLc//PA8esjHT++CM8+eP37xJCT59fNH1KHwq2D1&#10;ixevcuWHF0Gnkb8j5TtfTpbjkvNAFEHR3/yb/8t2ZXFC8A1VfffP4W6DIvb++/tnDPtz79g7felN&#10;7T23wXdz47XNo/fkGrpJGZnTk/bKt/cA3fMsaPuIKSnriIjmH+Yg2lUmMlKpb7A7vutp7n7y5Gn1&#10;vSehNs6fPn76OAqc1LXkIXlnSto+h4DueNNm2A8YCgHcgdm5y7fTgc5E2suvyOCv4Xp5Pi95HOp9&#10;8Twc4Hnm8vnzZ7kI/tnFYBDtpuFoP3nHUegPMafNEJ0CSRzyYNaPZNrrosIV5xbtIKSKjesUI8KY&#10;qauWNlK5MzL6nEPew/n9/mBIh6XCGW09tBpS+hjJyFNlmP2pQF2EhmE4pEM/034psEI7BJf2hrtt&#10;l3ZE10m0G4EyxNpjeyuCCYSlBYFyT/vspN+Y6b3xFl1RWLcDVxAta5PR+JNU2rdiJXW4WhSFhWyF&#10;N/aW/PgZyZ3T/C8WBeFEyN44swZ8UOifZLr2dXb+ytyvQCg0czuf94Bwu+3M5gww+hN6w6D6opnj&#10;WuD4xhy0E6W1JpD3qAF4s/fszRBmSKmzfG8et3tX8A4UL4bxdXYWha64dB2+N++8KKJkO/Yt50+e&#10;hUk8ix3w7GkoN8L7cUmJn7ytCvDoFlwM/fbBDKG0+in3hCKYr7JDKfuYx0MLM5DTezu5+rGXJfxc&#10;hL8dvA2aFFf4iG6YT+8Re8TwKG8CXz65DC0TkREpEau9Yc8DfzBi3ph30v8eGJJfokuh9+SpfAYV&#10;84jEJRgX/pKMUFpF025D7ce8dFz27dqITTGWaElfH7yL4gv3iM2m5kGzRRW1h8d1L+SnKOHgVV7Z&#10;scc8gCIKTAar2hclQ323TX199fIHaUpOH9shX3MUCen8lcOHoX+Ivsc8Dn0qFYoVn7/SXZUbPjLv&#10;nZxhreJhDnSgzONFSxBu/vrmbdSV19FygEyNr/Sh0M7HwNxJhA88fhydEQq6+if6+jybfsh0OhAm&#10;LuZAAHSEx5ewY2gRoQZiBnXCnwPcJ0jItB9YPI4VlfcUQtgSqBQdF0p4/QPyDmecUZTDe1wR+zq/&#10;3uyv6gOi6BUOiySLWkMCAf+lZRE+OKwI9qcLHkaFzCvGj1PF9bP9k3F26GOWY2DHxKna0Hdl5iQi&#10;Hi/TykW0zIK3Fz9/ep+Xf/q4vT2DwuaJEplDx4GEkF+XezsukCU8vvYeWFQcyL91TwSnoxHiVDsU&#10;wdsRFetKGLQpn1cs9nOnY0Gxiu9OBF3K36NHL56DV8GLUNSLF8/yNZZMCTO8i25Xb4k6BFHA0Au7&#10;ZdEL87SshHJoou7dT//6/7y92R8cucC6d1yn8DqXO+tXrJJuFttkfFf8Q0IrPM8Rb05hhKhFV8Tr&#10;V6aKm1Nl8WtQErzJ+PnB9lE7entu7uNf4C+V7PoT6gxA/8wb8k5aC4mUAjkPrDt8ldcRNVzHsJgu&#10;20dxRfYq812Jnlch4NE4aSxUWarmNtkQ9u7pTPr59An3qqfmzmqf9R68eD5iSULN0BgFGAG/OugV&#10;ApArMf5V2o6bbXD9KJQ7y17PVyWQ7EakzElYi+f3cfS4mYtbNz+ijGaPC23fV8umzdpk8OPSMBSL&#10;xPn8/t1HWOUQTwlvLAQ1yupCUPXpnNzkQXDhGEuAPI0XE86xg73M0c21CXYFMdJqHuQNj8C2/RP5&#10;+odIwbS52EZnqI5r+eCC7sAkD9NnMLN/GEAPHgbOwYT4wv3DYVC3QcDSuS7OVNTHn4vRgR+hhhNU&#10;JKLyGQhGKVBCK1CDe+mDylDYbwkztICmLYB4dImMF9A9/IpcBL8OuGvjleyWqDkpzaRpmqs9oY5I&#10;B8KZKtoVBl4XTuLYlfy9jlQ+HFNRsXfagrflQWzCp3EhgX5oNt+6qK9ISB97cPF7K+L0R4S3hz6y&#10;n/tSr6x48B6nuCI3jsvY/wjgxEuCKBU/8XuNWBJdfFFBV86T6Q9/YnBV4GoRhF+Bt3OToAEp58EO&#10;b4krJwHOtZPQVI/gyWUUGjANL1QwOy9g0zF4PrzDFeEAZWhCMndGj8xJtM8IS92cMLc+em4rtyxi&#10;BdPyeDRP1VYniFu/MwAW4NtPWdDhY8OOhLNT4+GLBCYjwtMVffFR5DD65wfcKnWkjVpZZQ84VjHI&#10;/bnxU7hx3QxpKo69Qh6lKEp5QPTx/Yd3AVJjCBBXFC3mqiDMUHId3sz4nuVKmTYBh8x+tXJYD+pA&#10;8BNbIw6IKmEdWt6ZG8Pt06EARd8I6E3r9Uqcw6nc4V+ppkx5XN1iyHKbqP33WNCw2TY+4O3dGLR1&#10;zaafaS7sN2PM41Ep6Ub0dWwMNMy7OGAIO2BRiEV5Ft6EJZIh5r+M9EHUUE2OF9FIKy7hPyN37PJN&#10;6VQV3jkdJkCsYBBPeslx0GMirnunk6reJm0KK3VNeniB5OKVt11pvO1gBsBiYx0EOcb0RSuRvtIJ&#10;O3Ng+KW94X4YICiJAIKmmEnEWd9YxhZ8+vSRyUYnG0zOiY5zT3xLbRhcjcz710eRg4jCSMbPIC4K&#10;7Mc8Ek6e/kc6J1zAxai1uUeFuVz6QUfwMZMX4OeXInbhzwTEC1r23gEtkD3Jpx7oBeawxHLzTGpE&#10;UVzFIYGXr14Ehz9/Ip4TDM6s47YtDTDviU6WpzkDO6e+4spIp/3c89t/+z/dw4Zlc3v93skyvisH&#10;/B6rpp0b7o1CISe9tqk4VR20r9cb9LHNFPYnPQQemCE0eKyAzkY+MjMZsMi8rRXhHoe6vL8OKl7O&#10;Z2dmFNDa0MM/mw1wr8N5doXu4nSZ+BMGUhdUjqc1jzWw8hqwLZzoKRHSNBhp/eLZsyBamKFug6ie&#10;Tib8UfO2Y9QHlQ7BMqqDHdjeGJAyd0HnZFeJGREoqn0D9o7QgSzzStcltnuzfASW8njg077dPC7O&#10;7D388as0zLxU3VSEaNt9+EQUSQ8u0OvRYfMqKHumuKpS27LNwuemNPAtzzGWacR2fPsSw7fYXpXg&#10;ElK//vo92otvIsN1XAJQSPopqHn18VneQ+yDYDvJFzW649pnR5tCoo+2Xf0BvM2hAePUC7OcBKq4&#10;c76OK1Fc9vp274oMRYQG989hU0Bg9BzedSiO81VA84TN1pESbf44qC+t8esFNxawYqcvGvlhrPCE&#10;IHP9auYx1GpxQu9X27z1fGjnG6njI0u/OylLL/ZtBytknNwZfsebG0BTgFyLoI8ow3JzqD7ni6oL&#10;6t5aNlgUxsWvPh+Wds7pCXg8bfreHewCdWbngFJsLCpfMUoFtObB8SSVDm90WvX35oAXgTPAcKSM&#10;Jc42wvTJDnr1KoOKVIu6TTxW3W30Zd4YlUQTesPlQ6SXtKtcWfQThsJteSn09S2zFfiOUhJW9RRb&#10;8u/d42dI//ydQ84HTkb3Uq0vw68P6Mtd3XX5S7AaPkZYGudAuXQG/gm2/PJFdKuqmOiI1dmSfvD4&#10;WVxB5edtE4uojlEAIjQgIhQzOKR+0zQeRe/J40fPHj9BdX2GbzU3kMhB4sHHnBtcyrM6Na5mgFN/&#10;RfX0wYuVLHaPI9aZJ0vjOYmWkrfcCLLKgZgC34i0+lpNLpHWeoLffUj+WBzGTWqq8MKl+Txi6lng&#10;mHfhc4uGV88QlPjwy/Ond5FZekD1x1wVUJ29YttQ1tEs741LmSgyrNboc1e+tOPNiTSbz5LSUbIr&#10;u0UV6U5vkedLzgcOpQ/+rlqvBlVTqi5U05tCmWCoWCqmZQbAQ1TDm7cN4Ccf5eOHTDZ64qFiB5hf&#10;zWypUS2eTJyeNIeit1DAiKqzJl3BuTApTOMmx+tUxwkMpDpPLqRXaTNKazvc/9QyZx7KAI7eeeAw&#10;lqRAUxEfRE3feBKjulZT6CQNf3bCQ0n8W6cVHf4cfIO9XScXsX4cEL53aTxf737/7/7n5bn2xjtk&#10;Df/Ssb9ebzvM8Cabiz/zB5QukruR5MsfCqD+gpt22WD5HJ5HYqkYimSiezAwRI491iMsJV8jrwst&#10;YjrD6EeBSc4EORE7PJwVaTaOg7Sjt+PpYzyTyV4KIn5pmOzg9I53EHTHPPrS4+BKbGz4Ug0A+Fo4&#10;Jhlgkdmwg84XLCzZbFE207fw7PB3smeeT84ncqRa1wxWKNBNHWgL4dEp20M8Hwu8pbTwIInzqnmI&#10;E5Lucn+nPl2+hyKr913GevMYbXz2HqrcQ6pFrQBB/Aqko5VnbhK7w56rl0IoYncedaqWHJygs1Rn&#10;IrmwdYvX3wyIizKw6Xgwhy8YPVBj4y9fT5NczO2SIZ6Qi075v4PPjmgDHEspkpNfv+OedSkekluy&#10;YmaPRe4sbAv1uKOg8BDcBTYHNuGAjecYx3GRoRk6eFYIBvjqXK1rpzlDncZ2eZwr6PrkvWmVodbL&#10;fDt8TK/Di9X45SP4b6DMb/74CWSuCFJsI5Kry+SbSKpPV6Ck357T61qIKo/5cdNRIghNlFQGhwkK&#10;JQOLSpqaGJ3nKiVXRL0g5+00UNUL5f07uT6798E0RqO6zcW9Bo3iGSaTdoBzxkK+X3VJYrwfyUNE&#10;4UjiLA4wUDAjijAn7ou+jbZhYO+Y3EN3KnPoRA3u0HiBngYded+7Q05PFt+WZ4JLJ37TMfb+4hbq&#10;WI/O+kjQ3JMYzKKujcsQ0n6y00jwqoxUIkYJI+f4ooAun6lWF4v7luPrTzDoI+2uLMj5vY7Ir06W&#10;4+Xxw3hVOBjIOeovx+OVVOn0zkeHDdcX0Ed1/A/8wMGHOCMrSlX9jS89+O1vfqP3LgSVE4zi9+/z&#10;0/NkHQdKiVBHGwvrjkToi4OUCIu4AIlWGMqI5M8/8UFAIHlDkzbwsQVkH969z3f9gjoX8uq09OL5&#10;CyXtgOsYAwfhbwa2LEJtJjejuDwmmilaNtPgvqNExBxegrYCCfq6EGu6APst6NJEfqlz7kvSWkkW&#10;qOMlRELuwKd41h9Cnx9IZYAzkGB2lyS1pHzSj+aQzNxB2JxDYpNKKQcvUzkuhp2VK2HeQ0UZp2i5&#10;mOkwRQxRwmMQpvMunijmApzgsDnHywFuTcK7boppEYWuhVAqX8pnCrexM+HJDYqpjzwIWPBoBlJV&#10;HKuGfSaViAj5l0T23gVdAk0dk7VWQiVxh+M9f564SZIpIXN0ycLtNG76kyJMORB2iAKcWYu2WsjE&#10;MakFjKgYfk6n77BtKiBG/g3jrVyR6pSLBrvySSSzzQS984miEsX97vGPL191eczDn356FUMjGBAt&#10;kymHE+LehRsbeBx5OmQrAqxAdKZUvkVgafK+Anr41W2qdoJ3mq98fC/e+9V28rms5B5D37jeXJcn&#10;Sx23mN/5sbmGZWf9LOaVu3ROejaekiyaKGrG2kTVG8/QeBMRAPTsqlxvHoymzc2BL7xq7N4cfg5z&#10;YHdoQGwufuMpCYIJ33EhncAi7F45l+gMC4zC6EhdTtD9BxYfvYSpjR6N4JGhFiy1t6qCNgp/jotD&#10;c5T3i29jpuDopMODz6PmfOTYQIDoEjbq9Z0v4WAc4QxzWuG288bFinsocUh9cLGeBmm5hIzdVqeL&#10;qNp8lkbne4FgB3pVKbBIPohe4Xzp4jk9yul+P+OdyThCTuTs5JZfHhZ25VD3BjItXfD4ShpLON+x&#10;Oe66kpWvUJW59srWgh/yk+Keug54ls7mCop6r5dWcl/c5zAOX5Hb9MkUhib137IYnd8YOcu1r1Mj&#10;13beHQLd49JtwNtb76Gdo8lBI426auzt0HypffN84TNo1jGqHHubPRlonKxW+4yheMjqgo3Tw33q&#10;irr30H7vWQxf6vZO42e/eghb76//6VHwEQXissaijdDVyBrvr/wjazBPBWkxqE7/xq507lRAZTXN&#10;rEZX2qzQi5vHaeLt57C3bZW0jfwjcPSOOaK3WZ2RNEkD97VOuLt5F0qFQ9qjFHqzwjtqaALxee7l&#10;q5eRSRoAnZFBDnldxz6o7kBAxYNkV+0z19I4bz9dXWUir/f8Bo0z9mLXTaQVZz5m0efb/F/T5ahi&#10;Nx9FoYQTqfn/+KqIjz95FM2pgQNGXwnCC0Ne8Vtpd73/8CaM8emzx1FDv3ytXRRVHR8fs527DeKv&#10;dYcTpC6H/Pbpy6csw4vXM1fkmnnq3bs3PKXkKqx0dkQLMYnJSdw5Deic6Csq8tVoWI/gy05cJlX+&#10;uYgNkLlQB4wcdWaZWevl4asBefk4Gs77MJh049PXj1hUkULoUjFFcncSFgNwJij+16w3ImQXlwkq&#10;FRO/xsNYnXRF34DYIrY76efbUEK+rkPnypQ6ngHCXpfzSIkC50rLuHXLT0RgGc5i+KGLgVRxA23g&#10;wNNZMKCPksSqwKa38YoOIqfmCtQHrzFC4lAWunU1GHBWJc1TmW9i3w0YiurbJcHl9SUNIPPwNu95&#10;ZwPxHK4E8E6M3qMokcNWUTkKpfNQjbZXXEF6k5XLK64nToPt53p6ZaJzc1UefvzwLlde/fAiM/j6&#10;9V+/fP4Y5UrCrV4MJjMphH4fN5Iz5scOdmfciYCaevCuXYS0HRI57qH+ksGSyr90std95Ipqw1aO&#10;JUS3PD9/1QybCKW+NbCcJJLiGUDFy6Vypve5nnL8lz3vQQ5KZ5cmwwrIWSnDwPyAh8Jl8g9mHGlB&#10;4BaoTF5x/Tr1NgXBSlwzPQtQWaHDEb/FjHL2+o3q+aGzQLJ+pi9fw2tePCM3PjRLHlGiF5nXJhWZ&#10;At83mSpBSG5oCxLUH44BZabCTNYOlwePPX9oUmatDSdP3w7nJ9dRes/Odc5VQMWYgwlF+r5zoHvx&#10;seOtrIVW3yTuHf88R7cEkk30bKAs8A8xuVKxnmhuq0IK6DJmFc/6RKdrteMqe5JhQnt0hHzsgySD&#10;HzXlqBXQrtqf+SO36aK4p28dc0S8w7q64803tRhASbhJm8eTKnV5OAtCby9e4cw9g7OD5OKt1rAn&#10;B5Pba/+v4wIcmpEEkVQ4ACctIimKZYTgZ12OWhHZ4uVaTCXWDnDLcHNirDBBvkWU05lqdYfoclLX&#10;zggMeHCPRaGrT8lVM8oDF4yqlFwhIxNQLd6bbZO+lUHK+HKPKepqJ/vgqqR5vB5NUKUauZYMvasg&#10;mQFdJuumEjlTVzG2/bGJvWHn9MoDR50qYxTUeSrzQeZcJywtBPyVi5B8hxyQwFmEPOZC3C30aJzB&#10;wgrPGaCg//UYghQdH1Kkyso48sft0TsrJsU7npoHi2UStWILBaUgHinlalnANTQ+vvZyM6f4PDsK&#10;YiPdGDMwrISg69MsW+M924Ohi6Ob3qjgzJSq0ChE8bigoGeuiWCiEXfgZQSYMlyH6IF6PrFLy+KZ&#10;9DPR5NixCPdLJH/O80jhT4g8R0YhhcSp13QI7aKvRA2fEnoy0TPYFDEbq+zdu7dYB4nFVx+NpyeP&#10;Jy714d07JIULsJaIWJNBLm/9BaMwl2g5IjXy4oAKfyc0m5gAdSsC3AwMSYSFCYZQASDUYRbwJR4l&#10;BipuxFgBnutxmR3SjJdr1KxS0M3DvQgQJkobcE7ccizDapQpf3gyYaHMZZIJ36YSBSVIHuc6/CIr&#10;u9Pz/hqnZ5Z55Vn8fOEqrewQGCYw37UKWc7PbEOtFTQd3JfAEu5ZZb3xSQ6RVf6wxCUZZrDijGxh&#10;B166uPGTQffvVsrKcDiqlJ9szpsmpKq3TXmutK3tRHzs4Ce0dxRiSO8I90Z4Qtp3j4P372KjxKoL&#10;7s1KuNQGqEx58IBiEDGn4wVHtUhAFadsGrF+jh4fUdSWhYlfY7ogMwM8Vswx41RTSDUSgkuZxmBC&#10;1wcE4OgUyILK2PTKEHkRieI/5IB2UvYPxYFHCn4FkvSbTyVFTs2lCXXQTplsXk/mycMI5bh13wev&#10;Y3jA5pKXEhwOKoQ2jx6fKJCM9jq69FfTV2Re/hlQsAhpsWG5hkhwm9TL2XUKt/d7sr9umzvx/tRJ&#10;v+DBt+84MviGc3vrKH8dwFWSCMRhhdNlJjU42NdV+M3iDHxFWS3QnJ3ytl6nsksNfYevbi5FFVjj&#10;OpYRl4A5TIIufhxFqa+rvjIyAOZSr0Duz4S8fPU8eqeviMbJHD/8mmJPOkp4XXlFLeMa532qKlfl&#10;GWGlVLwYfx2ArPpkf04BjlGX7Vv6bwjeQ9FCpYbSwFI7aHr4gkWspHOBIJE0WWouqs3KNP8FNLlN&#10;kY8LpRwZaQM9rHk/Kw2ZtozNqDBzV8EZzskQIB+4ALNODm29Qr2Rbg9Pma+51pDf4IGtCQoHOFzn&#10;AEdz4x6eX3H4HrYDmZOAfO+pK9CEG9OHHnl7ryBdNLNLC3keqf7NUz1QQc7EJVxTMHbUutGbwDZZ&#10;Y2Itms6U18njDQCYmcqCCZONiLBcYCI2quHt/G6XuILFM5289t9HVEBr69U64ljt5MxRH9vFj3If&#10;SawYfguS2MlcDIbk3LFf4UNDQuYczqwA3+PbiQZie//1wcUKH5+fTisLJa/LxzoFcAAJVpEuojrG&#10;dFuSwf8BEY+lmnNJLyPXI9V2xn/grwv/vqjGIYoa6eD7anu1A3T65F3iqgqLMngSyeRjNbLn5opD&#10;YRssskHnMBclTyciJ1l+m/Z///vfJ0QTd0/zvZSLJm/MMRbu4Qx5Vm5T3fr+kWdgvM2VH/ZywJuf&#10;FtQ5HzhXXRMIO2vpJzmLD7PQmyNPmUM5cBgDzEdYMWaeYrCUIndNW2zg7GFqe714+Tzn3iCiyt7j&#10;9fnx1Q8tMUPNEzVagNYM0Sou5YK4tqsBBibxgH7+GK256VRUOMqs57Go7yVwSClw0f5Pm8EeA2JX&#10;QZlziythP5wZF9CZMCHG0YUvDtxrV9zgNl6P61eU0AMq8oiBheqj9+8+/JylZlnmkoFjvGbFCf/V&#10;F0SeQHrbxppeorhK/lg5SlQdo3qg0FBi1ceW+krzYNWF994j3sVkO3OlMoeoY+UbjtTbin7DsnbG&#10;S54T0xOll7SdVtvxpK/Dv9RpHXTV1yi4uPkiAX2sMVLSEt6+SRkk3OS1mXQ81QVORRdWNeRFKfjV&#10;UDgTV19pK0UcbcT5lSrlADjym82pYuzCwFNzoKkyVCGY+zEqwicz9fVwxbDK+pE8Uq4MjgHbFm9c&#10;lqaGotXuRU/oKjbVMLHgajpJfz68y9zGzZ2l1HlFUCIO78RqU6eMehh5qvQSMhIncZ0fvehM3zg7&#10;4z73jbKdjCsn5DX9/u//YedjKVwmu728N9M7tTu7nfihih3u4lauiO5BymVZSZBOX+q4bDKFnroS&#10;mLMO8tUFpNWI+Qh6ggFSmhwzsZQaCzWNTZWNfdZsHnJiU3wkc4ZBgRnYKj+PchKQ4fa8I5XtDHbm&#10;A75JYkyyi2K5AqwlbNFXRFlsE6vyNZ+Bct5APbz37/NUe40egX2QaGkxyiVG2KSVQK3qgWwAF6mM&#10;BQ+t97Siriy4GJCk9WavNuVs8KbIKqyiVRaBJv1FFZPrF4XDO33EDpuJJeOW6qIXO63OWu+EwMKm&#10;BXiBcMNgPZEaU4vNOVORqjHdoZ6QX6biY1wSH1lCyCJilpvQ+aBkceRBOh1EDwk3WTQKGWZYdTMo&#10;3UYbGmLBJuYBWUrGEBs+qBGwfzXhkAwouBcHTG6oAZJly6Yi2H24k584XdrUcS0PpIMY3r28zMeW&#10;IUpEUkTZjeMCQ+Td+alsa/DNx/d+8lhPukPwGvlQhpVqcSSTod98jVcmhmaQPJkbhAhXZz2yPu0F&#10;kZzuMDd8VyeNsijNhJ74cE1Zke0WjGDozmbDK2BwZQnOPMMWhBfrosWr2lANQYOIrY+kENVNQiEz&#10;9Js6YCA3aJyX1RsObptvskaRAwHZnibZqHV5L/qEINLFlvNwecGbOVJdWLms14SZa4re0sh1mpc7&#10;7XxN+ycVYW8W7YWG855PDXo0Nl9VWBfTs6b4Ebk1MKIWaCWJc9Z86NGTF2FX0bu6WJpyR05/1jLX&#10;54eTEkcp2D8ufd7An+5PQ41nmFwpOWdRDtUPRDBRVwKFXpSgVVLFSTwQD6dCnPSumOR6ZXw+RR5x&#10;KQgQL6j4c4Y9LGUuNMEmR35VmfucMpLHWdv3C04a18FXBD8hxaG4ekGZetMMuKc5uCTRlaIZ6bt3&#10;79+8fZ+F6eluehcdMa/z1RQDapMOJ55TgoMpYPkpuXpffuhK3kwBS4oisFMvpaZ+hpZloGHAgXsw&#10;Olw38xemnXxQJzFTZgq7IQIMhLKnTiiiNy6imLT0EpFMHikZ22VG5Zo62abqs7ZKwwY3p6AdVn25&#10;zZcugCqaGcIFjcdzFoljzuuVdUtKmQP8Vh+y2ikpm7ic5XUpoQozSZFUKmdSeSqLjfKe959wlucv&#10;UM0P8YxmKQ3yKHLt3YeYJnkH+b74beC+dP6s+/TtGSMy3aP6jhLQgI78dYWFNCUpyUU9xLdcOWsb&#10;buaxBCslXjFH40pF0HvU8OQqGlQ2u0d+yiynU3qXGj22lA4hOJpqGkk6ImWl3FBeTOXON+900De1&#10;GqKk5UNB0QGiNvIrx6dAjGUfEVt5RR3DIe/w7XSFFWvIr6h6kXefascYL0rue6RycorxuVa0QciY&#10;SU9Y+Ej9pqxge3yXfI8MN/dGRyivC++NsKZKgyEycgCMUNa/pWphnDInm8Q8HAl/amQLiZ75KRQR&#10;ZoQvPwV0v34KYSRPMPon8RyCP0iDjD/olfc8bQkWwFjuAm4f10aJfepkF7ZJm3lrEuDd7/7t/7SM&#10;TFTY2V1EWWZ9+M5cWOy5d+deF0sW2yDhc0zE7pblOI6K6BLGjMReO7RIiRraUR1NKDbaBI90AEnN&#10;ecgYmbxbZa7IEGaEbuEYLbFu9wq4o4acQBLRsNNDx37FYLF8xb8YHyJQcNas6f24rT5bqgB3dTjX&#10;yXGsDTtFaztkZLxCSw0VOY0YKRgq3xLFaQRPcA059VlVw28c+7mSsQ4rWNCXta1FuGQ8Avimd04W&#10;l5pKPpe7lSTW+fGt6nnmXiJf1NpnMyMLMTYEKL6hdPbomr8WWNGyfJwleA1/V+pUy8wDTAr3Uk6k&#10;JkSRG4dDGBD0djuW1wgZf9h5TJP4DC/6tJgmVhzs+4Zl1em3Y7/BX3YvjPdB5uUI+HtwvseFF5EE&#10;yBhzMawIx5DJcHwk4/8oa8YTE0y5kKd+rFuiVc5FxUGM+JDNLehxm5Tz1SFcabahggkR6GlL3+Ts&#10;cndbS59jNtSCv9GIY9kbBMt1FhZckowuMVtbKeKM2Cve7gYW5+JV6O64tlnaab3Dxcad1gXa4sN1&#10;xrfnnlyRed8yNPjtdPdX+qlpp+Fk5zGEgtWVVl6hIscxV+xP42+bkdmcoZL/Mp+Fgw9uZ4RJrpS/&#10;jQAYa6pYSQnHM3G6DJXNMXLUeNQ713BdNBbsol8+ElzUaO/bbx1AdNc1KHO+UUHLP10PR1r2OPQi&#10;8m+3d7BXwvMph8AwBXv4AG4gyX9Wn9hbtWRbruE0r8tdOiMvEnFqljHOFv+XVFve8mmeh+OcuijF&#10;zJE+dO/4IgO9+h0aeyWK1TUc+Bb6UV0TAB7JdXAYzrc8RxmUDghAD0Fnr4BA0zacFNuzt81huHE+&#10;n81PlOtR0jd9NaN2oturLKiHkaI55/r7T4kdvwURgg8sN8o6rJxUSKKU5DOKe9bEJ5JX9ycZGfV6&#10;Vs3cfhYTHEgzkEaCeoO5/vfo0e59T4kd0QzEIS8iHX74DbNNOylOKp5IHXlEQ0geeD2EZ9S1mzyq&#10;D9eRZHD5VeOtFhRp+YHAX//61+QcbyQ9v8VuFKNETmnoEAgRbdppheOzZcBNmV4SWEJ2zo9kr+Ns&#10;uHW7UXDEQGAxkBVVq0OArnj0oyI2gSqOlSjQ/Tl0YPKeqFdcvlH0QnWRyiuDVPgCcWEUpNjM0Uij&#10;yBjrz04KZyFf3xQVNeZm61KXfFohotMqAw98ZDWoSQ0Cx4FyU0B3aheTFiHuzZxff/W2ezjEbZ3R&#10;I5mLTLWC2O2jtoatmTwfQGEyshq93pKqfJYiSPczGitoJJGyCTnAOgMPZVERoGaZV2qQol7GJYya&#10;Pwdug4SiVCPbMjc2AoJFDjZ0mySPr2zyc5zh4/m7xf42BL+oI9K7aEZmoDCJ/zXjaJZnl8cyH5js&#10;suy0KBMpLgKRNpKdFWhDhdssvyrDpHdc1J9bf/R9VmUdCrdjoqzzNaAuNEZB/3ZNIhR+PCWi4GGY&#10;Tag/wlh2I/FIBddDyvdmXyr3VxhoDyNUiwsMtqwquTRddIOBHt4XZu769zCQ/BMmTUXlKqh9VrdQ&#10;w/L4Wlu/qQX+cFG0f5SOaA8mDxVJUmfF2IOwwlRzC3Fa2ap/+pj467PXv5qNZ63fDnBl5D0aGf4L&#10;to8BBjwLMhsG288zq+PwQpgdgWkLcMxshoBHWQdlQ/eWDwWFSlF5yEwyhFx5TQADHjp/LfGpCVaR&#10;Fb9LdYWSWOno/J2LnR+0507BLS8FJnJiSfJ4B5FT1ZpNQiywJ1ebjnbIXvFTN5L6mtqnCq4g7RBu&#10;2hi00MPUGn8SCS9oeUP1vQeAX/ZQWORcoriibvH5G+zd+d3bfOMiADAs4YFWzejouEzfRDQD25ZL&#10;rSU6UekugcHHeRPGdymgYTFCuHgjBlBgGhpaOSQ83GlM0OntUr3eTbvt5IwIPQqKP9y4wSk044ik&#10;+kyHN6wokkfBgRqCPMxhWES+tipCYxKXpUUInm/5g4zIxpdFXIFMTnmJkYHMMpqOpHIEmq3gVTzA&#10;t2sR6oYvNyUyLse84M9gchpOYDxiAk99vIz0gP8Rkzf8BC2trcSAJdWkvXSZcIVXOXXnkkCMPLeq&#10;R743uJ8FOi3ZZJigRSODISDD7FEyCIwNUP3OBkRp8XwZiIgqwPMJCyr0SthTbLU/jQK6XNd2YIx1&#10;nVKclR2YZgF1vudyMBBnZ3RNaPdrPuOwNprIYNwkj0ULlH5EaXj+/Ef2OgoUzWzOp+RQidDqFqIH&#10;5F/OpD9o6WXp68owRbzrbZfzQcsl2OUP97BIXM0Yd94F5iZ73GPRyi+o9gQWvIKQfcDGZsgmBMtA&#10;PsCIgfH6l4TdEUxMQsklgI1w9+1idf4dheTpE3GDlUo1PgPDqVl1IlBOq/phPpVOCEXwvHEnIsBo&#10;eoVy43mtFEqCThXjXMPgaUPwoHSr/GZW2RVbdctlKIk9kgfSjtpiEbi5VOpgwKQ2cr/mbU0kQoAE&#10;w/DKlrpiTNdNRo0UnL2jd31N2jRY2r3f0lGnIKOO4g4u1R5QN81PueFfVEAXA5zmPa7Xv79nryy6&#10;qEUqa/UmDka6zrfMkJhTe0lsesAzVDezyvrx2ly1Js207ZQpvW5IJh7DdpVPRwbXDUSWOvkKhyeO&#10;zd17jFFugKBsencdGutzqQhxWw/H8uh9b5K46VvZnxNACeJn8fNPGlOnfkJUTUoqJ9G6rUYMQpDS&#10;0fW2Y24P9IrzE8W4oVBhKBs8lhPdd3Qlp6ujVEqZizdeJvwbYXUurrdVcTzKULW1A/87C1zL9Y7Y&#10;A07pnoKwEzQKaJns8V5sYoY3lwepRsf8jolZV0dkS6IqkxLX9Ur4x/OyTGbB77t8tg6jduTKy7yp&#10;4L11Uv7OZSA+iVaL6pLQFb1vQ+vwvz8WAXzR9KxR5rKkm2foRhpnAN483WvWoIcAVJuop2cc9msZ&#10;SFPbeC3OZfc3IIwLveMhY1xmd6Z4z70++NF/SAdoANQ+i/bUFzk1dBRvjt1Us606KGksHGx22x96&#10;Dxv6loh8ywLQWVhC63jPrHc4IqXerOt8Cc/AD4gMktjMPL4ksOgxSHJa2QZ3OrYn28n8JCc9fS5/&#10;+/bo+4YphbgyhcKZ7jV1ZIil6x7UQqqomvadVSyY0PdGZwfs6aKK2JLZEXMkH4khX6Mb7s0QzJBb&#10;ZNuW7PhmdpygRYlBURQ41sEf5LnNBY6DTs++3f5gLPbY2bEpR7qw3Smu5s1hO0uGkuS0edFio3fp&#10;qswCJNC1WbO6u3RH7afFw12nYaRb/CxHGqcd4vwox6YOVaNCDbhhT3Gwy5yvgSDGlx/i1EnCHEIa&#10;X0PIdvxhQnI9UUuDeozsyfVYKvDXnQiZlfAUrzyOA2K6BPJ4VN7rAhQHPOKf9YQS/G2shXkeZedX&#10;VchKP5QYFmmR55elJ09/ZJe+RGD5nTKkeNf0cdRcGeKaub4hx741/TwM5gBkvi8mXMmteHLjAIsS&#10;xe3b4ZTZ4JYbk7KutHjpxdg/heERbMtq9IzOtlhH78eFifcugsnpWBr0XKz2QdV9c1cW8/1p/YIb&#10;7clT13vayQ656Q3Fo8YeVZtGWnGP3LorkWZkOTkxlgTlU12hE1InqJRG+Kgsygcgz3MMRh3269d6&#10;PbGeY0vF8UkU9xmevq40c4ODmiiWS+lhuauWBG752Ozd9ebNzz//LOdf/i+DCm2ggN5D/es87fne&#10;s12//uRM35vgmZXD/lWuFynTd8+LzEf1LrSqlNcWbDXBpoeSx8b8XQRsKfNhixkNMivvXHP3IkWN&#10;qNtWRWoWajOt5E41zZg9AFkszKK/3PLkGXvKy+M+5Rc5EX8z9B34TpUAXUwaGmAjJBg305OqH83y&#10;pKozyyoBEsyulmLrVzCTYNPwYlTP8g4sITtQTDn+uDzbEPwB5M0D2vB1WUEPaRXBfFlUKIVIk9/P&#10;rExQxVNEsR2bEjh+vWp4uADcfgvmXRfjeBPdkyule2kuL67HES1FuKYdI3njJpNYANBI4jKrYEei&#10;8JQ3wASrXwRXHp6H+iMx1tyOZ3Q41I2yUv8qOTDhWiiYZDsEX3dRq/KmeKxF0Fi/N2sW4wE8fwcX&#10;TEBeOHzPO25XBtoN6yzhraSRZC4EcSbEdJ2j4zL5Uc5LE9qq67N0wJ3QSjYOBSo5RWm8GHhLaHHe&#10;8eicY/Hh2r3t1aBKi6KDgudwjw2ZF+AZwCv56jQ4fH/ZNIJcQ/QM+YZjR0kVtQ6CTaRe+PiUPC5s&#10;+YR/mejqaq5L0499c2m4WI2Ywwl5D230H1vbT0HB9ctN11+v2sZ2MidSupPXp/PnSLUnOUwoz11M&#10;SnUamI8us5NdgI+/+7gU04jXm1UTlb8uQYoROnCHObUJczEo3SK6XsmGlIJL2uK8SuFVMLvh7Qz5&#10;LGR0sEcDZtWaaLK40ZloDLgCsiO7aZA6HetonxQCAdlNz8puyw52guywya8OSgKsSERWQK2HVzi5&#10;3llXX/MZuqxbZ06HPIaowYHiBsnGva2VhoF2DBLSCl0BHsbcaar7Z7JXhb/w4aWV/IN+ciopazRA&#10;gmTDMeA2dbHAEXtH453E4uMMTT33aoF6VvtvVcP0cX1CsmVxxnC8cnAoVxWnnNt7dDoI8IBl7Zcr&#10;ASoSvKc7lUK+gTw7HsXNSSsNnhZdcvl9MqurkjaXSfcbc9tKLXHrJi+WxJFZzo/jGATCZ1zVsp2j&#10;W0OzBVOTqIbecOp/q3CLivd0Sge4SCrBenh9b1go+SvFN48quVIs13O+LWwj9O0Ap08V92rTx8PI&#10;eQP0ic4l7B5FKpmXSVEIAuUPJzGSpPljYXqU3wJsVKtpEXDg+vmzqW4O2f7Y4Y3aOzVrfFbBcZlj&#10;d0nEI1Qibl8VrSBVPJH1JNYLPte74ozgaiAe7KqEVCdoEltdpvHjmcRPO60FhD35xNX9BbPsRkUl&#10;CaCPoxklXP48C/Lq+6ZHGQf1MOr1xDnq5FQkp1JbTqOGtmgXRlrQJ/rPTz/9lPtj9eV6cDvneo7v&#10;/ubv/0FOsVw+z8M4pLBzXMWS2HBh1JwqbHaO99fViaBxEarYY/ot2ucBbxWcL8Fla+3mTlft6ONp&#10;Xrme3jm0ABLr0FBfdkkO+MkBGpdmOVTnK6WSk4x8GGszlqLBoiCexKYi/lgG6CcwzWNi2P8eGtkK&#10;/sWwxrWHQ2Fkf2ICBAqqNShYnUM1pod5qIdmmEtya7I6p+sHx9dbEHAeacfKLA4wqDmC55Bib1Mw&#10;+uKFVp3l7e1O+mFntGTI7N7k9s5by6uOsI3bQyjtyg52gpYRTG8d8knRhA4HxzqnzT2ARM7owqHj&#10;1qAWSAVA9T5AFTzJP9lKlzzxJDy4faZOuOZ77XwtYjvqtC+dL/CxMokyz1wsHOCq3x4zqM7cUVq/&#10;0T6/GePBk/xL/PsC9oWtJ35euG0lNB26gVR7Y+zgA5zeo88R+Bz851nCaPH0zCryEWBrgCaxy/44&#10;Ike6WLEosVcsJOTNA5L+poOh4aLbweO7/uDAXA57RarrOcbJMcDsj7Ozj9gTf2LuTrkZ4bYSejvh&#10;FV9RZR0i/vXZvLxuuyRAZrpvkv6mae2Lro/sbPpme1vC5HZtfbN1HV2vTkftG8lTVZGKqM1QLMnH&#10;ZqpmvTrH/YDDVXoBN/bmnkWNeQ62/AhfYOlm3GPOtygRZXJRd7VPgbBU4BTYFFunTkkjwLsII2fT&#10;d7AvSn/KAue40td1RN7vTTa6KLGzuSgh+zqE3Mwc1CfazvUKhdmSo80yH4jl6iU824ozvOjhwzo1&#10;WNWX65E5F8N+iCJtkUN1eEtmdnUIg+kGvi8oQZHRWXhcF0ZVD8XTLUR+rXxcbbS24xm4uHebrEPy&#10;gog60Lu8pj7do7twTmV+wXgEuiDII6R+mo+LRYt2Rf3+3p40zyYB420Mkk75JbUc1BxU+pYexx8Q&#10;3MxgvE4ufj24+zpA0S1QncSrG4UreAeqEB2+Z29XAi75C4R8dTYXRb1+fZ2P20JBdJu7qwJ65XjX&#10;t6RP9qHNltWU+gOtvCWAahHc7Aj2OuuxclQzRBQzuVUqVG2NhIhLvovpsFTYbix0KuVFxKN7HS+P&#10;j3SU6XxVdpOjmrypXRZsCoq0b1EZW6czy+XIRaRmmQDhvkrQTFC38XR51BTB4h6W5dVVtKzgwNZw&#10;xyJhTvD3kWCRJWXNHHiO+QTbavC9ykc3RT8rBCKsKStWbhOgmXkc+GSkLaAx2/Kpj4b0JvobBfQy&#10;fueaUe7F5T6eLHzn1hOD8ymR5ooiwwNEmr0D63CUqlLnKabNfiooBPkVw9FNUApfgwhT2bnWI7pk&#10;jUdDQp5B6Gi1caOp6Wh0b23VZ7AFogzVmEcBJa92QmPs7UyPigsuAZlBXccVIDSqDpTUROVuMKwS&#10;AAu1YwezAB+DxvhUbyh2ll0KDE1wZ8W03UZMIG6U4zKm5uo1TeRx6rR9bAhaCTduTlktrOSUWBLD&#10;bq85RLvTet5+3wl39Nubs0qTSy3tPO7T6El4Iyp1dkTOvkzQc3srBMyJvHpr02iaDk01pUrWaW1E&#10;sqfDcmOtV+1Aoa8KggcuX2m8G/DUY9LSid3CwSSGg4X+WtHYmKcOFz9d8RY2XuOtvoBqrx3qqW86&#10;HtVybdVDw/zfKqkDkW91mvawaXNjc9LHMTLZukJrE02Sk352D5L6iQ9Az0sr51BG0MDrTaJxuW7n&#10;6NaFwLC2EAO/cBbuzFjXanJ2/HpvOMvipVqJfdhTz0X4guOAwoDAERh2f7FiZv94QG9fLxXfFlVE&#10;p+Uw16aYrWNC5PoumqEzPZQlEiNaUTt46/ylSwuvHSDjuhCNra182q+LXLRQ//RxKojqG9DAP6pk&#10;qneT7PaZ7651RcLQbSaRVLws+KjPj5WJmHaki8WFaIRPYF6pzK9qtwuTeEB9Y3OwoKYgk+si9vEx&#10;OErMJMq3ZVcgLR/bMToL5+1fzAEVwhKKP7k8XJ/oakX06mySKfTswxWwV1lYeJbx1nvjX+mR7Fqp&#10;FRfanFNBE/ZjsvdDtlkORDsWnJ0jgEN/Xx4m9Q3n1N1jUj8fsag5NzSYSNJ5RsTAA5dTeFznK62T&#10;C2ExyFFwc7E8oo7PGX4DJqWP7GzTeOnoWo4Dmd1Bj4PAXWvwDScfo0zxTO7SY7F3M81GzQVWbDLe&#10;BfeZXzzfHJ04Z/Dm/5tZay5ylBZMkKpHRJmasoXKiU5KkippoJSgD3ifpKuZ4AijpLHG5YmXbaJU&#10;EWc8GijjAOvm4yg157AmgOxxkhavcbxFl4uqsNqnvV2S369VvgajrpQo0DoQjhtJnjjrtSnJ/0rv&#10;+y4Mj753+SS1OAvMXE8dgGifFLcpQuSIQxD1oN7xiKeEWfOfk1Ws/qaYGmTYejg5nNmwZfbcfkmi&#10;5DKlUapUD8zK3DTM9G2YBpUQVY7zpJmIjRiCa11nhKKkDwewOBenVC2hi/orYqGgoV4WCQko5YXw&#10;5BXln6jaXG0eHSoJ3g3lbyK6+WRJDcuT1VDQu/7z//af88Rvf/vbP/3pT7/73e8C1XiO//mf/1kL&#10;QX1U5Vs99e4Pf/8fT4xBC6VeWAYJhPpHyyh2hc+YvWd6F3ZLQvc4V4BpFkLlaDV5ULR5ry1yAdwI&#10;kDZ8kfexl0SuRyF78uJZKmtYiIW6GPw1nNFCS5yEgeQ3yj1ThH/tSCapd1nypNni8r4vqV8Q3ZwF&#10;Lg1qVk3ERmUtGwWKcT6mshO1jvBnxwyqa07cddBMDLUJWCCZ20hOL86gNHcZGmaLemT1Yx20ML4W&#10;lYB9Z2V0Vo3k89GDeHBDrJRRiE0Qdz1VPJpcn2psXWICPMvWDTJFqowO05IN1DxIN0sfrRicZZiN&#10;QkwYhcH1XRyrfeZEAlsqHYSrjaWiIYXcpAXW1C5GFhGMv972Gr5CSTS4x1uzBckwn/7sUtXCl/pT&#10;Da2Ho9GFThpp22mjM2h1mAz0ExjaiE/dClQXqc2RR6gEVGS5qS875LXAriKwkbjBjrWrfeQetwJW&#10;FYVluHDyGjag3wLqVx5Zi79itUpmhddZILVXvG5v1JEiuE+DTDjrLiuOrSmtwCsZ34S6s1nFhqP4&#10;VtvMNBZkMtJoTDXkSms8dfVWXEm0yP/OwJzbvqgiWOjkLktv6hgJFsdivu0L/K1Noo9nxSrnj540&#10;qDSUJRjlgKpBfl3GMl9TaFqrsFZ+sJ3AYkw4nOUm8w5oIMP4usgQGU5WxgbFXzUnZQOj66jDFnce&#10;r3pSLhJJHtsfxA+looHAz/MNVeh0dVZ9ZgjugZTG1wviPXTJzbibg5gSLOl1SloTeKWGH16kQIxt&#10;q5BA/Icta1jUKMKM42s8Gnha6uoIfcaVlSkPhoXNQS6NXCdYQMFsq5GXDfYTBtZa5WEd2VUobjBS&#10;j4ITLQ3hDHAAVDWFxM4IPlIomyWBeBZdNM0eMIUN/WK5YKzF6MLhn41F8sY88/VR/vcztiTxiyio&#10;uFiyDjQrXZ7mE/IsklWTNRTM2ELvBI9bB7GQAB5w/lSzN6yE4wfDVUegyhnYAISjXZFqFXGarRHz&#10;tNPR1QToDVUxXQzKYFXvRq1JTG6c9PRr3A2fsSiWk8hHi96PtGahipGf/enh4+h6SHHj7mxdWeXy&#10;MX0rPTVToWZkq3lEGqHoqBVN9KOkkenKDuOsWM8QtpxBR1oZPwaYAEmHTXWtEZLNwXHC5xM7vruB&#10;8ABDzlIkU0QeM7c1gkM76FYJQJYpsccTY0QcRhUJ002HE4aKwCyGQLMKygZ28SlogPJr2YfCporF&#10;zeshiXUKDrYN0o0+WqR1afmECtWQREsPBc1ogfXfXhIjb+zlStfLWyI86XBQpwFv6BFjiuHkvVnv&#10;/vZNViNkSQZpFKziqiB2ByTU9M5QU0m+Zl1b97GEx7ouJ2wXN2UXrTjLqCudedforPZ8hsJKNW2T&#10;4UtVUzvYen/IZEs9RzD/cWKPpbVKJeyyQKWuYGxdwaz7Kt2gf0DwEyuhnz7+gej38+ytiZZSv2es&#10;tEodiCa5BYFD9qsIvfzwnOpOOcESKUsOjbaE7sPoK/GaQZifUxPtXSorvXn7y7/6V3+XRI2IYEKU&#10;H9i/ILpc6p83UxjUgqZNDWjKw90f/t3/fEzN8adV/55VunJuPbMKhHLPWcQ6VzpX9y7ug8naNR4e&#10;91xeGZ0wyoI5aqhG/FP+VpaYApyZMKqvITz63hoE+cv1Mt5gaqyQUGnCAdAO9tmUJpzSVhmq+tNB&#10;zmEOrDllqB9rogUCxLYCSTTaKLCotlZO4mLKg4VJpFuvXv2QedQgzjvRULMKP2ZiSkumGG+YZuD4&#10;OZXk7p6xWI1EeJxzKTxWd21hA6Td9sPlZWTRkFMfJk6gLWZmGFP4f27Vqa6W0eCyjDWYxGoWONbj&#10;p4Eiu8HiL4swDruMLZutLMJVSOKpdqvT7XFOCPTBDMlMKYHhKazXrB7KuuDQZI/vD3YQI6ByCxUn&#10;2SEpPJkE1jLSID26Nv79IhFrz8OjTAuZ0gWaMXkZjfQ2rqTDn3DQOjtNk7BCI6XIJC3XjIK1Xz4S&#10;2UhN9cjWVA39nL+IlA+6Npk5hEezKULJ8GE10nAHlvu1gIDFNVh2WlUsKEcpUO28srLZOiWBFWp0&#10;36U8PnKrPYp0meKFkUtoaWWiRf46S8rzQLEugqt0jjflmbDlh1ZyNG3nLJY6foLDN8VPDWv4elf4&#10;RiQEig3zy8ARZdAtX8h72yXSZCC1Vl/ApqZXPlzfQ523eU9G3rjZGEioSg8eUue1u8rgbAZCpYoo&#10;cHSe7GSUy15pP+QTyMUapvWgzvpHKrMEGfKKALw9pQRd4v/OL4aXUqWji4c7zaAFoOCg9IKoHKPg&#10;KizDxcInq7qNRb6itHIo25E/Sy5WsL18KLMGImcNYUFX/aOlysLygj/JQhplutEsVOtOFq7B2jFd&#10;51xBHfh2UpnShkPLmOoaFASQiqgtU0e+aASgtZtqrBJyDua0kkqRGU4QRS0ZPzbSsgbuGpBKixFd&#10;oLhqVfAwKmO0lefPXpa11ifgu2prWXglOk2kGOVyqPMY/hkhisL7Nksl3n3I4CIyQ+TQc7Yfc3Vz&#10;PZgx1ZLhFgUwPOPTl0d/ef3mdeCJwp6i1hjJWXaS9jEDmtKGmdDYAvWV8/aKw+hNrUthcD/qMj9F&#10;6cymnYm/ZfZfPH0RCZUpKwFl85hgr2WJVc8Q9mwCCclVX4liqioWK7QKTT08YX3MUCrPZC5Qfeol&#10;ym35NZ1MoaBGSxIrZ7JQobrkQsU3isTPr3+OD+bFyxcvX7149/7d619+iV8vvk/5Q/LQYvpWGwDr&#10;go24uz5mAzwMs0x8zCRTbKlb/Djbdtc8+EKxcY1AYzWda2CR81hyQXW0gNqJRRvUSBSSMbGqJaBm&#10;RAmPHmPZpub8oQMHFvDYNAroozuGB4bWiugpVRpkgunBOsCJfDL3KvoXf55RwffBDrK8cFXGzkz3&#10;wkMCh4wpqJinTI6N7Mo04Sf+9OXV0xcBUFTjdL2rnlsc8vOHQD5acVSOsIbclwl8FirTSVWxVtFW&#10;j42ciN4dCI1wwMHSZR3tdkm/jJTalvAa+ZiJPE3mDW5UZwGHWcTteRJYSxQ+K+HzFIGF7srjxplK&#10;uBrt5ahkLIZS4agVseDvw8/PX2VlDfI3tyfQnCrV/+2f/1vekcr876N9fszCtaif0bTAmZBApjpN&#10;B2263TdFuzNFlaeVZeUmU7on5oTFfoGQ2f2Wy4AdxDkaCq5NH0cpS5xyMawABll12NrJMeWi3KUF&#10;csZxG7EanXcFlJGYFPHhnXUYIIZHg82GmdlqsYgZ9kyeRTYxyhYMqTD65FGMm6zZi4ROik+oBYL6&#10;8JFYTLjNl69JTEmtg5+Szvn86fu3f33x7NFP2YqB0rrxln/EM/fxA/kA0T2yUcWbN0G7Vy9f5C+q&#10;VF4XYdt87VAorjRu+/SBbLrGQ0KhmR10b7JVH9397b/9n8UgFU0TAa4apwx6sQxJU2VkrRANC+0Y&#10;D/V6r1Orlgi7SNA4dZ8ll7XoWgQsKlEOSc8T4Y16iWv/tT+1o5pzUDGC1aZuCtqtuTXmlJ2xG9uT&#10;SjIK0kbnpxhHFEl2D6CYGRddNlhayqd+Iwxsck/phs5MmiCl/SNrQYvIAKQsFsZI19EkGPhJivVZ&#10;DRqoYtKGoIH6pCJgGpeuEMOrS6EoQDPVWyodcYy5wvhByrVMPj4Vg1GbwMyatlmCgFJSMwPFDwDx&#10;IEJ/anZVeJRmZh8UHGbOaA8oGOMK5beuWwo4a3XwZbBjbg4EGi2oDKns3c/FB/FEZMCFM6UQZ9uM&#10;upL4OQxRfYuBd+lfHUswcXQBqr1CXboHMnsNxqk+4MELi2D4YdMw9G8y2NAhLu4KA1ha1RX/rNrD&#10;2U3lYQqbW/SqSiaeWHqnctfPRoQ8lwoaTas2X0wzB6ioVi6E7j352aha6or1M2EbNMKo9ohWDZfs&#10;Swq9GoJ69cZJQ5Re9xiOAfxM9ZnZsbI9DoMdYTDFqLqTVYxrlQXfGk1yysFbSKwTJzSLpIMSTah3&#10;LDODfUqU1jeTE8EFhhz09max4sTC25d6Z+FBNY2C/iXlYR1Sa55oMIOsgI5m/AQMkJc/Tlysa1Ee&#10;B7rZC69Fix4kz0jJ100parrkPxR01AizJ/o/PSJIPY7PdtIciQKoq19O77uQRUbm6nJlQ/e6YA8F&#10;troZBbGooSpbWOk224sLkCJz9dx2h/nVnVNXKL6M8bd1hPj02GhD6NedBw3ZbvFCJLTsIuZz/Wkx&#10;yJgcBEpzJMGzZm0R98G5XncpNVIz2uxAVqsVtYexUyCPetdsSGEiUGVa+0rUFY25xSLDdGiprEvk&#10;V3WS0WGTZAL6u5olWIhZVtFRJlmtuu752kH0HLKH2x2vlzlFLYyvH2wCFk5LTR3WfHQvlgi43BCT&#10;MhpnriRvL8pERpGW8cj2+Uh6iqiH97MDJwfabYmmJ7Hn8WOJinkzXoNmzSgktTaXb1znV/qq/5zZ&#10;LJ8XmZR3U4VAtiNW14uN4jIso5MpFpUT8yFG2XguhcOX6nBtvI1i8u5t3ZOzc5JkrgUEVSJV8wmv&#10;wFxhj6uPb9g/8kPug4W07BeslfW9vPDl05e4xcoGWTvKCjpUoDjjIzdZ8IukJFCJhRn1ogMebjl8&#10;vjxT/ihymLzYv8JZUtuIwfBPL15AwW16QG1fhgDBfnubTQk7NykBfQgE3lyMxcAu2Lt4UkMQaFWN&#10;k8CTy6tF71RcyjuPZxBPC3wja07i98Nd1Uw94tq8KbZjv5YxVBrBUUsW7dswz/YcxCh7ZcpcpnPl&#10;OHkagjssdyWRQEDQlBWogqUttqyGD/Ah+xFz0oWXKVtQRFdRzpXoiNnFKCZXpjFdJ3YRUyTO/s+f&#10;4nDDkUTNfEbXDfbw5PzNb15lFdb7N6+DBnnwh5evMrb042fLKhXZeEvSOjNuvCdU+jOhNA2QK5w9&#10;s7qpRG/uxk53qU6VmaDXeEAXIRQWft5jnYMxYtghkuWqSySeXMVV2xtnT3o3a7oq52rZ294pWFjz&#10;oXJKQVV0nNc0i0Kr5sxo3zRM3/fKOGDrPbYzNsXEtN0yWWK389krKqD6gXJrJEw0094RW7F6D0oz&#10;3DGYHLW1s67OUVOvimKerF9JgXbo8F6h+/NTwWUOAJcobFE2MAKzpA3VIJqKedRLjaU7QMaKQJ2C&#10;o8FoTi1GIVDdiNi1pA/mw86k5KruExVxc6mZivH/tIdqIVVg6hF3IVT54o2JVGgXqv41JYUgRT0S&#10;dX/WejnT7SrsM7l5a1OhGrcCEH1vZ1mpwHTUB5xrrTTvRFBOtZaldYZhhkw+tJS9Om7II+4FSio0&#10;YoWHmmidW01iPWYDS+9xN3bdTEHXWV7EdgHyxsfnlwNzZUlNpC4Rq9D6lSO3+cge04JpiCeINCB0&#10;DhqTVCej/3UYxDUSWJE0AsS47lzGvhL/JAq5dq+0LkHjC526pqeeDAGzXCfX1VS/U4/zStSyCHmC&#10;zYrwXD/F1W9XrjuUzP3DELrZGK5Be+gYQbOj9a6onl/RTXD9+uaIknBwH4mAZH8t6jExfAOO+EbI&#10;iikhHW+UDvd8LboVk7UsynfWIEAi9TDHAblxk+sNhn5M1uZ7iGH0w+FTh5C+4UtCj1dRsVWQ1Qqs&#10;KRIIkSup7mhAkxSuUYKiNBU+CpghW/vGVJWcQZ6CML4yBGePXMAWranZwBeMpDlQghq6jzu5b2x9&#10;8nhBUtWohavw9LQE6Sqg3F6+nJ5q4tYmhOoDyHhdC0/M1zICHPHtLSVCOzUIHIY9htjsvDV+qrlO&#10;nU6RXTAO2+6aWWl2L8pyYkt2OCXWHhje1eSzdCRfE2uMjKCgenCjP5EfFan88hWxwhqfyo0001d0&#10;m67RpWx20JvGj0W0PVy89e32e+mCGT8GiZQ4EzcWu1J5jvPUzR1QDY72pK18RN3QhtmeOOwoTAV2&#10;xVgVyKr10C82AwkZHEmyUCzmesUH7IKIf5cUhRAaR45NHgs2rBV7LNez0NcUuCoW+BAPj32MDXI5&#10;KhdWh6b7w3YUGI0+Ld9YgEjCe13eMrN5yHD52N62r925yEm0KOYUw34mYgrztsGKTmZpGqkJXWuj&#10;4vIzOwy9fZPww8cEWTLYiP3OIJUr0KSePUu4ohJ/dETZiPOXpqwUuSkTeVCBfj2wzUixxe+eI+eu&#10;bemQvyYcugqonRSFrlr4YFqHjUsY87Kp1ohSWcfXpPalaGtnjLCtvD4npAGMKAYdc7VFo7DH6EXK&#10;LRFXZ+0NBeefZuOJt9FXf/eb3/74448xvQOe17+8TpyqDuB4PV8ShbcCBh2J6WvZdZdkldUm5s3R&#10;+S1/yPUasAQ27/747/+j0OH2bz8XCbxBUdOowtwpIPbxe6jmrKyyyDyp0Az85lnkzag1CsRRTrwT&#10;VlQ5rcaCP6CdvdF/Bbx3rkSXOL3eBudAZUEfukkdbP+DI1I5CUYwsLK0FjlbLigqyTKCmr40V6TL&#10;6mXwCuEj3tgTU1iUssDhwnEGR+ugdF2lsrIyaIRSV03NMBoqnJZVoUw8R2Xp+HdGND/JML8onWfG&#10;quKWGhEMhbBTXBN6IK9gxktrVe1OcEUXDPrAdBeGtVzZReOxJytChAkptmWO3jxUE7XJl9ZNskAj&#10;34V66wAVlkeyWL0ySUDpzmNabC2Ni/sij4Z36dL2vfKyHKGWtH81S5QEeviGwXeQVYmQjvR/4DU4&#10;u6i+LKywGvQTMnOrs6iu/2tHSeP+T0MZl/u556Thyyf9kTsV3a1zsQpoLls7gtjHty+w89juLnZz&#10;pZ2dvqjC93tVqewN272Vo0t6i3V69b6Z91G3ildjTlZ80grmsqc7aFFr5eu+Iidhti3AjGcnX/Ul&#10;5eauCHRzTvbYUMsJ4oQFl/OeY+IrTk0NHjlJX15Qq7HN4cDJE69ftujatcazCoQNs+uh/EYG70C2&#10;nR0dGNg6a3hWOpwc7CqQQF4aJ1LKELvAtOZLstDe/BI1N7c5p/Y5DQgfO0tAF/YCuXels0Nr4bOm&#10;moQciCSQP8N1DAxEWqIlHxMxD7gLvQ9RLPFk1OqG/+C/pFzJ4bdd6xCnb0eYduTbMAjcomxuXnIY&#10;FbncAvNTBphHJEkRTCHtPbf5idbaMMm072LTlrHLnfquMt163xmI6uOo6kN6TY1Oehy98nGNWxDD&#10;urzNzHEJPJoxbnK05JocmJ114UwBTROoPORXzu9Fybiplfn13HtTHa74IJqprLg8IFOhvr58cqHU&#10;N44SPx1A9rAO1biN6zmCS+gxKNYoQF3MOpUr0pvo3W/j8URI1AIDFJM4m2kIKkSvfJk5f5bsglbQ&#10;+PCO/au/ZqskspwC4zDa+NLIEwBT0xEzfDiBCV1qkc7Vb6Z04XFTKL1NtiM8z4MDh72h4BoeJRhl&#10;6flcqHqytJaxS95pRKAqWWb6yj7H2DS6EAXdVNg40T99/vmvr3/+OTkk2SeTcjSRJNWn2VixCllS&#10;WT7IPH0p2NIFxHlRKXT4qqyypDrII6oX/+lPAxSDluh9R5rWUTTIdu4fs+fKmQ+HwgQl9/34U9Q0&#10;xPx0RuCkHa9LRE07BiD1XLpFI5s4dAh33euI9dDsGRY36it8mIFMGMVf/vrnIF5U29/85jdpnDTS&#10;1iYKJAxNhLJJlC15Fj6F9hiHVhuAxNZrBhxUQK+Sz7EpIP1pASGPrqYwf5IIutfsJKEe4UV0sSHp&#10;eqdts2HrUercl2IZSp4sYd88K8X30UrVFDuFxcVhCkdPPWqoQMcVdFRHMaPY8Yi6oWqcLXKmfRDM&#10;whowoNO8U5MXaaEKkOH+qhfY/Y1XNHQYxyQ2Ikqzbq/mqHyjdSkqlsaWhA7Ycz/ZNnCl+t6PBVkZ&#10;2ZDiCP/h5iMRMWe1oWrb4opHPxlNVeYFlDodMxyVakPXXaCvQK0Vm7GTd2l6mQwCDtX+5BywlAIq&#10;9BiObNRKrUCtESdfK+F5Bfbqtj3NVwmw64aoR4bwEwjEZ5GTvmLQcZ4W6u7Eo2IaTaNCzFDOE0wQ&#10;68YaqkoRfp5gg9vWC17pOjAPtaA6NPheHjS4reLOlPGWFjQo4bQ8Uz0mNSg6vJut5bqWsYYmgUET&#10;SKq7lUEZcjnam+8Verc+HG7K24t1lk6EoEtJeUi0QodI+LI01HgmQXYHWzSjdAjO+m5J6gzuIUDU&#10;AJ3f5doCZA/v9CK8+UgIr1/x2Xb2BuiOxXNrLo2W0J60zYY7JwjJUEmkNud/2avdWINNeSxFs16m&#10;Y8jXoHzXviQ4C2Wrj6WDhL9Km6H2yNUoGCXjqiVy9hLzWJjFbZSV4ZYGVBZsYKc5Jizpmb0q6YW+&#10;P3Iii79X6IHcdah4seCZK0xT0+W7Cq2WXXf2QrJDeowBRgqPIKCeDn94+w623tWjIYb2f/R7FdCD&#10;day1ghLVv5vcLQyJez1OAlYDoyOPyasj/lfztZULktYHMaLBNPu2yJGu4m9Lc13ZgCpm3ggQbS97&#10;hSTJZsOYvqxZC7fMHUmYly3giulaUb0NeQ2CVv976xFyw+PHH969nxoPM8rc3oSNBJE/xPgwq5u1&#10;MlWgP6fiNa8jv5x1OazALDdLTzJBTUJF4DXY/jIt5G3ckthfuS3cgOKIpN13pqz/f/NZ5Fbm4eLx&#10;clorhm7k5UXgduESFwQYG+/AbR0xDUXdjvpuxZhWETX6b8sgD1mtsX/IOgG2lfTl4XAwoptJ0iRX&#10;krUBOD4/RvtkZSqJXp36kjMIZ+fDls3eiwqSuc4rf3hBnXlq+4eLdvMpVugmGljHNlwc6i4a9jjr&#10;FM5XfgM48gR1KWHl/ao+Q87fbj0qkM9tNQhravq4LaymLneSI13hrONmbbBSd1kDOFzOY1CgmNoY&#10;BBn/eUvkRmTtmzdvo33mqaafGatgWZg1XAONbDTw/AX5d02Lw6lfhzo6pGAp+o9icB2RcOgd8t7i&#10;51RxKmfukcntjHs7YrXmJXkvspHpeUdvO1VDOOuQGhZH9cIToUBKK7Xdv4TQWUrEsuRkUJCIaBJR&#10;FupsxKNFDwjPgA8NY7x58/qXn/+SF8QJmoXtUTozRlWaOuiG/8duRREnkbI7NhfI1Wqg9NE+x2C2&#10;2gYa8N3f/rt/2Pm7TuQKyAO1Y0N8q+fdaOMkfUo/4l/BDahw7lYl5/5jAmKxVft0GvqivGVC7b5X&#10;Lq9AhTVU5tcrUbHS0NK+sfNxbAMBVINpTZM6z6p7nsNfV1/xjX1FvZW8Ut+4PoOpcAZJHJkN1mxz&#10;j+BuunB9+za+Y1xeVvmBBz6i1IzMqSynkefKoQorbXz4bPI2xozA5jCJRA9oEleAScl1SZ1pxk4d&#10;CO1kAbrmMzWa3MTLs3Q6YNW473UDKAXXBTkkb3W7b32u32geQuB62LEOvGGgy1EjHuZ0LAViAS8j&#10;dK14QNonFXFD6nw+eZzdiJEzVWKI93/5mCz6JKGEV+oAcAZ9Q16aZjUTZ2bPgNjtuFppycl42WAg&#10;k+56a1W3M83LDbWU/FqlZ8TMjTt3idKVvhZTrnOxD8pQXE5R1ulRUTHGF2qrSWRACyMK99VBzoql&#10;piyPEnxh0L7aNTFLKdLRdsYpO5TLdYDcQ0hKCDkk5x2+CKJykovixlwsWILOdPIkjTARDCCGTTwQ&#10;s2mbjds9DUhn0HbUtthQoCrRmtEHPnQvnepEzIiiun94Z5ZVe9X5cix5TYfVMR5nBmVojstEqNgQ&#10;Tx0VRDNvANIGVgbOrLX/+6LcMrPYFjXIpZrOIFymthO5+QiPond30eDIlfCn7ixCweMCgcqUOPYK&#10;bSen/SFlNAZeWqvcqQpZOrObi1H51eAJVmsb4AGz+bpwKg6P+EUYef8nrQ6dp8V+yg2OAw8E0F+Y&#10;YFz7q5lvf7orTH0k3u/Py3JFHiEpwuQIhuhlELsW5exbbmjIb9JpULI/s2woh8MpIdOnDJAEyofU&#10;xM4vgV+ezR7eDDxaas2kRlMoQIPyAQ6gmWS8CGwJ76YKnCWDR+7UDj8+1wuj01y5TroktoQmssmL&#10;0pdjAZXeT4JN+TZBAM1RG+y3rBt7n/GRBN9dZzLwdAQ+XCd9ACntJJDeXMbPyd4g/I58YaFPUqZZ&#10;eNPVhrkzxmq0zx9evnhyR02SOMKyfQ87OWVZDjzX9L6ukahGdiLvLTjQJJ7j/V9xX4uidCV93ecn&#10;HZAQkNL3hn3qW4iN0umdskHPr0ffJSXULyssTh4IDR4h3vND2uR2QyP1RMU1TuZVGkFYz7tg7Khp&#10;RAUg3qNLGXMA5lMs8tuA0vZhWMyZRGczR+ZEDE8jSnCRJGVsvGERRlhFLb7im+DNQD+zdVW9QDRH&#10;VSS82dmCKOpmVMI6VDOBtXKzhiz5LToUungpmaBRTetR6rK8rnDCOGFXd/nMLz//OZ+/++1v/vCH&#10;P8TxGZDG7g/WEZEvrR/BFOShclESjIPIorcKKEZKUVhVUG0i0+gqLnJAFygHaXY2R+oIRGlyNN45&#10;vT0qH1lwDzaQSdk03+7o1UApEQfOT2If+Iqh5x9FEGjnvI6JbMude7JgSmC17DsHzRIcESLP3UMk&#10;kK8NsuYd7IXq+pseZ2jBuSZ3Too0c0sPm0IwkUOtVRWUrEP8SDoXry7fQBQgqvQwygXy6atl2QvW&#10;xbAMKj+b857bWFlGp5s16U0totQRspqyLPHI9W53X+zp7yamzJh8ugxgjEgIKkhoQAOMb3SxLKAP&#10;d2qrwc488tMR0nLHtLhwPMBrGE4B2JUcnLskayR2wZhzLIv6Jc4ufIswhhK7oBvvHRsNE5p6NOfE&#10;J3GfjyYahkj1h5KW2912jabB3NimijpYz5FtCoMl6e25AI7EAfpNK9TLXXyj+ZrJ9UnQ9TpqGn4q&#10;oMQTzIQTMTzrlvq4ziE1IUXOoZ5jyB2tKDeokTuVcdjZpaZ78ueas8KYshENQzN97virJ97BGstT&#10;fMr6dTftkMEH1RxN15rMVQGYGQZa4wzXeNXf/Am9e8d53dSQBzEO/13C8h45Rk50MOG/cf2KMYGu&#10;Z2bZxzEXr2y3o7h5OCQHiA9227Wu43u2rrjFsVmU2q/VnAq7nXoHq36tW1tjVPxv+wEKbh8hfw4W&#10;0k5FPKtCD3cC8cLJCkn+8KR2pvM5crgZ4ajdK2/ldOUWwzAboGiol7LbmbKmY43Xf13vgbCcPf01&#10;wwQOU3W/yDbGJDp3VRtGRMIR3IuBULWKlRmxtrpqET9u5wZ2mr4rTFgTVVgkLQz3UL2euGardudF&#10;mIAN9HYKABoZ8nG8ZRk1K9ZbP6ipAhkLAg/cQIeWEco8ryfq9ooOfspzdVd0oQfVbFrUgVxG4NWS&#10;MPmKG6uGIstwomllvPWu2c28OiN81/VpmXCct4lUUiinxeQqgpltQjfQTHNpQ3pRRrqVfLlHZrpj&#10;ZIkQXCtxxqbX6U2/TnHTrqbO2jeyUq46usKwgkWEXlfFbVbVDYu6SjCrnrtw13KOhMlc/8R+xHW+&#10;lYyGgRMoax++6vuMb5jVqPF8Zn+brNlr4ijOmoAqt4VQ8Dhkf8Gn2WAzTPPU3sYTnOA7mkQgHYKK&#10;ipDKpunj2YOQ4Zw6p+WEhaYEIUcdPWOknWpoKa5HywZ9c/iTHPtGqqe1o8TASYpUw3OknWvLwpnq&#10;KyDZsQPkMlskeKAk5tL/LHVXUDAvqEzE4kuG2HjdZdEq4wq6hyqCdibX1T5xkN2GX0Zyhpynrpx/&#10;0aPs2W2WKGGWc4DTHBwn2rmF5+O7dTEuytwNE+pNTDvpmSXEcdLi46yl17TpriyLJG24H4f3XXJY&#10;gyaSWxUArVkSr8sHSAguM8fvmzTpn3788Ycfsqvk0/Tzl19+zvATgo8flKoAdeeVsBGIRQFoJJ8u&#10;jAZV6oLRLCwTwsCWFeBXjhz/m3/zPy2RCDXFlSC+SmsVu1VAF4l86qbkHcwobWfv6dlqQss4Tzlt&#10;1M4xbbHi/4aSOh2OkVQmW0A3nVnhelVAL3Ji5MX08/R/O1YiYJ1O+rFu10UIoj+1lcWeQffHj+Mh&#10;g/0d/4cwzWEWTuYRqB+MZF8dyi2BzS5ws31Proh46Ce+4QoSTbqaw6NPVBhWyW7WSDXbzseoFAs9&#10;Z6lur4bDb5PInWGqWPqmGbWpJozhBkivBuxVohuc+HwEbR1OnSN11iBUWjPfU63GoQXL93wmoP9I&#10;UVf+O8OfLe/G8JUCg9YiW+bFfBr6hi5IZR9V4g4BQ7WhuowUYMMqKpjzH27RdKb8Qn1ItMynI/Wr&#10;+ODAczW+hKribtVDhyUqz03DqGgs+tQ66KAucgX9dOZX9Fht7Drvy6Fs56py5Tbt6aqb3Dh0UbzS&#10;x8+VWu7F//RWPjmlrByavEPjxTkat8WFWXdDi9YZOnq5Q0sHdr7mde2Ec5FfV3A6kL2/nRmvOe+t&#10;H1/wzuyXXljb0WXROqqgL0aQojbBLBaYS1aDkKu8FmmcOw5KiKegjNNeNb8VK+2PpRPpZ+Ni5JOQ&#10;EmrVaI+rP7tUU6Ey5lcnFd2+hugxCWYR0vsPOM809tpz2pfqNgf0iv87EOerOiFTzHqjSmrHm3nz&#10;XalPzPjaYK+v3UJtB/VOsSB+i12RowKq+GQxbtf+NyoCtVJfDKbCGAk1Upizi41aNL7j4IW0eXeX&#10;4tgttYL6x9rwRtmgwbZARWti6KlENxQEi+t+J6hkjx51Z7IWWWvnxZyokHGl5KsUIUidUElDYnHe&#10;xboxiA4RSSz7qxDOi+SuvC3Oy2Nq5iecm8XVLMHNKvhcYc/DrjguAYE15rHY7YRXwmXTYIYVlhiV&#10;jygL4rtGb+TukZ33xMryFuloSSYPXtFgsXeHIC/KqLteJcKRIYoMBV2x/JYhI/Kbf8yagJRt6d48&#10;v2SMXS6S7bbx8lKfCxRRHqVIVr2pAd7dk1S9xuqsLyq/hklkfUomMm/Da5XBTqYcKUzhPS5J0U4I&#10;+YQA4vGKkuUoGdGJOsqll7IOzldJ7VgujGfmMbbC/nrlEgHIlf84px31TVJ4Ma8Tvb1/0cnzvDWQ&#10;iZ11OCoKUe6snod6J3p4sFKxOJhbuiomCKCBySI88qEtzTj5IcgdvOXCvarnypq8enjU+cfRqYCu&#10;AGr/uR7tK5+m0OWV+qdYjl52Kse4AkpKOTBx8TGr9aMOEv8v6wc+0kLWWsTnT4UHuEau5+4meSc3&#10;tKv02QOWaa0ak7xHEvHxx2fncLYOx+ObjTd/+unHWBh5UarnpqmwiGQghILMfaI0NftFAXagCn/7&#10;/Pzli5qXY1RkXGSpMqi5EoCoUjiiuz/825sH1LlceO3UQupndWrIUtUjnzJLFKWiuh6b6g3zUwAW&#10;iUr1qe7kbuPdmgM2hGHRapFOA0+hXMziCaF/ojoJH6CqVw0DIRb/ZKMeUqm8PilTzhZc5mgkwQS3&#10;SfK4Ykwe0XMmajrZAbSpQmUJVQlbrFHtswoDtrRmenR/rsPdbjCUvYqdMt9luOVBCbGR+Z0Ohv+n&#10;Q6/fvAlwwgLyFnKmHj22DgljabHYvMJu5+Uno5ExEjiJeJht6ApnA3NlXjIOJTEFBz99irQ5/K65&#10;sFUr0yXKkW5oaXSIOqLa8ylEVf+fymKzCLBs/FNM5k8xWvNRFZI/FA6LKnaR1ebQ4G4J7j6fOCNu&#10;8lhIzbjo7lbNXDwV1HQhsbgKlhy8j/Bgq+LkpuQdqTLhvF8n9wh1ri3bknXVPmMdRR4g+knZcPwr&#10;pAWX09afST6evhOFU2ErIVWJp16PKixkNej13T/lyGO4B3pOolQmYwV7yV+ikfpWRTqeY7+dccdy&#10;MR6fBq6pK1L+aDmkOolK15DWsRUcst1psdW2KCFdAHLldwvDwfEDzSUcyc1HlhhzEv68bQ677Lha&#10;5WpC8C5JphupWYYsGcPAXjlZEuDCZ3rbFP66XVx5g51tHmTudz2mYbKehMO+pw5EKxE1n6WSoAbZ&#10;gLWzIYwNDpEReFJQRKK0jpDQDmxmHpJ5ot60qYMTb3H7rUNL//FMLddR347njBuaold/ZCuA6m+t&#10;HdhNu1vgNPMZuFXSxaxlUCw6uYMvCcAiHnAAArXOIkVDpVnQSJc+Yw8Es8lre5d6ma3jQ8JPsquf&#10;porCL29+iTMtBXZevXqZxtuFIB8DTa3V8IWIYCzSjtcIjItYVYXPuhb4/vv31OPMKxPmDiBfplzL&#10;k3hN3uuTZpIu1rhKwBXtd6KzSR9uvLPbgtr++n70BglWwgWsgSd7M4pwsvfSanhS7o8CntUkAKcZ&#10;n865IhA3UFA0S094+FMEStdbPE49mqqDLsaq9ylFH5+FDyd7EoJKP5arSD/phe7tuqImWD7kfVjQ&#10;iInZYXVcFQ62OBzHLZEM0/Jd5NV9ASgiVPAi8YxI+BZzK/J+DXEwtvYxAPmcLAo2+6bsaynuQyDz&#10;IXUuf8isURILjgbPBK2/fv3hh4Tfn6OYvKfGZ5ZosTdSpNjHlOaJlAHNAW58licWEZu/q+NA1HQ3&#10;XOcsABsLvyylfKb0qxm8ohnqq+95hnLxGooPsIierNx0sc6KJDWzfNXpuGxNVkML3UVMfOvy27nO&#10;Tj7JFP/8IC7zmEqy1tBNsMBN3nU85qgsjs+vaYEdQoPbKqZgY/vZqVCAlHD7xtlKwAlxht1Fyb7Z&#10;eftGQnN1qgwkzZpNgUL5/GU97kxr/pre2QSvpCrRxW7mTmUDFGu2gKRmeURfBCjHYYN6HqBo917X&#10;TctKwewCUfK1BFegk1sj1v/y5z+nzz+8evWb3/wUVSQX1XYw5lskYbk9KxRmVwWCk85aXY0cYUIZ&#10;n4485QurKhtgyY2ulUqr6gO5Mgrozt9tIg/OXad5UUeYiiUryVZ+tCceMdYbGDt1VejrEcP0b/Gj&#10;FmeBNj/fpGNVFdwNfZ9KrzPH5FWSDvK1r3ZDfffGMsalmrr8OLdsfAeb29ajszhdQcAMiWUCevCu&#10;As+v/nTAQIHclcf2RMzLnVKO8DxPjbBGt6v6m6PL0p4FV3IPe16kXK2JTVmmhzi9earScjUPLLJg&#10;U8nv6mctZJo2MIPinyknBoYVDqqVlU1FplOUDtCNqwZATbbuzCNgGMxbjvutKiPw7x3Mziy0ok3f&#10;LuhyIpHwpfVezvx+G7IpF/DV9awcPKvSErpvsPAm9205h1qFD4oV/JQaHA056qSxA12KNL7tubPa&#10;xjxbvWL7jBus2Iis0CVbNBW79qlFqitC7sXBq3acrdKqVXDxaCSRr3XbEH4DLVE/ug6sufCUCBjj&#10;uFGqUkQeZYynGxc4DMD9RULo/fct+Ct13JvHHZ3Pengugu8wcw5jbiEYSKDW3RBB+ThVDo4CKjJs&#10;x3KeWZtJcfoqaPtKsLdhUhXrJosn56nmNWKDZUnZx/ldpmIF9jUhwdesMSo+58qGw2yW/rRL1gFt&#10;1Jdgq8gAJ6237wq961wjgrr0TY9FjrgsccN0AQ16JkKJu0KFVaoKPo2zHs3fm3JyIwsbQ2gByyn1&#10;dSgCrbdL/RroaJZwGgzyRAil4joR5C59CPRwn8BJuqFk4Z8RjXTsHClCmhfVpJ/koXa3NuUc1Ye1&#10;jJsGkP6aFaC7JeDJPU1Qfx+5fzS04Z0yw3FhHhY69MgGHzdjSSCvziHbFEO8npcDRrqiwKM6pvtT&#10;ljDdKhYXvhMRUEf7UH8iOh3+WT0jd2mEN2c2eyswYrGI3QGOA9J2pAX5uSx96WgJed/oSQ4h3E4O&#10;R3Iiupc6150vWmg1U/mV6k5HarS9+WDtKh64psMq7kLuJBA0hFIXCUtUY2PEnRDdBe9WCq2jpJK9&#10;AwhbfenxA2yGvBJCYC8utpaAgzyIrIHP4LA84SwYwonGSCzgTNcewHbO7o5S8HAkRciwa/0Cx5t7&#10;BuUN8k0BKwU5ZVg+it2LrX7YnY9O+6LH3kn3+q7pZ/V3Nn2I274lI9STYpgFNIdbcvOoIQ6jwr/Q&#10;lxpbrHozdrRQeyxWOFk7ZYsqBvrcJJ2jiTKeakIrj9LDlsTmsGUhkwZFHlWpnOekpWCQbfkOOaeR&#10;5qod+4oEvxBtPqNiZwuGdx/fx09lzj2P56ckRr9795e//OWPf/xj1G40b9YYAfsAIBgiP9SqkM8H&#10;Q46yxHrKdrQWUWOz6bS46pwuZMqxR+IfNg8WooDuTXsi1K6zKw7tZAsaecFCai8KMv0v9RjxtNZ6&#10;F+02Iixjb0pQS8NwexdF3oY67fe9LJhiQOqaxXjdJA77HDtII7mKtBsgiM2hiRc7mzTTno2TY82Z&#10;orL8JRKwLBourSegi7lDn5OooUWOjY79ivq/SC9AJAlPnBX7U90RXUeMt+fw8WTQUzGXVD+L4iJX&#10;asGHd8QyE0R0cWivbFqsvUzHTDldcJSdgrlhHGs1o6n8t3PUeN3R8FRAG812a9OqrejkDo1RVNla&#10;db4KQo8lofbVr9hyaaEWf+dmBp7bSXkvBvhuKS1X8E3OMAf9FLfB8s6sndIqnSXboyZc8JNRnGK0&#10;V16WFtl+kH41i7vb95iVBRXVZ1wVxLTIJsUel+TRgfShujG9CLujn47fIxBvkF16HGg5gU/TzNHg&#10;Qu2P2H4UF9ckgVk/LX0jwko895NL63wtMBm6mHOpY+dLAPt98V908oqfIhI3XPjAUpn3X7/uqM3x&#10;2tdBRychHSytw7gBdKyF0FDNzlsFk4WglFsa4RgSNk3wtqmMhG+XyxxrtJdMiaumal3AgapRe4aU&#10;o+Irz+BiRrXaseQsLTSsixGswEvTpA92AY6Ix9y5gK+pwKbNXIcsWOzwSkRbI2DeMkbjNuOkAG79&#10;UZL2uh6BLnWpWbQT+ahMzAggzvF2tZoZkm4UUOrMm3s6MjuqK37WFsvIk3H0RKWI4Z7BZ61A/SKJ&#10;wLAjpSluIhFwZP04gTqHYAoayYWwsC+R2Hm8y1kwbvX1pissiMma+sxO3M/NlUxWWr3OLNNW7Ttw&#10;6wx0Hv2s8HWV6s2kyW+8/WgqctElHy9nvFEo0jKu90eP8R02qy9qV9V2kg6LgVUisnfr++5aaiIN&#10;uQXAOppOlPZciV4Q0Yv3y7UsdTVp1V/5xqBBLwoxSdjbJOo9WeKS/3vnPoJvvtGVgkirXmIEJvma&#10;iy5SyYOZo6jbVDBxoSGREGuhsKiq4ZCm9X1OOVj80xlgXJoZZRVlsuT1faFuohOjL5D5SLmD5si2&#10;8xXCRN6z4jXAaare88ysrA+wNeDpmNNcOzZrecuKGb789uKxGRoJrTunV3eMw0TruRQq6cDB/71f&#10;TLiyHc8X2jl/9/EdslOZVxbV9e9omBkcK2vwKLKIKnNQrkGUPGRFmYSGGowdDZsc7xOka6xLJjPO&#10;gQLbv4BUlyeO19JEuTHYsaOTUajGJbYAtzmLMo9SylS64AAcLmlB3dlx4219tD1vfgHTAZ02B73L&#10;CeEDZE5nlkkTf5ZNlYg1dXOvn1//kpcnnzNDSz35SP03r9/803/9pzT7mx9//Df/+l+zkSCZ19Uv&#10;u1ItM5lE7AymjFWkBdhNmiJrHGTm/8FqFdDjYmiy07EVgUD9oHXsMrziYQb06bYKXsKQQuQ7K1Su&#10;12Wse4/E5s172wVFxpgfbt7GnYB6nhlAGmw2TLfH7UIQ7ukLFEKTd9jIPyKrkQsQse+l6sTFkWPH&#10;fMVS+63/SXdo3b7r0ESL/ZQSln2IQDPey8AS0RDdJLZh3ifDw9Y8PE8L8hdlST5VQPN71VDshnzm&#10;YmY3QYEofFKp7bOjVPk4PPoE92xf6wzc7MidiJ72LaPRrYy0A4TmKbLAP+xjvUDj+1HEzehCte7w&#10;cl3vmRqDmkE9KEftOogh8L1+BU5tdZsbf/aizTZxD4tch75g7Ck90Qhz0DKg2vaI+MWH/CxTk23t&#10;uaYnDppuV93FFoN1WEkVeSb2qZQ4PrCt27Ruf07byLYyoDR0AmU3peSi/B1EtTUHdWDGv633Svjs&#10;+JaaaFFfWES+99P5pmTIJcPnR4A3MhDUchX81Y7fCeV1FbTXK1f63enYWVgCv2KywFwkvz5lxqGP&#10;D8yPwzNg0o8oZq4Cmm5rRQhoH7zyGS8WvHWAVQNDFlbGlC+P2DZdknli+47896HBKTwBLcSDx2gw&#10;Wa2uMzJv9O31OCy2ZJgNlGfD6FEo6cbBPBAEt/VNMdr+H5yslrSaBwtiHrz/lDaTr0kwiomuwsHm&#10;ivWKpG0ZhEPuDtQDGaMFef8isMk5wpPMv0YdRwNScay/mSD1BxTEBB9XnRNJSLOuXmucCjX9HM5I&#10;uiFCZu4CT/xklDVnHpsDS5WlHClWSgLS15SNZEUEnJmkiOcofSXBK0tkjMe6GNPiqBGZ3UW5VUqu&#10;yoq/zk9suPDCztTjMLmeGUjoBbCbE9lHHDj7DIfh1dls3LRypGSLnx5/3oskwTUTLADSv+AbHYIE&#10;K8ZezYwrOVyJWga43RYftjW5K7R/86Pz1TUcvtcUi7wxBkMwHAlWAykzkpLgFgBIHSF9pFmUwra9&#10;zaVlb1VKLLPUOTPd7azRtlMpJMQDnlN5vjEXxjWryjIz+n9b1AuMqCfspvmdICVkOHnnx3TZyRm2&#10;fPjhMoSmcNzMV4GWTyXd8uqVGtXD5lAg6npfspVUBW/O47FRmskTCui2X8Q31WUiLoPtLPNPfIDl&#10;/42ANYqCogWWwmD1l9zShByL6DPuzDiJzpzaExEgnWxx4nE8dfHeHEk3q7llU1OVghVROuFOquvG&#10;GdKIvAWJcIoJghWxSaoPFV1BSJIQ2Me7tT+zqUCC++9JA8gQX/3wKgNLUaVffn6Tsf7d3/3dn/70&#10;p4zur3/9y+G3t1LZZouCUeG0M7qZiA5QHWNdWk0hyXgLCiGwk56vV/Z+4FNDx1Xwe/f15IIEozh2&#10;YmkYDd30ii4K3FWM9Wlyce3BUF54QJ5SdwFviDKkzAe7UKSd0lUDvA2hnpSjIWG4ZK0r2b4KqOcO&#10;uAG37xaXHBG+1C4SpHM4qOsgccFvOwuMw/TrmahLorZ67o6LDiObMp0ddLk7QSd3WsAvCYlGg45G&#10;BlNozs4SjLiosiUm2Q0B3usYHO691XVu+NXT50iKtITko+Qg3gHTQcCtbpzF8Os0KB0Cq/RcaOys&#10;q6jRV9c0d6B5D5wz+8Bq/xalcxECa7VOp85+MmtVa+htOyzTbfbRuB5Ji2sZv2Pwjbt4nMb1du85&#10;HicamnvElWB3c+ugdv3i9bJqI1G+Ll3ptqKTEBMtrVcyvgAcwz3n/YQB6UBaNF7JISY4I0jTBkTe&#10;vntvxp7kNMjQBdsVhIAMnKxLDeyjcEmZ+KFEXyWUuN5NMoMj4qRc0rneTzFbdnn91U6QAfbh87tk&#10;7aXgSlzg5SLBnbdvs0gFcmcYn6lehLXGmgmSGkYYlsY8r60JsMGBi+Ds9H5z7K9XuN3uOP3cDu9t&#10;DsSh7RGNRPgs5B1nlCsA3qUq0FahHUBRSvMswthZy/0aqPePuhubAjyqJ1bHBLDM3sY6bTtKpGy9&#10;S/vB1yQXdkkBW5AHLuPxQ5Y3ye5mv5VHGRI9+zbTUkV+rrmAfIHmzp/hA5UcrQoHV0uqZWuDZQZZ&#10;24DNwJUvX9+8Zy/EIF7jpGRMdht3OFCZj5tosieaCN/JE29xN7Zj3cFrTF89TyoWFBmIvV73T/NQ&#10;G2eErzx6mHTYjCvnUVlyETXx6fOosrEH2RXL1VQX8/UoHJ3fFsaUqLL7Y4M8zeDvlg8Wt+KkFnVk&#10;bJVUl5o1PJ9umXxUN5IneMq77W4mH4JpIc8gSTyXwfkAJUpu/oAe+/d8IjkSbzrEiWKNN13u+phl&#10;8ORoBWFoKtSYsGNYp77YrqqkWCZO0KRcZkfvusmj8OP5Y7du9O8iBVgVqn3Z3WhynlmIizsMZ8rE&#10;Yo82ASMKYlmTUgMfZCwH6hZPdfEraR+5dws9jzDSUwDjI+JRF63IAy7h0IJLJE/x7DuF3V+TiaVC&#10;LrWRp0F85YRTWyoYU4+nmnNXhHedGfoE+6cS3y9Pa+HZrv1uJ/FhBR1q1YYBujCAnWyDyhprVd6J&#10;O9U7CzaGvpbS87XtDOsrlxtufAPCsbiXb8iTvUEOkE/lS06CSMtbVrCuNiap2gEfDH4pmughhICQ&#10;zvVfwkCtextcaays8rHSEEcMThnXG6lZ6oAoa1MhHKWh6xbmWC43j1x4/t5DGnpnKDh2LdikQiz/&#10;tHBmWeLDLHUkwIIgmzgJ5l8cT+hHpAirXnUSCIY055U4ACELFrNn64HQy8c//+UvcJIn5ILnhtBm&#10;fnr7+u2f//zn7Mb5hz/8Mdnk6dvbt2/Ssd///vdN1yYc5USgj6U4Qr3s9fiFaR+Z103clW5nOQ0M&#10;YTxdhVbhWQv/uBUS3O85KkcxhPRVrJe//ft/WL5/72RR5Comw0qXukS4aiTdIeGIoj3Jy8Kjqn/M&#10;oXAKTKJ0gnaXvoIOcR0/I5eouHvMzSJW6ITXzfAavy6ihQB9tbi4wu/a5+2nyiyRF3QuJAYhVTwY&#10;VG0l7b/FScLwc07fUkNV7nui5NsxSwa65hqv3vHDhRpW0RSeTudSiHYzuFGnQ+6eqczdjUmL1rFs&#10;T/Yn3a0IREWjWHxvg9gmD2mcGgz+5g6s5yNslr9xAaDnpd5b1cdYe4bT+9r6I3tsFqnXO0ZQqnmi&#10;ZwX+8aqm8bpqbmaQzGKn+94J7lWgehhNVTo1ItWmQdnjdVb/a+9vZq5sVSQZJfticSIJetiTRQN5&#10;llfEQKRGiqURuYMXL/Jr++ojWVPHNouBo33KVjqP4KF3jvHXhFqPfe+t/VGORgG9dpW8js+swNAD&#10;igA/SnOYRWeny+dZOYHIDF+wPMhVAVUfNCugttWAIp2p+vWNz3VB5OjkmztYzu99Pcr9MKCL9jmg&#10;nvqFQNjWNAn0+yC2kS5bD3Jwf4nXOQLfLgroThw6q7MCbvOGhqm5VonIcYKBpJbqV0XJaIitxd84&#10;vFoU6rxfoJQ2hUnh0FS2oqsLp6rgopmugBH57f9ezAmTNY75m9sGffTLg7dRPhs7jiCkAkArv6Dh&#10;TWGAdqw5eRysApagGM56aOQqrY2Lvwqo1JGVrfz6HJQVJGqqpcRCwUI0m278E/GTWYio+uFV6tuj&#10;Oh6CGnF+0BVwVeOv0taV7wXyxEDar9JFeYhL9BRVYl8rTH2T+w5KnLofC2rtQ643FiT+L/JLa165&#10;Sv0MmWSApPHNTh+Fk4kK4d3NLaA/LQSD2Vm4M4kox3VhZA3Hs2cvX2XVxaOsJybV43GKEzUfFzcS&#10;SzZ0JK88Es0sV14gcxQDSYWxjMXSkbghPi8HWOYADkSuDcFWA4W+ps4lkG/PL3Ag5SOPtI5ZFykB&#10;+USTydWDe+D7DK7i7cbEieJYVgZCxulQD3HU/EauKC5GzWENMpGM/OEa3uQ6ooFXxLDNVXyEvEvc&#10;FB2LFflsD2u0l8MoX6SIvXnlC708wbELoU24TIl2kGf896tgiITCX766dOfFzv4sDkGVlBLaX1Ir&#10;EyKgMJUMBAFeQ3S8J/ClcXVN/QceLoTFOnlO/uZFR2iiilS5DE1FzXK9teRQJunCeXyfhnlnTt0f&#10;Y5b/wpfqakh+CwWSnfF2/uZBkHBUW30Ft/R/BHoTgvOg/tEceW8+UwsiuKrCEFP43/3bf5PSyP/1&#10;v/7X16/fZE6zqj3wSan58mR6qzsg96fZPN5VcbM5bRGSSbADMFI19JMSWfgbfyseyN0PKDp9IxTk&#10;w/y0heiXPDzZO5xaj1yELM/Ee8UXXEnUi2Jp9E88uHrgzC7jKZNvnAOsYB2qijvpyg5w0lez2EJX&#10;eC938BwoZmeSrpR/BYH9WQW/roqW0S1vRWkrtzeq3hXXBrNIsqDuCCEJ7L+qQaZtWRynHrw6Fps5&#10;LiXOAk/xb+GzFOLEwKxbhiP2KIZND/hRj9xMaLhUgs6RJc9EZJj1MkmAFzyLMyOHVRU3CCENt5l6&#10;g0AOHZyo0mmh73Vj3+JKxE99sSNJxr1UbjK9YjpyzlgGbzYpinIBSt7O5y234SBAkeAc1T7H0cKs&#10;ySA61/WETeYOhn+tT8QAS1lHtAsOZzleLaO99kg1CWS48cdv0Fio2sll6OBBTPxat53cipmuvMAx&#10;y3/l/qKjj1/kwbmsHKoEmAQS+ra9vjw9HXAIcjW7NF+RCEgdDIUCu5AFXzPdgWRenunOdVOco4Ba&#10;IkDWeYhjBjr0c+bFiQB/4/kAZwG/fK4hk3496R2MxKn5NXV5R7QUd3g0foXruBD8lf0s6icBQAzs&#10;HhxIKiXU9NQzMWdmefDteI/cBSxdmo0qK6JaDkEEOIxY3kA4pezStXpUnkHsVK08VlPfc1Ea0h5g&#10;Z3ODkQFgYNYztfCFvZN15Gun74bzC4Sc5LZ8qvdI1JznSkoCdXMm1qo/tJxkyxWx2KXkUVeTbJWa&#10;IPg2hplVocKed4J7FT+xihnDTTVpC172Ute5ot+g/eg76YaN7JcDBAiyximsOVmmeosUx5NKWY9G&#10;3ruciFW6lOOpfkEMBa2Xt5gMFh0FZpIyFyUDfKFRRqFxXU1Qmk/J3avy0gdR+qZwbvjFKRyZNyqg&#10;HEbIA0+8y0lUTM8NCxdz2qYKX7qSlutJDZfk6eh4E69EmiAHUoco7uCcU1QHqJMTD0DxqqaGwK0y&#10;1zIQ2Z2cNp95UeHZxHRv6iEy++kjND96SVGo9XGjoeSylqb4LlODJ3RmT3to9qF3FVCuDyi6Ibg7&#10;/dRdGq96wifjmiGsJItAY3j79rXhxzrogZx+NVTnymlms4gvc2qXJksSJCkJQLXMaX8ek3CscSfN&#10;wfb4RpTzvaORuq9QcphOa07UXYrks4I518VD3f8LdvEhrQlb6oXdvDMnxaWz0WgAG48BYYIiiYpU&#10;J0QC0AbJ9CAwCjeBFXAbbjxcsPn/ahF1Hk2yiudui9rtyvSMoRHmq1F37ynxmj6eSOyUcFJJzbvI&#10;Cgtvv4tHuY58BIDJ6AgX5pfdy1i9hEgI68iKuvfJcccJiiOMzXpgU0lCSNcTcA8mJD+DHWq4gRpq&#10;6cmf/+nPoczf/vZ3yQdNN+IB7V4G7MGrhKu9iqaRmcq78mAgT1luQhzNcy2HHF9mn5GJm/pVS8Lw&#10;0jBJkTkOH9mF874SDwV0nNGdSel7pOLlfLhI564F+G4Wv2hUBRQwNaQ7VkXXH6EGYXkQ0Kqp3/LY&#10;hLG0Qep5br8YjDkE6B+HAcluG7cdCUtA+YygkZfRKhyeBM8jBzW93qfhvzQ1y51MiK3oLenmrK6I&#10;LmfRS29Qtc6b0H0Tez8kmZ8hNynTNSKVNE2sDsvLDEVzTSJRKhHiaaU/ktaFMvHZwAFVwTtjaaal&#10;GMCwYEvJAmUorcYzn/tYlFMFN5gaEzdVvPKFdQ1PnobJ6rwkQeBTCi5OMQpyqtFOWNzdktEGAsJw&#10;625sbQGVS1le+iqFwFW5AzAixSXywbyh+WbXyYWYeUihn2QvFMIENzvBNcPLkVuXUYsDRjMYDE4A&#10;0jJWVblwkkAA7aLdWdVzMHiYI92+IkAircu8xEzvl6/JuUSeDjDabaMCVTabXXHY/WxGiBSoeEtX&#10;LSShUTBHGcfspSSzXqlZhGIVJ1RVyBzCk/nqYTWFUcuSTIMEilypg/RB1DQA1zvTlClQ2CEvUgmc&#10;LQzC7euh7+awfRdxvC+xiRt5mFwoR9wQKGHkJOR3PRCAnqVboYouv68frbPZ1VhH8aY8u8pbqZbg&#10;Hfo6n3ghTZcgCrwAF0DAp31WTdSFoiddtUcPpeaGyQ4Svol9S8sQYIvXZqwqUlh9rUlTZYvlI5i7&#10;xIS7TofYBtiV3oUZhHC43M4FM6lWzSLoEv9xqNpovh2mX5dEaK0JG7meXo3v9lLTQwiRPwdsG/Iu&#10;K0MSJOugXrcQNCmeWRryJaHbu5iMuSOu8wyEoDMlou6Sc4ENXikaoBDooB5ltEYKSAU6FX9s2ptS&#10;n8ljYDYqBbKugmJObF0dgfrizdv6A6uRELCmrExo/nl4SF6RHsZNY9GW3BBGkAVF3UBoRAOZ9eVp&#10;aaIRuogwli6Vh8MjswUuGks1qnK8bmBWtMODGK8qMUqnNSWQIsAqSDOt4T6EOXGzBYNC7zgjP31O&#10;QkJWQqRvmdyurhsVRI7k/KrnLT6kPaQyGUpwxe4hDEKVkUZv/pQGQyO4PBPHz0HVqtKfORJFq6gR&#10;0Etdg3k+w65ThwhBGoMO2NzyaaS3a7lUCczYyUynJCLOhsZb6pZGTid1IHJ6WIPaJzwWJks96aOA&#10;ImKOEhZQ+LhXOv/jD9NmUUpWqeL9SSOBElW64/ukqAKx+K6CD/rRVdXTtENnmiZY1M3NWYP1vtrJ&#10;i+TsImfZVhqLIn1rMgt0XGZNZgka6qMHqW+XolrQSVkV6qybNdaCNj7WbvPRKWOb3KY9wGP6IFHG&#10;yghTm8qLekD5PXIi304LAQj5MuMyxHGSSYmwe/smMeS31rnFTmv9ljxPV+hYtB80OWcZw4OVdq7T&#10;IB0F12CWsTe7INwnRQSSE/7kLvwTPZnEturAUd6jlqG+Dz8Xr3CN5yO1cidjUBP6OPm2/ytc1FDL&#10;3jLuDVIT0e7stKDbjBoQip8R5ko6f8otobsMI1MWxCtFT7m3TPSbt2/Znp41ZLwn8xfMd9POMLLQ&#10;bqbppxTz/PFHsSs9/v3vfpP7kwaadSbBedXiDK0G29RCIZGmRS3AELgt2SzPssl1vKETmUPSybVV&#10;q9LVrt162hhXx3wcPc6ypkjxZGZZqXf3h7//T/X5dXkSn+XDFT1eqZsJ7Q+RWWzWVVnSwkhHYdU1&#10;/fBL10OwPw0cZ3AUck/PimSuLaX11u3PBIacIjzC5dnMwi03oJazhpR+iKMmazckYR4GSS0s7Xy7&#10;AxvK7z+bJnVjW4VUqCxs8nnLF4eX1Con5SJXoDf5TFWUXI+jMP2l2sWTJ2zZFTrXbO3a3hgaFOmo&#10;cU9sC1Oecir5L2BWrhkVgG2VseEGKoCZcoYPjPKW3NAVMVmomKT+WsPmM7W0fbgl68fIfYTaQ0Nh&#10;S3kxlclLh8StmufRamFxquYGZxGL//NHdJT42yOJCjwQtI8ywMgMGKJitENTo8uEsl1sPW1hKJHs&#10;GaX5XuU46M0oxET0HoyyUyPCerislGRnFPDAKzh86vOi8UoVJHbsrZYPCFNBKtTJkwu4MTobQIMH&#10;GAumS0tymiZaEai/eYy22m2ILP9UKSCSo6Wqq3oRw5NSFC+LFdSwAKPMjuI2a9xo2XfP5XAxijYx&#10;LaA7vkRdWRiXIRNQ4hNiJoBHIEAczasqtCCobmSYwWaQQRUW3Xfv5pMsWI3zwadALS8vAuOgCAN6&#10;+yZrIx5SNvlL6u8kw+1ZupxMubwwjQc/n794iexv2hCC59nTZq1V25aEmF7ddY03cDpporPDQ1Ez&#10;GMgT3VZFdyhwqO5b9Oh09jxdrePebLC5J7wlET4SWCagMYZJab+mAgoUKS8G+wKdXM8jmauuTzeQ&#10;gttDvZw5kF+Un1X1DK5mo8WElt5GEqVlFozAMeA3+dOoy0kExY8/vswryVRszDFPprtOcBcjptt1&#10;i4le5Wpk8eKzpWR+l03jQRyv3wjyLBfllfBKJhQoJRAcHMhn9LWYQL+8ef/w7umDu2d/ef3ulzef&#10;Hj199e7Dw5/ffXn24qe3n5IyGNGYDJCE6dmNLnAIMgSWmUY013fvgpY//vRTevrX17/Abkt05Ukd&#10;Yb1USIsK+2qt1CHOeeN30FOuRrNF2qLPPHv4+FnXN5SsKFOE9YtYjwskBfAhN5JW4WZdzIQn5lHq&#10;s5A11+a77W3WyaYSU4rVsw7yQX79+ZdfMt76xB6nRDXbI2VqUMvKB5rbFpBE9KO5acrqUepbXkfv&#10;fJslNUklfZW2o4dngqPFZo1WckBZ14s9DNbV9PqMCyfxTTw9MFtNhYCkBWGZrG6/wg+5HtrCGdxy&#10;uYjtSc6OHvwsFAgDx5XEWo2aNF+TGBfVPDpDvQyx8ZLL8CI2PeWd0JUfYOF3rb2VbqMwh8RQreGe&#10;WSEagoTanr18nsb7TiznLmNhD3fUUNgBKoUGtlpb9G41P3XBwIg1b7AR6JD1BWyfmJX+70PO7AkX&#10;fgjpPYr+lK43jSicn6LJ6WRNAqROAJd/MAACbDZdhA/lSnltaoplpU7Sdp+FAOtTyyzDEDOiYPbH&#10;r5+DniShxXIjWIYKyA5AKCN11wBfvjRO2C+gUAweKkDBGUPC1BWdcBRmR3WIilYyCMswkJCwbjfK&#10;evzo7btYT0lJfOyus82MS/2gYEgE4oOfX7/++efXgTFRdgIa7C8Q5T80HZW1SQhJfwwfyc5P8fx9&#10;wBJrqovmbvYWrcShwHMZQrx5pFk8Ss3+zx+7eAJ/c5JS0u04xfNfsqSb38QcZ9ajEcehiYOzMTwd&#10;fA0w1t02MQQhhA8OvoCDhjUSZZWVfNW9QwZqr2HGwdvK8GQAfg6RJu/fsizpHYvMUvb7waNwidLp&#10;owzgl8TL374H7qQ4P01S/bMUf3/2KiP9+Ze3f/35zS+v8/c2eidFfB88zGr3KO7pKSbflxQ7f/Tz&#10;L3+Ji/xxNhMsJgQ8r358xWjOWpp0D5bcGhcGB3QYoA/gumJsrV5StbxxGEg9Vv0EZ8bfoWWiP7j8&#10;f2LIqkwuY777m3//H6t6V2u7fCJluHL9VIjcUqaU1FrAaZzujAOjXtnJNi1yHcPuhCBc/4VQa2Ae&#10;LOa8Poi+doROmS7tm3tRSer0FwxlyppQe8zoT7BmjS3nPtSPXyTHLIhjRKaWmuuvQ2YKnFTFMELR&#10;/tYS7TnqNiZw3UrTc3oaRlcqb+C+fljjuCdupkLTpVdgOQoTtksL453dcBC74SmVNCqFyMXAJXda&#10;oriqRkcA7Eo+Nc2rBMNyEatQHmxP3zFGNrdTvTZMLWynrH0Qr1yEzC6iDifspYovCugkNbRZ93tt&#10;FHgEmiXX5so4qo/JME5rIZz7dJFVq7DhTn0/fa9QrWRF3DZM2Wk+WNGHbgaWBsYiTABbdafSrj+J&#10;D2t4SRXz2aE4rSeKffOd28i46xxitI7aILZwXqoxX39AMbPoSqchcYLxkomudkYkxuXOIJfaMlIT&#10;YyPaWPYyGF9aPWrRRIMbFJpRG3aD5i4+pRtagnkvumIzuhycoc+TSDgwoxcWCTlk1cV0dQBUcUeb&#10;10F0lPZRHL8FvvB3+OmVrn3hoXNTIEAOPdJ22M0CM4050a3yjdcQ1AqXqMUreAVgWfnMIB1kTFhZ&#10;1Ynh2rC2pkYVLXFlyRnzpWH+uygnkJuCpLCxg3UEd1FMrNBa2fW+mmkzi1K7xWNzK84SVESq/IEc&#10;Yn7MuNIZJD0mKJ6oqElv3n9IzaNICfYe/3L39dGTVED66y/YmFkww8IjFpg1yQdkoLtv3+R2dLdM&#10;CByfAmTMSBeZ1awvBmW+yMmLm/ygTa8PIaU9SvB0ydovaTE7laAKtVCGAG366ojBzjcWUk1Q1IH6&#10;4+nc+w9JEYuKma+N3SFgGlJ8qSjtYhhmGS8PO6s8bk5k2OYUOBT38s5Um0FbL+MwGFC6ZwtNHVQN&#10;i2tJwlBiU3UN322zOlGx72J68xbTLvHIJsWoQba0jZFAsgKOnHxNCmSPJjIVN1NsJ3f0lU0MMCaD&#10;8hhiwfHQ2iBNiogWzwY2TCs6yxhwACoYkjFG7Q4JQpKoW5T9qdjiLaj42FgwLI01fIMD3tmR1anr&#10;LgpT73P43iEW+dWZVQUdOg2O5/qDS26hAkQDIZDW9go1BS/wJDeX1DVEegrqQB2iqxUaldQEWWOP&#10;HKjQ9Zxn2gC4YZUm9uC5nN16WwgFjbxZaK1GIoMdUzcTV83k8Pbqp5VEDTXDr6ak98lPk5dmltJU&#10;zskPOxEGXAvANToltWzzKvAwNtDT7HhH3kLahpkoERp7pdbYFN2qk+BEUZrbSvSDJf1sf9MpwzQg&#10;iNfcNFxHOP9iED2Nqy9qPfs1pK5/nZ+ALS1mIeWuJx4e1elRWByJUAbbI0+DXZ3BSmsNRlrOc25q&#10;0+D7+yiK2YYmCeJ66+GB1dPLJeIAht/k6/OXr377u7+JxyHm4V///NfU70z44B+T1PlP/zVrPEOJ&#10;8TRFg28gBv5WkRGgMYyyEMxrrR2dLfIWgegQjpQvgEvJ+VPfLJuFBXg4d4oDBYjnDn+BYMvbvuQ8&#10;Lf3h7/+jkLp37AP78NBDZ1p46w7xhZm+RlpUB0fGK3J837bvIO2lXVwU7IxODHR/VQHV62n+VgE3&#10;cqLSaEJ1kpkhG899rycDsYa8Hd2+eiHoxTQoXVV9ZKA5rxzlD3ObrdtYg1xzrwnbVe7yLJlDk1nM&#10;7DIKHtI5Vb8THZhBqICjxyUzKc1qPNbjg5ut7ECmxlPAGx+VHvqjQqi102aAh/Z59tAwvRMCOup6&#10;O8lyyAAQwXywoMEA8RxjQAiAuLVdjKY5p5eKTNyWp8CAaA7wuS6S6p8+BtC2fiIRpsPqU9/iou8l&#10;E6fvRZsxuUieciobXdFadN8rV4xKHxnk0Vl9XduHVfXV8ykGZwoxxnosWi5uLIGJPwFGXAMy9KIW&#10;XagGxsyCn2W2xuZ4qWo50Kz20EGhKVbzQJQWV9kbYkKEqdHD1q8VgjiRuygez3pxgYCXBicbGtHy&#10;aB8TDtOJPXAujVbYlIN4tzmeN9K7ffk2KCbQlhxm5i7/FJknZ0sFVNIZJBqudGNGTaQGj+yJkXM2&#10;eqjd5wRJrXKA08UifxVF4Jzesx1DZxVfJpiXlkKP5hfqlO1bmDCcU2wRhNeHxvXJtB/KXYco7uLr&#10;rXyIzoJgaOC5+KqAlOJkrNYUBFMjxgOKSIe8WJmc6YmXAt2VfcvY7C9X0TmpT4nIaXV5XGSKB+jx&#10;7lEcn9jYLgemDC38vOiDgXrFTPnbAfhtShwQ205SAJWQNkYoWlU0YBTT/qo5ZAC0do9xxxPpDiQt&#10;ly3CWzNGXsrkxQeTSpnRsDpU0QofZHvLHY3GmGtevRbfzyxYbzod7mbdzErZTnuvV8HCSfPRZDWC&#10;gN0zU140ZpssIs6iWgXpvBpSFNMyJ3hIVfNykeg0VbmHG5AIwz4cZWYyJ+DaiB6Qj0eATHR9/hHU&#10;AWM81UwZGkKmnMxBIAn8I+/yIkt0zaq0gjZhLLWRfKL311WbPxXu/JVXgJ3eI9+Wh5TGeVYclrGL&#10;zMjZagJaq02GGelBO3FMTKWFKsSyAUYJZtcMBr0rquobukgoEahUSYgGwFFUfJYTFRuBeYize2h9&#10;gdtHNafQqLWQpm9gVxfmOvsVutJhpUM7pJrjVNqlanX1C2GF1rMZgRU/yPFY52JAGO2T6g1RCm/l&#10;7gcnl1cUIb4QWT4ora9G1K3NlqCTJXdaruFpAv3BM+o25A8BpIsOGQRuZWqshlsXbLc8aDaRi+pW&#10;AHniW+zM/pTzOFHzexMBmoK4ikgXa7bMdzgFGNWqcfG+mwJbs41lpiYRgMXdQjMe+o///N/+6S9/&#10;/udwjT/+8Q//5R//S8Iu4RIvopizTdqjcK53b99ACIne4MZOiKx5tIRGyQnKKFutwiIWpK+ky1Wp&#10;xmkIZhW/SqGcH848ImzVKod8Y9ff6Z3LnuQhYtoyE6j6b//9f9pL35/s87efjmLLw1XlcCQ0X8Hu&#10;2h/fpHjeWdlpc4Z25hTzErbCcqR2e1wZTqpZybpBcxXQMk0VUCikR+4pgydyssfRHuCK8aurUUEQ&#10;qqI9LpYc3WR0vMjNLUcBtYeuKSDaC8u/wbQUOA/CVmvBcku7l7I6V/WasVSiwSbGyWtS92jg4Vf1&#10;HRWSVZ6Lu8BishHa7VUgcoN+ASWTo4tsC7WtAgqXr6M5/bSS0oiWkfeqSPM4pD430Jrvt9jsGhh5&#10;T/fruGkPC1VhuD1UX+lYbiZB53mOVUALmeLVUd0FuC2INjlAgB47g/7q9FyZgrM8eHkoxGdhfWR4&#10;1j18NqwSeqKTWukAs1VmIqtFP9u0HbD05EK1HTgU8vtJUji6XcRR68WZjqICUozSyVaNIB4XarpG&#10;9USwP2TP3exHUoWUBd5dIhERQJkQ3Fp4UEoso8q010B4Quajkjr8qr9quiNyBviC0YHwrHQtiEbd&#10;u83UDpkOX6bGVovuy5HHd1XFYp5bjJV4TLYb9B6QDgHuiyqnujaiscUaGOU5bi5QGDoiecUe+bX+&#10;mCuhjwJq4p0GM20L/24S7P5EtK+06yKgqA6Le85ddWBIAaxrWQ9TWUKlf/7rz+lOnBY6+YxZRLxm&#10;RUL0g5t9jjuQ/4flkSLL7iMBYdTVjKwREjZja/JSuiTpNVVx8mU5J5moyauERJMtl7A3qX5dwEG9&#10;64Z93dGkxmH1WvCXWTbuc5GaYnuS8FzV29UJNz7DQolu4AKIis1Vs7IYrv+VZEjscY0jO4k3WD4+&#10;tQSvw7e1t0FdV/FftMyvybFr+h9ab1s+rtvxzR3DQQpt6rNcttRkhdSWcxpErPU3c45ObZkrUQJg&#10;nPBc8lcp1NWdeFFBDIR/fB+SsGCbJmVhyEEGqi7Wj/KcUvRsEoNWTg5idM6mMZjWzyMxSKppZcjd&#10;RZj+yq9kWWJd2l/iWqqEsaTsGmU+m5jX7oMYDXwxLQQMdLvCzYB6lkJHhB3mIweoZVEWIT6cQcn0&#10;MqqcuENAYdPQebE0cEjnyVjAstI7PgXVDz+sJQk/nWXayldYz/BtJt9zpdXOr28/y3RKX4yxSb1d&#10;fhQgjgJXCaJjq5CcxmWkKMF1vyKs6/9O34Jj4ZVKNKWe72IxZMuHpZ8sEIwWiGlI8g08obAkrzT5&#10;0KztgRm7/lCh4Ks9rhLBqfQgy6fYAYOqXEMAD+FM/c7htwhHsuzwGpU7BR1atYC8qJ9++s0vSUF4&#10;80sC66maFAL55fXr//KP/8he8E+aKXeXtJAg3NtIpx9+fIk7CwXUDIdwCdxlwehMqOtAcIs+TXZv&#10;0k6ITaEnXBjl6T4qu+mpO2XDKo+QPYhkkgF4u+xXEPmZn66c2Ytg+x8MwX93XMW2rcyVMa/0KMxU&#10;BK9HGNT3pA7j32DS4XHXublqCfldOpQ29o3SSL/24oVsZgD1nOUusSr9FEC7Vm55a9HlSwB/6LDx&#10;9G/V0NyshpkGm0T87MWzFw32s28bGFRlK+x1mFrXzUkMLvDjS4miCSXkW8lBYug4LC1F7qhrpw4E&#10;Cw6ysMMAeuvHsgijziFgW6WZDFnec3F/ToN1ATfeRDymtRgJJ4UTpAOE542v+0eN5eZwEJ4nRfFM&#10;PkSFQtBRkKAxlXKZvHyBko8CunDDBK7bb2304xfv9XpORZ92qV6oy9FJcbpn3gvAqbVJenUzdBcl&#10;Fk+XBdgTrxfUg/TXt+T8yseXO2AAlGEu2qQRhahsa2lydJHmJmvAnJ6Pc53YX22lSg6cHIFYJCmr&#10;NMYBqftnAqbhlHUbMfwmW6J91qmWpKR6QKGdZGix4Ky1K+gpMr4BTRXMjBaRWRpf9nqsqqrRNwtr&#10;SL76HjLqSOXhpDUAhBk0JzxXKHaCBk9WWHqS48YcRPAz3ddXmLaro03+XOaBOIJui0ML1aprLQdz&#10;OIlCl5ubHtrHvdIO1BylmVOu0pGgwyWFrqgH9tUfLNcyy1zk1OWl+df6lVNTJhpj7c/OdYFDvJg1&#10;OrAqyYR2m1jCvnZMDYTwz3/5S1YIJscRiZi0yEaXyQVvh6tuN/gFZjSLtDsquStj3hgopRe5B2sZ&#10;dSJsnUK/GksuD5tIchaHwRDU+0ndCd+I7Rq1h/zppuVQRJavVfRrwjpFql/1TA+FmtFY39Az62jm&#10;nBvrIZbG8X02Yl1nHSmYxcMuCGtyWwM11u7tfPWpKhKsUkjnzZVPplquN+G7+s2g5KMskXKBfEDX&#10;cSQizzs0wWqz4OWtZ7eS4WHcS6zxqpavFsgtFgDXQVCN83Rg5ElzuoqEnTRKL5UjxvdczbIBfjSl&#10;bmCdO8lCQJmj9nCG/vr1O1eEkD/A6gAX27XUeeGD2kQ7VZwpmP/cm9ELuz4smMbKJFmWIzEvsn+1&#10;WVyA6C1A2I2m8m1iy+Rq4EntLZisbvukzai+A4xuVjd0oGapQwHk6s7DskcwvBob/Rn/pQFZ7hAO&#10;9LTZISCE6wcqz5T7Wjig7Mhr3d4cKmWQarVzg3UZVBmOTLflb2vS2J3mShg0MKB0Y8hHakiVKA8N&#10;ZEd7BknG99xc5wjx/L3q2jsD8SDKHAA7FkB6QqmEJsE1IhI0YCEvqcNYgx+x6Fo6zcUtwyWBjGD8&#10;RgYx2B4ZQyKWnZAbX2Va8RPB/RuPH+EOOcE9piBSXhT0Ag8D6ocPUtYgW7T/7R/+8PLFi19e//LP&#10;//zfYlr/8Y9/m04HgVGkp7QWEc4MuMw0KQcPKPLQLBkCs3cPs/idvePrFHXHiUyhTKz88HaUwG42&#10;6rJ9+eEqmiszHGGuL0AujXG6svsirB/c/e1/+E/37tsWrw/c7rmKqTVwju+z2EaysgitnPBYqS+i&#10;OwB/8k4f+VUFlJtmrcTtlQ64+dejfTryFZaqpI7i9CLJ0bCYvKv6Vf1353HdXVcFVGNJBxWN64Vs&#10;UlSGWAXreC+Gq5c+yxLgRacAHl09G4W3kwcfCZ2wzlnh14V7rtlUYlV/K/OuPeTCFLOAcMs7rPGL&#10;Imni9yXho3lpEHZQM6sdqTVN3jbZOQ1tuWK61urRVhhXyZsc1qPQ56bSqt61QdDt/4AUXegYJxdQ&#10;35sUJytHdb6ZdOf9TNBNAU1fIN2yYArNnMnb+c1TNHWY5iJYnioX+4YjSC1XxFgCIOO3SrboZycN&#10;xwuEwbEiUr4C8Nk+ezDtOswy4uPodU/hLMXN+pKbAjraZ1Hk1G5kGLwd1Qz/WOaxYizLWsn2I6VL&#10;2uhUtyfKEI/Je2lofoRKm9fbMeq+cG4zBb9Du05ER3cjWIG2YLnS6V6/ap9OLnhSQ8XzlT1pLTLg&#10;Qum3eU8XVfSXTgVFBdU3iRZcx5Qi8rA8RD8c85Vo18key7slbQytLKE48B+Y2DcDZ8MZjnqdbLMj&#10;nJyjUiUaSRQIESCjNqBmH1qXG8dnnRBqX3d//SXuiSyf+Bi5kOXSSplgVvwo8ISxQmBp1QZRlKv1&#10;fHBzS3MQIGOkA6oWoBihWVcEy5iQiMxFMY7QOv1J/9k1dBb/ou19etuqkDOVtfeIf1uTpNHYnccF&#10;eOdu0hDXTRVQ1y9LT2pEUPegOFPEr7O8nggVAsp15EIUnvSWdAbi5l/jm0zhl4RT0xQaR/0uuEIt&#10;DsdSMWYtLzUToDugygAm4tGvgxsYA3DDWSafX5YwEKa1a8RDFBRCqKy2QTOGuRCf7wyCmFWySU3I&#10;q1tFHx8quvVX0kzjDE7FRBzYKXJkNSBipTTlwvOk9JZsSQJuhXuun9SSyP4n7MDwIbotdE1UvLm/&#10;uM+bXhmfRl7ehO8oUfjgmvKB/6H9rJHSGDpXsFbJK8SX8LS1XcECUpCjsKcIQgAiJZIfUq1xiUtx&#10;US7XiGUPU4ZUyw5F9F9NZ/A+6y9ZJtX6AyjRgTOx8iw6rLSSJ/QZ1KkcDLWRgr56fQiYgRK4T+U3&#10;xTQTcfEfySsy0r/+8jrYK+ItPxEf2rLRpONPRddrcm0jgQQAs2zuedZvswiLBps+J26XyaO4Q33d&#10;MagB8eYyULyMdcysqWq2LrKVVThsQ5inhJuNrJpxmN43IXhWc5Vh7a9dEscEqZnKeMv8YW+s7G7b&#10;+d/oTkRK5P+f/vi3MSyT6pklRfFr/Pa3v018QnzNK9JCKpBGuUzpnVwMCr969TI6Z8yqVz2ev3ga&#10;vfOHH179+NOrJTpfXaNitENnf4bWwbGq5fDb63hz0RHts3IYqXVFwN5we8VFE2UiEoIXO+8dds4W&#10;F1M77/JMhVhNLG/oWsKaOU2i6T35nBUYvWe15u2lOLevqBxyIBWfPY7mXKR3xw6VvBm8/44W6ys6&#10;eadY/ze4gg8vvUwjk2Z0lIzV3Kv8Ua3JsrE1+vFMsCAxjs+hZnJiGCBDBqEYsbk10uuQb1221fOS&#10;cYEzQG7X33UQsuc7ZljGzR4GSQRpEg7AV+vJX97LFvABIMvw9bEtVtN8RWxWRFJtpGoIddFzhSTy&#10;B+wFYNn5DCoKaNVP1q23rERjUToW6CvdWvjLjuGXC/NO1dWYwas0vnCHxZ9IInag+FTq6Sy54usi&#10;mAyl4zLDadhKuIkW/+BE/xlmd0wakcfr/NQEyrKVOk4mH3Re7xUE0tRzZZGk3FCKuiLkPXLKW7iN&#10;NQmY+PVGSg7QQt0euFyMW51ZxjdVlu9OOUMr9WOzsJf4CjG4GTgmS9YX4/VExEcUUZ6GqB39HK+n&#10;eh2Dw5LJbPFZ3LsmwJjsuVcKHzu49MvJTk3dKrN4oog9Xo2GyJ1Q/nTP5Kme+BM5tDi3FOPV0paZ&#10;ON2FUL19hzVpKkoKda4jBpAGfXVpsAX5zR/sAn4VsG6wA/XkVhYsZ8fFVFJs/hYRtZSMKBLj1yH0&#10;HCHExhOKwKoUdCSd1K80PxQKValwckTnaebe4FWD8qy9RdqZ06xSBB1htIWh68dFuWgloF+yBJeZ&#10;S3W9hMhednME7MHoLp0x588gY+FoWuXAtS4+mD3qGKReYxGU7ifOs6pH9SGDihmP5ziimkpYyYnL&#10;pl60cRkXD6t5V06XPFlz01GPM7JePZAkGWWZ13zNgvSuJmZxUoaVO4VNqW3KQZCTSFP49nSb1CmI&#10;fA0UokJEH299mAS1WeobtK939WlYV8tJhbu25mlReObCnEg3owJiTRasgONKyzCxK61KuNqiy12c&#10;qSMdoFgAUgcli96E/yxpRVgUPZrY0rarjuCcE2W6SOXF8+yORIX/OghCkCxCLX4EW7qUhAhuOsU0&#10;6LwUlzpB4Go8vibn6wH1etzNLZfB0obcTx0UXAsgK+62LlJsa4oTC86o9XZ1bAMimeiYOixfyZqz&#10;2kY6E2LZodSmIlLpr1Tp5im8WSDrXMjJOiPrPtU7YfIbUMDiSJZzShYll+wDfn3WFjQWMZ0rMskN&#10;5H6HgmgObBHjO0/ufeyfrEHG4klnGKwGz6Pn45aclJg8jWo4Ouvk+2ofysCLlvrms4CBFE/Lwucl&#10;ZDJ1iRxh9G46gHY18XG99VlzNvuWBVEDWPYoI+ecnAdPaM0iPycVVe1TfWNVpquQKqK4vyBDLRjo&#10;KSBirskZyEU0ZmqTToSrnl5ov6XJwK3/z//7/5XR/N0f//jb3/wUdqmSHavqb3//+yB43EwZYE6C&#10;wz/98OoPf/N7dIYnj3949erHH1/FdRryytKtlykvkPVVpCmTSEYqV7c4ampXZ7zqShrRldER3TTA&#10;dc3Y/xXlK4L3+uqme49XBNFezMn/bwV0G91XemIPtxcjeCokYI2mHSNoZwDqDX7mcOZEDl/hV92T&#10;uW9e0Y73CbbYMlNBhcSRlG+XVaz6UnjsThU2rm6RWU25jbSYpprwQzEmH9/dAtJO7tcizwPdyg+v&#10;mIZU7oRDVEPNk1ozlZcooFbXHA+V8Kn6m8ORlsHdOl8plpSacZs1aE+2UG7OiXPWPlDNtljeFJzq&#10;ZxIv2FITP78adTKpqaGNhyGyoF3WxDVnANnAOk5o4Wt2vr15nnZesnXhk1QFGoXMsQVoeHwni+Wq&#10;QwLnjUdcsQqedTxJ6oWXeR/P5TdwaJgMK3C2wRhzQk/65oCKPwIcuB1IXgkgBrmN3Pt1+5PrtuCB&#10;ZtNDUIuNfrUFMSdf0yaz08UW4qoa30G/WyN6F+hqXAWdIXHAfuq4DjjDN9ntChWTDjP8iJaHqVyj&#10;hzuvIxcQnvuVwEyfxvlx4ImtS1BwHOUVFyCzqlMtsVEFHQoag9MkbXrubwuf/XWhKvns/N6DrYS8&#10;irvt+Kyj9lclRx0kw7L9NbdKGnSu8guZTyNJRRi0mU42fSzRZCk0F6MZxZeG+dcewh8bYvPVZQ6f&#10;cFqMOk2XuPN4/mb8l/SmdDI22omRDYeRxNB0jz9oRlFB5HINI/LVOaJPP021wiw6yTr4ihyUj0xo&#10;boyDJdV9HCz02/xPY/8tFykts+qo7iWaTfXD6kUdUMOiQYDI3CwE7vrAlvmalUWoZcGXqHdZAB8s&#10;qgbPoDvfJmkBNxTMVkM03JTfQuDW0BaS5bGT9WU+vdgrU+JoMIi2BVLl6+xymCHUk+fSuuhEVCzG&#10;L4dJLNfHesdK6Erz+H2ruAUmeVf0PN8FvpplOvg5yHBLEDeZo//Vrz8Gnm7RX375BaVzPHMnxPv0&#10;aaZAK6SjEAVQCrKDTXfupOBUNFBUwZaF7kIxLJzcmfYykExo0uc6f4TjE58w+q/ahLSClg0g8AZU&#10;RiI57lmF/z503fRRxnuM1dnoNXc2dT/5r/j1A7ESu6QUTMbYwOUJjSAA4vjJPIco/tt/+wvFT1ow&#10;PJp97sbxnLwvUHKpvviP1x7mo6ypiIbiAvO8N7pcJ1SmAs65jCv7okZjCaTjgYttQRLh48dpRHda&#10;UYubC9DRdKU1INije5ad/JvDuqXW5bROvTOjFzwq5LKRrljCeWT5+EISj6Y8pzhuwEBXy7NEqxXZ&#10;uYHiSZ2aQpjbcjF1NLNoqRkyasKjJIHbDX1IGn5FB4gwTVpM94NYplckujFVCWd5YHxOXLn4gKvg&#10;I1xUrPtsAw60/xzIo4WyYXh8E6mglDK5UUN///vfZTiBZeg7d7x6+TwmU6bl3eu3GfFvf/ubv/mb&#10;30VXCTzy+vSOMPuTVC19Hs8oFn4pJCwmympGnfeyc1LZcl7teSlCmrh5EPKss5OLsoU8Sz7uUdtk&#10;9TtrQnI/fVbUsuXrwfV/9T/+38QAX7Aa4T556HTkcXftBolbtaBJV2Vwmn3aOTJqJjTV8JJTf3yf&#10;aYrMwhP7tpe+EX2+ekNcdHZxkdJkhRhc9KSirfQhsyYnzPs3oOPU5pH2yJ1hJ2ynMqtGJTQX3NV9&#10;Z/n8MmJUtDKVEiLcLv+W1B6QW4YhTTik9vbkEqVKXqgswCbPgi3dUMd5bVGwXIrMnQCHMFgqzL97&#10;71K7evuDClhs6cnps5ZKd7dzxdXkXA6PzmDhTFVYHa9wy+jYliHsnDUNJBmaGkIlOWPtIAQessZt&#10;h320k1PVAjE/vKAhbDF4QlqzwEiUzSN6IMrZdUKQylO60gAZfJDZia/2M0czfobFi6Z9aizh/OuQ&#10;RHEJIIOVg1yHPAhz95jC2Un+i38l1W2I37CSICDY4nydgZrd7GlrRbDp0p6YQyyO5WTxE9cpdf5O&#10;nFyLtiMf5y0qVPcmoYwAEj6TG4MZp0XoLXrk1+RFYO+GEVQApNaduW5IsqgOJPD1SK2eKKDpYSay&#10;/oNx06YLphSTrF7fYfMxpkqrHL/pYRX1tVuKGGh4vLF1fmroWgyZv/ijADUe5OLD2T57vCaHIx89&#10;ErDsjEjg8pBWzpZA5y2WeFJyNBQGg6r/Dz2I6nFHB4rXLeCgXHTiVl1ujLzqz3lZINpsLXhfrtU7&#10;QlVtJggFDie0iMLKmj7XpdhxYDDoccWUGDI7mZphJRfhUaWKmmiN6BACRw+uLzE5KOBqNRrVGXGV&#10;1ZHFYAbYBe1RPTNPCcLHA5owGfKR6q0v3AAJ/9kpLT4ZmUePyxBw2XSTTDVFFb16msH8tBDxHyaQ&#10;cLDr1pp6aN1xfds4zIILFAMuN0aRZ37ZxEJIyclYvnbX2sBZY1Suogsq5+JhHULsYn/15wUgGXsn&#10;otlpsvuuNG/OaDSD5+lnXX0sukprf/3LL4RinqbOMhUYy1oZUWst1dgjsYKS75DGw0cpIEX7JIAm&#10;yt3t5NOTZqeoNpIbXf8//qoPKdgZ9/P4DnOeEWWEwQ3iQlsIpYK1c/Q14A3/L9tp/vWhmnRNd0E6&#10;g+JeD24AEAHw6ocfQh04cD+y1IzCvdHA8qK4J2sqNiyuXKLyWnUgoN3dSLKaijoJ9dtnGupwwSWW&#10;u1sZtWXIMpzGEKjKqU8xAIkNkahrFd1uvtDV8e0VA49yjQb84FFuSz1WWpp13A3FdM11U8QQWArB&#10;wEeTYzZLGG8ITl/nogZGVd4iefTszBpSlyUQGBjJOMyEk8aVGqItpwQyNymoujrYVWqlq7nARgCZ&#10;oyB29Ei026SyvMic1hdc3scO9WksxVMLv/6JgUWhm0YI9ADSpOu4S0KgoAQfemfzSbhBGObvfve7&#10;SOAQYzqdN8wGLu+T+5HlU8E92GmNtVQis9ogOWzytzoXNB7wC+Q8sjSB7CZTSpqjOaxyrLCQE642&#10;n2Y/vot9VZPvJCdAa1++pPNqLJVoDTNWm8r/ZIt0BwX8ml+/ZCy//93vIslDELU8Wcb/8QNrml+k&#10;aG6YzDPWmWXle9yZucJWBdkim7RmNGY9qa02hSu2uvjUf3SwzGzzAAM4dQmcw8e5EuJSXxcaHgri&#10;6+EsiEULnL3BiwpoT/Z+PKBXp4XidqEpTG3Rk5bGmCszFWX8qGrVOuF3FyVDJOenc9iUQ/KaLy19&#10;0kDx/zaMtjmG2vpVd2xxFTikfWrHLx4IPnXraLcuCd/heLP3eH6Mubl4olsgUAm6FnODfAcMM4yC&#10;H9bCup8WWqOphjlNk+zvAzpursEcOqtWvG6tmSQBovg3zEcdvufPIt2bhkBBd6IpDWsGpQv7lklL&#10;sB8ttru2IOLSSODA6q7INaRAlwKa/yQsqoX4NkCgNGUKLp52FVC7uh5onrhYe+Lf4tnO0WJbbq8v&#10;4RuM8tfqRsdB3o0WBxBNsd85da79ep1xn+1Kxi/Udq5NHALTfxOalbnoUFRZ90hL+9UGxX/f4uv2&#10;Zu1FIbAoVDg1nFrlbkDaHhr/bfpsExtqmXUVMMZMRxH5QdavK45Rs8St8bCCmK0Y8uzFy+dZkxu2&#10;G6Wi3vlneWE4TkyTyo9usdjSBuaIEuMvwp5BVIRV1+zfDG3hqYt98T/XDx8YR+bOrPOVr1KNkk1o&#10;dIjSyDqGxSaXYHNcZ5DHo9PcOEOlIwUvyqfM2ayoVmhpb9i+5zlByXQf15LUIJNEmQgvx0nHo8MD&#10;n4ieTdidKS/+pHXn/zL7XXXkcShimEjDlzUvZ/Z7gtqXFyXqnD6ywwIC7GXUR+rVd1lPDYBOiCKX&#10;UHts6ZjrRF2qmDIaZRUKThYbUYM2miV7qwX5PibeWg9n/MRcB6taLThOx5KRmQMkVTQ9VCuufAik&#10;yL9UHUoIaGgWoKISNROxMpTPBr5Jh2hfDePK4Z1lvF3dG6L6+om9mNOundOC05HalGfK3WyikUVR&#10;pDZ/6C5awJxlgNGNqJPPtk+uFLEosjhm6mGRBzoCNDKu9KBuVCcHmB3fbdjfUqjaQrEM62IJ3GQM&#10;TTVrRlIME3OjgKuHOsRbl9dTDKYqioFMQt7R7vJGitFX0Z9XkMzJkEGJGuLxiwQ5zOLElRp8UL0N&#10;3nZ9ct7O3CWUDzVncxM2raVi6aMnuYIzh1ZSpZx7WKGIoyL6WaqAgRe5GkDGxk7HJhmYvoi8ALwL&#10;T2+HncrRCdZ8WJ5Hg8FBDUj/B7blolF5K6+6OrNspo0Ay+M1U/mcoG2Z5HiaNYPzxsR6urDrlvop&#10;90j/nNZh49ZZKMe+hdfhs3ODfHvnUcbuAyG0cNLgXAz5bAvk6OKFONsV4lYQqcAxl+1WIPr2fKKB&#10;1XuV24w97rZMYbCx/YGMaHmQ0G7L2XKiK62vDp3XASdDK6OxyEZaBiYX1wZeoq5UZ6lxt6rBp0+V&#10;YowpBAYY/iDqYZqqf4TlxcEa9fYQR4R7StK3RHQe1Q2QKSi5Wg628SVZ5bLu+nNbmeoshFfKdwZx&#10;mB1kOkqCuP4vHEMJRxPdZ4dav9MnvwnBXyh23vH9uzOOmtp+VG8ASwkOqSWK+UW9EsKuDS8V7CvW&#10;y6hMWmVRWX7aGHFSaVe1tciu+Lep2JjOujqHjEaCy68rI89FSyjfRncRfoN/VxkJhtX1VMXCNcX1&#10;eOELyR50bi0okWMHwlJqMObGFm9hAQ2hpOyI4IpyJ6B2dmm1TLlpK2JKcDN31DaSo6NAsu3Rw6/d&#10;bajKxZQBGoR39FJa+uBuhPS2S0VZRjt57ncJArVTUA7r+uu4zR+rasuNEHj1J0lOYtyAqzOrMdBb&#10;RkKnwwdVB2tLY+Pe2OeBA89PXtHyjsHy4/U8vFD8Lw87q+BX5Dv1+9UZzBVFNepLSzbm0XKwLuat&#10;K6uCairzDY7W3Fd6OWRhmkNczeFXb5OtFCaIcg2uQ6rtL1ufcNEeDrJ1P9Nqf12ySkfw++aGvDLF&#10;h8OWs9ldynxHkOS5SuNuLkFeXNhjtt6BN3R7nmxtwmY/cuK0QpGtplFionQVjmnxzO9YTGBQu42t&#10;kv/zB7Mzj7OaAuNJidMmp2ksaYdUacV4V3vdv1zRP6Hzw5vzl3nP92oJHeRRsrFaJytvFGJo2VQq&#10;FEK4SckZuehOz6c6DZ5SiqHOIhIScMmBQ8FCYcQeg0oIDurNrRYx+ZHpMJ4UBNdoS+JOfgdvy694&#10;rwMcMmTLq6NRMF/d/Kph3qNVR/kY+LAwmTJJGXt6bo4fyl9DGVFTcFl1gXYms/s566YCqtajGV9/&#10;dtJpAZBuZ1fyzEAUYfUv4kQBomyXmvPIKOTUuU6p0Va7jjdxFi2fioZNa0i7SV6HPUH/QaWSTLMH&#10;CLmC1yiDBHgYRdVtogjgmCy8uUNRfY1113QuBKqWsskmWmaazdeqb3Q99wRDXEdVz2Wtuyw6/pRw&#10;LkV8ZvxEiJSTzbRrCm9Omnja/YqZX3b5yj1p1eRCXdrObb53n2nAK1OFwZbCB4dn4QjKd+7rcvra&#10;3KOAopN1xmlA7CoyMGi4MTnKj3kFtW2+4ph6F4WvXrdihdyoNUUw++t5La9u5nfuCox5tau/G68H&#10;D7pKKK/FfxxDovZNzgMz3MzdVUiDLrTSeScTmjyrZoKiydXGoAJAfajDviD3Vv2s5HBJi+r3EZpA&#10;yVS3pqoCOLlarmQAWCyVDA1kEfEhN+zjh/CXLGRJXA8crbsaumLesGiQk93IsPjKStk8b7rkbUJh&#10;v4YEAVG1YXaBqHbV4ZB+2y0eipb1DU8yXvnaOCYzAPejagv17FT0pytRQF/98Crnf/7zX+IURM+7&#10;i1v9rfktRPzwQ039yzwR/IybMH8tLoIobznYx5lkdkxsGLMh0CJDuSYpkj1ucucSKxtLtcIiH1kk&#10;Wo4kKQNnEV+vR7C4jiFMrzg4419I/kRex7INuqS+xGSwmAn3DSuJ05e0TUizKzooZYox+ZhNU5N0&#10;zr4QFNBoYBXkdT+B2p1wHiS+K+DGRqxBXH23FQ0amzr666hKRR0RzBPH7tfr4T0rSfeGffB6ghT4&#10;0//wf1VY2uJ+bivXF5f5sMJ6RItIXxmtBSlDz9HpwZWTOaucmtnyRdo9diVfYbInkUu3gLeNElC+&#10;b+q0hdBVQKUnc0EWNDuEtG8LnjiKTFtYfC2DUVL3p/7aIRw7rG12L5q+QGif2+LYYDEdIr3Difhn&#10;wd0TSFRPQDVStAMapXwaWR3yKpmXmBogOfYxibCA2Vw4r6ssMtOx5UUJuJBR0Ayu20LCM3yAwLLI&#10;aiEdeOTCIzwq3aQqnqYWGgHF8rQ68GDDgR/y49huzMJgFoCYXM/Bwnkg19dysCk1yxydpu8PRP7e&#10;M0TZ4QwaeWmbF+b3cPzAfG24NWx4Ds4AdqUDAtkJctg2fW1Pu8V590mZi+agd/qsg0mb4pgo3W6P&#10;F8FGaN8Ms4rVcRZNO8WfM0ZVFrVfqICIVTZGI3CJEtI1a+NzsJrB08dZCpEfCQ0mNI+BniAZLtKW&#10;Uk62xaRS+LbySM7OqCsq2ueFhgPM29fTsPDxRNyzhYXeFSBgZ49C8jCxGeOENdIRqiLPFAyVCedp&#10;qiFmYq8JPeFuyWLe5iGEU1e3MEOHUHhZzkzlmU0gfwZlZ+wVa0irCRt6mJ42iHkiNlx31mR/U9l2&#10;NJjKtsZkmMrDgm8E2EXPJStDq0w9dk4RLRruDz/8GP0jNgZK08O7yMauodKfgaiu1lwLoKyhcoEW&#10;DlKRG507wZN6BFEsmrVSrUGRUCOyQxQe/RcFpcWEUEFnbLUXGEX9fNUSsuslVTMRh6ydR/Dre/Jd&#10;tt+B1+RR4SzvzBX9xM07YBcSRsIjkljxn441Rcc8hZpAVRxRyIZAuh68dDHbkY8TchP7unv4YKPR&#10;gyIbqPL+/SDDCMciRhkG/T8z21F4MBDxv3i/ehmkpD40yNUO2eGmJZD/0JqMLHyqBqmsRHWF1VOi&#10;iTvHS6Fg7Ipvqwjllpwf1XxiHHmi3gfQoRp5A1lFRHYSYCFUVxQRNwdN8gM5mn03Y4Q62s1znFBW&#10;CVzEOg6dochDrQ5TQhnQOFl1NtfqNOAHC8tnRo4v8GkyZdlj85Bhtk6NA0g9dlaLh7o6X0ZggOfV&#10;kQlUjr/AaXUqDUzp+JQnQ5JwxSu/BWdkvA1l3Ni1HJuqXhRYSz5btiJLSJqMvtyY1iIU+1Sy7xCR&#10;pgJygneCBVUQUWdcjToKW7I1om7jOWpCS3kIdYXL12/cQOgp7w7buWmhMRrqqh6hwz0lkHhVg71/&#10;+etfXr9+nSGn/3ldtm1Pn8tOsBIRx6SbsQqVHfJa5qzKA2tOMrRXz5//+EPWGCXRM3pHNjuiaqdj&#10;TN8jvpRRxMPMDXCDnnpIhHDRroxFhDAOcBQzZOjxmI5o+1bpHDpSihz2OE19q5Xtr9eTnFOGyVYW&#10;if16FTbXG/JIfyrTrAtvXKD1iYLw0IcHA820H1E98+Tc73h8lyDonVXpKpycZns2xSPMIJPHddaN&#10;lZVQbgq0DMiLi7JQSPY0J2d0aj2qYfh2mjo8y8fbrElzTHzJkJfbJTQDHVTgvnHSaAP8YUvUbydH&#10;6v8Y1hB02W7mNHhmIbS8pOlNOCfSNle6SP9DtoRujakAOYiV8sxRLJswB0rv9sfpH7nzlKKNqddd&#10;zoA4XcQoj5zApRo7LIadShVkFlRUFOHNHvO3aNMEODma87dHZ6MK9ZkSZ0ans39ihXYebZ9mlu/n&#10;vT50RbaDb6NVlC8eha/ZHGDbvvXM9doVqyZW6CPGcC5g8c0qJVhoA0DesOTRm4lr2AFZGFzsmC47&#10;9u1trrgGG17dYdCCdn/lQ10z7bBOndZsqkzE0I8eoKTJ76QJvn6dTrEDeGtA5rYaLRgqLR2UTVNH&#10;AaUDSRvHwH2GazS9xbRoxaO4xslhqufzBNw7JR3UuTLIjL8iKITL4cJnwNFoIAe09d/M9IEqQmx5&#10;jdBYhiuvPTfEdwJKlNdp5NebBGcbsaR2GMgVQhN6I/zKHtkooOTDNsct7dBUGzz+LZZt+nbGS0ap&#10;DBVblxmpe0FMUlHpTJ3ei5/92eR6lEBeUGIvr4jQzwlvpMcs2mrVITYNL2KOJBmYNNbhzirwq/ZF&#10;BTRaXVaHJIIXeZoRVbPB6xiPbV1TRR945UnPETGJZUyBd/sZD4w5kS00TiePD3gcgQcP69ebEoM5&#10;D6JOhYW8iq+WOGDdevcL72p5hH3LKW2iZ3doQimqZjVcQPVYb0OVMmaOtzGReqBJUq+2ptFUzxaZ&#10;i2mE96o1tv/A3wf9rDMVOTcTnRDnzUAaDAHBys5NAxA/J5qBOx/INrenvrQqujWGmBMs9u7G3owO&#10;smLaTo/DzNORlq5rJzstJWd4OMs38ziOz65uZMpydGUq4XYILB868tMk3GA2igLw3W8zbtMAgfP6&#10;VafoKbla2doxhpYpsby5L+1ybDFzfLodbF3Ldfy3e+sDBoqdjpoeVfdPUtWw48O/5MxqGno3q2sq&#10;LGTsDW9aVpYba12XgHKC2oa7Z73N8LdQIcnY7mgv7rCaW1cHjYC9ybg4xY/qj0/iR0pHNcOjuRnc&#10;06dJ8hYFixt9P6cyDQ2eIwuUQ98kYlW/z0YMCb+Tq5oh9SV4bcLUOlijI6CAEhxQ8K2MrjdXW/ua&#10;teTE31282xBiHJJxODafakTVINHRPcp1pqvnnCqjohpuy+5TgBnz4VP33XyTK63wlWrw4Qy1B0jJ&#10;q2SBezX60lOQSwKsrzi9wDv7PA6vZy9ST/55lls1jNLdnqKLGgdsi9C8pR26cUkWIdzkr0I8R3SM&#10;sqVCmDieXDUrVSblScjvkFcie3E/bcHP6/Xr12tTd3/z7/7h4Oct+fIyzbdW5rGTA1p2XX9egT0K&#10;zbGM5DhBqqhk6F2nuI+SPoczlCNXvPn8pNI4x9F2gEoFqllit4ApHoX1PF0yDyLDdly23Bd9ruv/&#10;lujZ1jjsUr56Z04cYBXtgYcBcDXa2CvdTsB4BAoz19M9SsGL0nAPzTRCKg0hUdKvShWS+Ry+q7TE&#10;RXWGhFODmqEAuF2zUtJqVNY0Ag0d0Kk26T3diU8jCn+2UZGoGpFvR0wCgmnymrrjqjUOw2kwZwbc&#10;O+dwEjcFYjHsMIRBzcU/e7hTcGYbtUMWcFieTFJb/BtG0+fLdNoFR+dc++yikD8p4RK5U8v3HifL&#10;MYh4+14vRkAIf93YO/v2fLu0FFEn3Ho97fBNm7OPYhHQbUkV9rbvIGRAqmuZ6SzUzdgzy/ktF0Gq&#10;51nDgfHtu7Hfyu9yTimDBl/SxcTrU18jiBUNIq12ZmvqjqIlOpXPDszsYSd6tM/b7AhJIbZqvbCt&#10;9nkb7GXKRmJdZ7ngTP0/Is15sHljJGbp5x18G9tjvFPFw+411WUZuXF2poM88El23yNVE3NO4wlO&#10;LtrMl4GUxVHuNA5zGGWRAm+BU2z8RBuyroVxQG+NzfiT0uX6GKg/wLLiuhspdqiTZyA8lm3aipaH&#10;nPNN3ECOR4LveVtKGOZZXVauRmIP8WcsXplYSM0UMz6rlSFdGvuScBg0S49J2KC7h1HMOrx1s9yY&#10;SfeRdyKQYeXVyevLd7IjsD7Rjwk14mKpwtRXLX2J9jbhxW9Pkqdxu1KsnihY3aV2e4wfB3AEwrgY&#10;FMOHQTHkqubyHzLmFa6Zpl7h5bLJuGZtfBBh4g9kIzjjG/RwjtKtst4a/DeNAd35xu7scJG4frh6&#10;gNfz2lbSRJRxDZLyRhIOyJ1tnCqt5/6c5+0iFT77TowNOzX9aRj+wtM5DWoVrQ58Ot5czCvkJEJg&#10;XYMsLzs9HDlyoo7SER9n+vBnXjgtaHFYeiFci4QJOxHVRvSqmKtzFqFrFL16GXcbLKjzu7yUlUlZ&#10;St5VXzU9WGdMxRiyEI9Ek9Z4e6qktZy8AHHWPEe5PwmRIjbv/Rx1EKTYAS1XpxvtqnfaWRZmPXjY&#10;pKaP8QgFwZMHmh+pfo0hga55IvmH4bfEdVkLplRj2YSxobUBwqzvVNYriCSTe5QiojprMsYq4MC0&#10;LCWTyKZazfkPc8mKok9xvv7000/xX+aRrvf7FAeDBVaxaljDRt/TrVevKCDPvk1nQYhlfEjoicXR&#10;eCbwyqrrJ9me6kn40rmOE6TAr5XekIiHAlEuupk5xaKR5pASKv1N9XTI++lIFxT79czX/CvN+uD1&#10;WfrwN3//D+LlQg3QX+Kn9x5DgOHPUWCB3hq0Y1UqKjpFMtTGEjuof6GvXkfxMrSjZ649n0nuCEN3&#10;vLAMiCgItWm4Xk/JHE6/gxbjZQE7oryniak3FPERn/r2Ti4CNIZTM6JeUCVHbma5QF36GFfVGKTY&#10;uBooVpq6B8CFEWCqYrW2SohttUaSi/ry1bkvIbH4nZXqjx7Fs96qYzgsM2xstdTke/8+WBOTyNms&#10;AaCbHS1BWauGl69yI3B5JqT9byayfWnnOl2mfTR+01ULw4/Qo4/AvobgV+ViXoxRAqA6LptwXbrD&#10;FM5rmpbhbt5VEDRuz+EEyWs8+vVoolq9F+3TZ53inXdPBrXrC1k+tYit6rlfRQm+ljb0feYoX+bt&#10;tr8EI43w64SQdPeq5AEnUKtqH3N9UUBxsbKVWoVQRUtXRZddRn0kQSp7/bHygOV09dKAJDVY22ad&#10;AB9TTmgGUK20kpVZZA/fk/U7DLOz7M6NdqcSpNiJxNIedgo7wpsGXabOwE86ymwRVI9OvTOoS7p4&#10;9WPp0TlfuSveEJmwsyoRofqURR7xd+NiLcHNzV33Wc6sgl5Np+Fa/H84I5n3akwN9IJ7ju3UfyCQ&#10;19oFYsIA0hJpR26Alk1+ob4/Si5THPmLm4CGUB8jJsPiXMqWBzOa9E2sEGjNodLBz+TkoysgmOZA&#10;Iy1k+XamKGWYWKNdhp/JZf1btMDHT+tTIo5RTlR6KzjpNWleU7tA+S0Haa+ZPt7bqo1eqR/TpLJp&#10;q3UXmJL6GpnN7tzDd3yE9a6YCQdrqUZNds8Es6R4GJt05p/v7bneweou5tVW001HcDQuusHl6pHN&#10;vZ0OZ0qiQwkuCGir23/ndRUWJaZWoco3rYOibRdXla2ommiE2rFyV57N6PQNl/Uxa6XXCv5644sU&#10;QA/2MnsSCfr+VbErac5gdTHSeQaRs3GLsqUT7qYmSj1Aq0i30Ob7okyY1ctFueUGK87kJMu+Mhqh&#10;nVfox61SFXfjs7JB3pvPE0xgvBAIITjzu8AR+TpWnGz6HE0oaezlpsPRke2bsEKiNe8zwJ4Iey2L&#10;DKBCmb/UAGKdWGm/uXUtMtrdHUO2OUdTYi8GWBMKerILCA61/VMmJb9mLC1cU0u1o6OY2pu3iHT/&#10;pm6t4hOPbjqvbjChvUI1txWG48oRnq1IEJWgPpcuxMxJpuk5dVyzDJ9gRbcBwl8TCui28C2+CYsK&#10;VfMQaZOPH7K+jNgAKejVz8V3lvOu7Nh5dKJXFVZqFOVTFYH0a/zitXBMq0hv/+Zvfp8rqdVWfZRM&#10;kh9+evW3f/PHwDcxMSNxcbimt+ijDx+9jEeWjE869/xFttCM/ytBdnIcoYj6TZVQTe4E9zIRUWeZ&#10;s9oY4FYqFpNNVGUkV5x4dYlSmppD+UcpWKv4KGKOa8WiX+9dEeEXA/cGPTL+dD25+9O//1+6JWNX&#10;CTRtpIG/7hJ5rrjSeqrWySVRe7B41D6VA8q0vmN64A21LW7BbnsMjzh9XZFfJGvnL2MzuJDwRWXY&#10;48wlThWok1eBJ+UU+WvxkJGTyFIK6ZHMXsOVeBDryPACTKY5eFrplIfS97pVFXvJrZmN2tQVtLIY&#10;emNmocE1Q1E7wHRuyH0ZS7Kagzz0p2ETwmcfP8aw4i1tCbLvCsjGAclTyahDyWmX2rlU7oBHwy0J&#10;4SR+RxmLADPPpjHQhQCCKnE3bYxKCiKlnHJQ9klLMaQObVbNx2JSyxo2OwpotakRWoUvcCP7xUWm&#10;AtFJPMg0y8wo7k1mbGEh91okU6W5ct57iBhop7hbxo8QCsto5IVVlqwmaYJU3UgICaQuyJ/Jk0WK&#10;+W1f16bZWmCTWM31BEpSASD6PDwXmFTQRxuOuZL/WHOb4uWwuc9WyBv3IRTfvfhWlT8GW98tYY8G&#10;OG5UxdsakV3thPyudcHt+WyZWNg0fPgutgm1Y0DdEWbp9V2SHVPorRFldspBxQpnT73uT++zpCRp&#10;4Ume7N4olJDMf2HbWd2ZEeR1teyDGxjKUHgpUAqqduXaoMnr7dqaKMEGrW5+TanPGNk9noK8aSV4&#10;p1U4eE/3JkEAqKOkSXA93YwHsSSl2hdMdscHFfSaTECp81UGaLXLVliMgzA7ypTSKmXZfzLFPkm6&#10;g7RLq3UDA2QjsHgSPqTUCbMZ5m7JdBUnML51zJHPLvdtDZtuNjM1tipcmVeAwOZ7sVqT0PI0eJPX&#10;Bnx4awhnJ3IyZS+riUxid7oQ2Qa0qw1maMiukltXYnxNvaTczCLccpFsN46brdpuf1fBathdOFpp&#10;hoUsjL0LM7qah7VQVTHT1c9f4zwJz8bEZH0ilIjy0vRDuE0KeJ1waDy3ADBu2lNIpWWbUiwQLTay&#10;TwPgniBRnA91nZOh9OqI+YNF1Idq/CKzXIE9vqtDmZULo+hGRpIsBOWGU2URCUKRJfJVUGqxVmdj&#10;7j5jAFA7vLOIW7irajJ9oV5gXSmSkWb2tAuKWxqNKPEBc29pYisJHZ/chC3x8NYN6P7HXbxVLkFP&#10;GgMtNGHyaM6NXLoUBhhrro+SXu9d3hbtId0hQT9onJc+7jKpsyGhhKOPSWZ4ZSYFKb8K/3TbWJbQ&#10;00Mv2IevlvrSfPqCJlLFXd2S4Ful9PWPH2hJaA1nLsN0KMwcM9jD76QA4V6qZx4nXNQgUiXJe+3m&#10;VmVgCEqqGbwnTyzXcn+KeAQHRGO5JQ6dKoLjxumb4hAUFCZ9ooS9ffvzzz+jn3UnKdRWLZsWEwhX&#10;KEbAaxk7FMwCDGiqOp8uZKBUk4wiA9ARFm8eidL28lWiR9E+KUeQPLeErbuyonfpjql7q4hbo6ef&#10;lOWqwVwnYfleq4getnYLshX951itwItBsqB8DbebokzK6dOn/9s//uf0PNuk/elPf/zd737PIkVs&#10;2JT9Ugylh82TJkYXy/xdrjX43sqJpPzExUW4ICF4NIwvIeRHbMQR0TcOQbc4VlknxRuq7USPXD9I&#10;YNc14wcpio1j5H+rLy5PWITxyh7fK6CDV98qoMNMgvP/3f/4v2YgrGnMUpWKdYQ2BSCy7if75eQX&#10;9l4Io5uNc9YWrgWvAwWVFG9/l/0ysJrJoEEDvpqqtSy19kSSen/ZtTxXcr17tk7Bc6miNlhBIYlM&#10;yiJNYeh8Tqgr7k+WGeavjoBcB//zWX9EhU/NYrN3ovElOhYG5o54hDO6ZjY3tgRxLSokXQt2Z+7j&#10;CIHltepD93pReyBOgRpYX1EVG/ZfqwszYMvCoihU9bviIEWfSJOgAuQztrzyBmuSKLCBPFbijc8A&#10;MmBqm9tAndjHbMiU+354+RJjOcvr9IB9/JDzqB7MTlXIMOlwqRBZlM+ETL5+ek/2KOyA5LkXqfzH&#10;0lfQMUPOjNUlFiCx1iGrOxHJCIBUHn5Hyw3bRWSXS47LAZ9Rw1J5rtlKTIf+Meco56a3DktUR6lz&#10;onjBrRWotIBwYdlN3E64OlANyrpAgG5WjxGKwCiBYHZHs//EZn4VUM11s7ZF5Q36ygeK0ISAUTuy&#10;aQnwolvJqqR74HMmMNZhq6aZVs6vMPF6lnBr6WDuyktUiiZsBYtidy7Xw8ShtN5AJi+mwKc7lCSp&#10;sZ7QIM9diiM+epL9jQJ1+FEuUuAzspOtxrGrWqgFa7s6LuttzYKKQ7FRwVzJxLlraGaOTsEf42t5&#10;HydIZHpzkyqcykHzN2TK8vO7T6yejuWQv2wN+onAdkXM8UIB6rC98g5S4HHnFA6Ztto/yCFM8ggn&#10;Zg1nCYKnmYRth4mLmz4KcuurgurVOFMLwvxUFfUaQ8PZ4DXpSPZlDGRCiRlp1OosvWh+WkrZJf0o&#10;ajRL4CvI0CvSqTDfbkaDu/Mdu+wk/JfBPo7y2kKbqGudtbpi7shheBElPbBCuTeTgZGmT1Vc2Ls1&#10;qMGKj+4cLTPO2HWNtHw2Skj03Lw37WAu5v7372JW5hU4H+I1adGKoBCLf1uf9e3r11kdAAA/JjrJ&#10;Jn4wN7hC0kyz5WYIigWtOhuKf1ALDg5AhgMpPCScKr2otl1DotmFcM76kOqpaDqgNmSLZYTnvCMs&#10;HUTLPkPZToYfWRaLZ3StCBJSYc/VB1fFUYooWpys4buXf7JZW0gQi9fKx13PnGE2VyRLLeUBcu5K&#10;JnRrbQ/967ScEGHlFttquCikZePIz9T8rFpFekbNJ0bdipIfMj4KeT5+9O5DkOVjxpWpyRsZx0l8&#10;dxTFcESI5UAak8IyoJ5Id6ZR3YTUu8qbskogxEwDumzrlWbNgP7aJhlbxQmlMIutWbVFhj0aaa7X&#10;9kH+aGxUDyYenX6AFZVmNcBGsuUE3KujBD08NmQDYvXBZhFSCgMzGbpXKnFmphhOs2bD5WAxlZBV&#10;WvUdEEYpQ+Mv6Mt7WWrdVF1dJWeR6GwGe9w2Y+mg8JO+hWRnkypc57MQzsAEyjoWUVpLmfRXP2aD&#10;x58y+GyShAugeygc0U256zDocKXOO34ZnKM6GtAevoSKs8PWqx9+ZMPNFI5o4BkTlKJUH6MO1/2d&#10;MplUImQVhCsEUtI1u+Omcip7oX1hJ/SvD7IZVDhOSlnlkQA1gAmtIZIfPcpynwooIAyXK8ECuW65&#10;btaEngx5FYBF+AHIZlKRoB8FJbBtmZlgRRbwIWxCJ7meew7IAXxvTl2Tl0FakoXzwGy6PhphQv2v&#10;XmZrzJSYjYBhDVvcna1yhfQFRzWaW407RhobaNfCauXhoF72PfoYneL9+7eR0GTnTr1PEkbqRqlJ&#10;1hIEnV64RlAN0QA6tI5786ER2fXfnTuplFKThSmW9EcfUyvrp4qm514sO71Vj/FXKLHH6qmrws79&#10;f/oP/1AjyYWielurx1DtpSHmun7Kp+pWQNvs6oDqI31zwVTt8trdXnmYtdeQ/PFWXTu0jM+u9Fl7&#10;e0vXs818SpljNPUBHwq2unC44JvQjzfrFpV/dQ7oB5Jd471KJI+4azHMZQr4IH5bS6hB0hh/Tctv&#10;ZptFQPK8hay1Hk4OGZhe/xeqah+yG+gujjED0fFJbZ1+VsUCN1hI5FqS2lsBesmMxANXsTnZCNVg&#10;JLu6o6+Pox7Tc8ybwAvfO+o8K6IqMrELfHt4PeyyENESaA4DOmFRnh2oG2iR59bh1ASDdr+OScWe&#10;Ibb6yQvLTtuxlnLnmlOC6OAroF2tFCeo7dRjZPtiAVKwvUCRQQVBDaiiXsO5Va+LgH2m+m/poBYU&#10;mNpChXGxFG/zSWAIuHfxJMUscL0QKgJ1ERVVkrZyAq6Z4T/1sDpAkoSwkYa0uKGkqKNC+0rdJ48A&#10;2+5NEtsFE+hgEQ4q9u5rwPfomjCCVm+pEwktmnhN9ybQbqtEpQqPMSqQQS8rthNjBWO7/jTneICK&#10;qCL/4GEUb0p5jHO5INULAUxpvFTlSAfZmsvQ1ZRmaurt0qZtFleL+1T8+QSO+dzrmrzWHZ9FXQdE&#10;w61kCNBjSwu1mgx7cLMEvoEqAlOtPkjQCqlXT0T3Jm5SKd0IdIMJhxWht4ai4uEgOTt2Raznx4+y&#10;eMTCtyU99kfR4eQYVIuXO6VzlMARoZ3R1tkI1uQeSK8oXm7SUxQxVIgGjViIM1D9+LG7sESfSv4A&#10;ubAZnIpj7KaaB80Dhc+YpaBWMlapzM0ALEuZGjQpRWq7VWaM3jm2H0+SX46a0pgQfSoSNq5zjpsY&#10;6HSlwaCQFzvc2+wsLX97vflFLds2uk4VTRjGcbMtbEv0iGc1ofIQ2SA/uOFI6c7KdWAWWHW0qXKG&#10;OeB4u8zrLDC1fKEIb289cU4dtdcLu761a9rKuISbEB/6HrourStNgOORXIE7xFOFIDdo6TX+TSvp&#10;KuGp6qpOl7xAwhTTQKdznAlBfukf9YadqZMzcOP8/lRtoiP1a/vveSXyuH72BMu9bo5Fcu2C8dUd&#10;b+WBIbsywnrHfigMSit60VaoVYPEOIvtwDbR9WhmoGjV5RUEP1Xmgy6nNCbO8E4paw27w3szxbEm&#10;40wNoGop3WW9V5hActGyxDvE3t0k4N2YrEfwJ2pvnwPRpEYmbIij9vmLf/7rz1FAwykSS4zmR5/b&#10;8zhBiS2SQ5kUm1YDHou97BShzrTKsBav1nfLQGoBvPwhydwfs3Q9AOwikCcZxV/+8hfyMbptkie5&#10;mHt+/vmvr378oareSdIrkuVFOowrxBO8QgnQ5dL1CvVjl90K/5yyFr5Wjaxj/wAYU1YEH39a9YRv&#10;a+nntdKFCFg2briimvfxjl8xUFnvcb2+PGR/lUqXBu/df++6s7YXE4L/j/uOndGVQFKR/bbT4Rj3&#10;7rdDDuzadJGjofvqafbSzknA3qx2sqMqX/aWTbQaF2nuMkHEG+rjqeZ0YTSHZX3jFd+3qxAOm6+S&#10;zTSwID3xxPL7Aj0yG+UgUoNFoqxMDxlAwLyNyoUEEaxe1kkkktZnq87SHSl2WJSM6tQDkt2MyImz&#10;pJbp1H3sUlqBH35Lr+qqycW0gIu0AZrcBK11a1Bbq1o5nLdymoNfaQ9twDa9U2KwA3ZMdilW1Aer&#10;8MvFOiA77xOildU1WwgzuU6yKyIuWnPXwfIVBrygjkGPnSxaO6vRnfu5IY5jtO/5urgrge3jIsA8&#10;OKGkIQnHlc/l8oJ4oZQhWHOzArt97ixbMFzn7uTT1p9fQof9ygvUIeoUQZw1pMufLcHays7rICGS&#10;7B/7v9fCufL0Y67Uke523vVf4WVtHVNMJsrmk0skGaRxfFnxelfB1Rvd5DDiX7KFqiZ8FtXjUWuK&#10;3yzMqoToLIeLdZpUa+m9+NB1BSM7V9Llh9owo/cLNy3QIIUG5MrUJXxZxM57TjCD9LUWFnWbsuS8&#10;m8oa/mwMunlB9eIFG10+K0900mFQ3JM5a4U/EN76ufhRvyQfRbR33vvgRAm9IqLKJQLrUZcYLQqS&#10;5CQHT3edFdwn8aomcNFqrU3aagHoHEDlQcphgwcVW93X530mJC28ee9WkDWx+l4p1155ZT85meTF&#10;Tsa3tLaA9bJvLlRH99pxXSnu2ghwGO3ldllSWl797bMxUHEo+OtVOlxpc6k7A7qWrVkilX5lC8uI&#10;BuXan+uM2Jq8Lg+aPiF/k7RX7mz7uXIQ+JvWqn1qPtwfr48Ixj34Wih7d12buPzz2mwvWmUU9MOZ&#10;CrXrp+Z8IXOd5Z1BJ67SwajdN9JKqSFi7Mxud9Esf+36dtJfb+9Sr7mMQrKxfZFb0uC2OgTK2S4K&#10;62HU3wOn88vmpa3SkPIFxBMyMWEa0hOQ6qpZl7fnyK/pS10JW26puH0qwFfbwPHxAgfi84AVczKh&#10;FYLQY/5C7K2C6V9Qo8I5AbOUmGAUJNA33yaT9pwVPOygWY8MvBn+2FnsLNRo717Wqjoe6icXHWyK&#10;Ev7jf/nHQCypNbknq0ijZebrb3/723CYPJKF7bmYpIK0lnuyG1ORQRWIqGaXshAliPNTTjVVa8yc&#10;QK2B/YiBC/CcBGJX8tkJkigkGXH+yntB2h458bq3Kaa9vthyxRzRyQavxLLXrxdvyHm6fa/NfJVO&#10;r6TqPXd/99//pyvJ3WPT9uAqOSqYb6C5Prut26F+xblRne82Tgf2fRdtVpeA9wi7mlakEu9TK9vy&#10;iIuQ9v4bs7jw8Z0eTGDQbk3rsqNyGGe9DGcsA63dzFpp1RJRiE+XDE5aaN9sdlC5CdUP0sg4QtzN&#10;o5N9RSaRQAyQjYo3KoEOO99YyM8KvpjI7Nmazqloqkeqxe7YL+U/b8Y0+mt5i/DPK+TjnixOrFoA&#10;1OntpoMwrnpgZggatQZ8xitTr0YnbiZL5mKbiwmLG9Y+9PCpJYl7OO2LmJjxit60xnR+51TALnKv&#10;XbfY4q9XlLtiY34SIIwUx+RYhOkdXrY5xkGbe5KloAg8GD4UYPv3yKwRn7rhj7vRkzxONOpo/77a&#10;o0reEXgKiWORC0Mpwj6kg2FuhaELVgyzEtjt56HTo+4MPhxXrSwJ7Ww23JtJGW9R9ctaIsdmqPAT&#10;2M2iwS/uDIrAiI6przR6/5K56Frqm7fYEjZbUzFCQ8MiuwILh0dxNxYa1U8a2GsCt4q+ONxVolQo&#10;C10kVmieLuilczmknNR9FdD0RIqzA6qkOezSXl9Uac/LMesP5etBknyXHcWLI9Wic2O1tAxahXAd&#10;gmxwGg9RXvv6l+yqSG33eHy57/jGxBnRb3nplfsFaqsiXPjYbZHcPsivxeyb4+Ji4zlMW9hJYda+&#10;Y+ZSx5V85Mz9LKdracZlJnZvn5JiDlWaVnkbmoMt/swu3vvgDORw/quA9B6hREWC7lScPoQQ5GO2&#10;eUUwIXyFmGin3eTo7KQIff268MlJEHx1dHmezDQkuA9KL5pTkOLFvl2weyL563YqnBK2Rg9bzBQP&#10;7cx26dq3VQcc3Q7h+tRlvggGl5HOnSK0EIPcTG88nqPoQMk0yXAWFR3jtcFv+objO+kkhHPS69YH&#10;sJDIo/DJ5pvVfj/qDsv3WnntgiHYvjmyfZEvyoSyh/TzpFZnY9IUZk9tELTMjCF2qmZ//tjiPKSV&#10;GvLxdNZBmFYR1s0aynLzxFNyJQG85ICmfDIRMIK5ipNRwXOnQxvPWYe9fpGF2wC50xJfUQbbXUA/&#10;2tWMN+emseZKXJtRPVlA3EhLkaIc6Th61g0kkHcSOw8K2JsVdEWDvVkk8XPnzjnVBauiufd7m8dW&#10;XWDUl+PKFnzpPTzci9c7f/Wexck9WSy6nvjr3f/hFKL3N4eRz9WsvS6+lgXcXEzXPi3KfgsyFNAm&#10;m49bLk1dWZuUf52Ji3YIx1gVYB+0G37tvI50vCkLvf6rQGRWkkzJGiPYQJUheLBuNpEBzcOY/WT4&#10;7fbrZK+yYKb5Z6TmtNIYnrOWiFd10TGllqDeacfEhu2koxbOPcdO0pPeYM7nNJoXpV9Z70bW2in2&#10;kQHjr3O9TFUM/+hJU9G1Z2W9eR1r6juuncflJnvFWShTIO7dRTMdxaRXVAnpa1z/SxSK4aDu4KKq&#10;zGvAl7SDfprfU2dDLbtmMqHat2PdUQLeRdqSLNcwLhfHAEH7TA83AOl078wuAoDEPXJS2N2qIixK&#10;50SWJ11dyaYE7AbTsxkJWheGzZgYBUI9A3ULhwkOwIm79uEjwCQfpLQynkm5SyYf25xgjtcEJj2J&#10;YZJLWh2p2EIomURIJVnTo9PqTpr37GyLotUMSeCt4WOtGRiYiyeiuAJPU28thgwAmIPJzbuAoShB&#10;bdp0qMjQCR4+SG/P8CcTowNUoOIaz2NicmYBAURlpQKmSwcQc/ETZtFJV9rWzam3Avs/7QBEmXvr&#10;P7OS4MMHFYtoctEeu241eSQAl3zmJunDbaOWwm3HcjPT9OBdo4GP737IktLYzIlXkERcFy972SaF&#10;iz50FCAkk9lFUSQNM3H0OeSkDg8EDCYGS48FGBhH8hr7EleidLp+gzWdFq5urDypaa+Tq5qsaFgh&#10;0Y4r9oo2elzkbGKyh0hwlSXS8rdsdhTEo1UNnnun7Vwf2RYgkNO+xHJt/MrSzzkYpDWuqFvWIYmt&#10;fcVslk/nkrEsX3X9k/AbeRgmwK9LaKMpSkl43CUKCcEsl1CTj1e8wBf3RUtBYu9QJLVmm9RyUbsX&#10;Slc4e7HQY7s7C33UuyDWQNrFGXWLEmMtKBYZ05sNqtB5hynZ7np25W07IwrM4XtXRXOid/qklNvX&#10;gwnL03ZoPhhc5wVn/qDTI9+Zu+N/PVyRlHoFvvN1ONlM0LKCAWmZC5K0pcXSNBjebQ4mwtPFgySz&#10;zeJ2FmO4ir+E4h8L79JBLe11dXftbhRQigqF6LtMhgWONSwm+hT8Y+PyEk03Lnr2X/7pnyKjMy9J&#10;7k919nhvMEm/fHr18kWXWIDixcVKo5PONPghVhzSAqRXRaLG9iw6PF7q9SxoxrvgsmpS3RlJAL1U&#10;nEzDGaN7ey5xLdZ14uIzHj1kCXxP0uZVf2CSKvVUrgK3lYNX/Fn0SjtSqFfu6VFXnnAPhfanZUrw&#10;paOAbfdkXIuu35PYlZ8sfbEI6d5jNqQC6rHdzcUGDzmuUlwGt+3ciKHJPZl3EWvZa17vW7Z9+90H&#10;b7rjoQroTQPCV5Tmx/HWolm3VLxjWU5dT3viW5y/cM7qSHj6ykw7PhglzKXrW6dlZWqKimXxgV4r&#10;2Qwr0BsNKBExpk5ttRMUTVmt+txwChXQhZsgDUBEViHnRcHAR1Ona+FhS/lrYBYMWmDmopIgnyHW&#10;HekCNuIvsYfb129dAmuTXXrbEHzTNOnY1XF4PMSnf5Kqkm/nbrAxb6xN/M0h+ADXuexULrbcu/9g&#10;9miW+6tgLK+/+d52fjc+KHAWzS4IxqnwFJ3QiFTR0DOcM+BZa2LG6Grq/DpUftzh26zSw1m++DmI&#10;wbf6xqyt0iaRoHYtdh4x5SsxotBX03E5Fj7L5kSkA5nqN3qgLRISNZRj0s5EeN2lTkfmcPbBOJgg&#10;DP0EyVvs7PA1rVAYovCxNS2rClSSn+35iA0WMnb7vtPm4uR1OF6EA7KUEzUxwCVeBvxZXZvs/uKh&#10;jlXSScfgws2ZlXNdqtJRVynEtYkXZRyL6XLQLKvvn7x8+gzKMgfoYIv3xYexGGVn9NFGKBX2DXcM&#10;lMDSSi7knvAp/2UUbmzL+bfKYqQqS/Q+fnkTN+mbrJhhz7OonhRBKskvJuRxu7eQ33nntlYnkEac&#10;fW8TOPdJu5gxXe0jC3bv3OnwhM+j0Cw53KOOfUSFkgSTLhgSXOmG2BWxuu3nviOM2WPGZb9XYsyd&#10;+qS3hzfntLC45K3abF4kUSyU7sFk/cQ7UiG2R4EY1Bwg3CDwndQU4LYTFBcyzJcXR6jV59pSVoeR&#10;ooEhIFpaYSHvWPy641os6jrHEwG/RIS2e/dOhj850ZeeX2ftihVkDZ0c0AHfUUdLv+uLLYFQFQRA&#10;bm+XcHz2ClupBDOzkCXbDpMgRhnJQLHxtLlVu5NOhgitR9mpFH+ETM5DJa9evUpRTHSMStucpNZQ&#10;lv9R8LAuZ/JBu/lLxm3iQKsAo/tiy54aCOSMYp0+SqWiV6+e/xifZM7Y7ghvcLqgtG1CH9lM9KcD&#10;WwRj3j3o7Lgw1f5+efNLXhyhnOsJuEc3CCb/5je/Cf7n8UDTxNbcqWjO+qpclEacfad71aErVPM+&#10;6j1dObxE8m30RuRRDcjNS4zeKe/9njksEa3qCRDOsd24Moql/dOL278LIi/t63y1F5el/Gpn7A8e&#10;0GVw25a/+ZhYsu+4pPDd8j5zj/cvCM4j9WI1rwFtprqVKuEosMWFesgmj9t6SWfxRDM7zKxHGcBe&#10;tLJSkLyWZtwJbKuwj5imyVq5JvA135wrfmXJZNh9fTDME50hf6co0k1qXRajA5TkukdBIMt3WWMs&#10;/2HcpqxMi4YUONq4Z0ANFAu0hd5g8/nH64KLqjJSMEd9kNbLeZgoYQo6keasLydDxVX09Wt8OvnJ&#10;hPPhXTXocpsZPA5L71PkY6u93NY9+GacEwUE5mSNwXxW6XTXGVIPkeQFVU19nMQsR666diQXmKKh&#10;fEwSB+cKIW5b112Feq28cUksyLiiJ1VkKD6MJ7Wh5ONTvCCyZLYiOb+opR2d9n5AU5m9qL70xlJr&#10;dK9WEeocTqpOkYD84DJmVab+35WkrjlosoLd6MbN1RJqHTWBsy7FFFqKRtUqDPlKon4a6U7KXERd&#10;iJc0GwF/DDLF0Vezpgu/umjzisZNtGI9juRAenLDWy1hZaEp0z3xhupWTmss7qkFJavqrAxN6cvR&#10;D1HZPM5XhZYdqKe/CroFImbRWEXpkC1bBzWTOSYB67DdGqp+3nrU9aO7+qnOpPmECaSYA1sVpxcF&#10;IGua8hlaoz4G9SNoEELrEmbor6iSEWXxAuTTxND0jy2PWalQ9k4oIINla/UQtlFPsc5ZAyZZX9gq&#10;Fv0JmzIv0j0G0kLPuHH4K22nyUgWN6yiOBTuTDaSnshJ1x7WwXJyqEuKEZpxf+Ko60LJ1tzoItNj&#10;csg5nZ3ltGDcyWoIoJdXDBae+M9ymCULNWanT9LQlqjBMAznvjCYMmf33Z8bAdu3qIA2I2HkjYTp&#10;oSXgKLRG5n6WXvnkdGBP1okASOtfSAuHCsFmrT9FBlYHGF2XXiR92QU8CiRF41v5IiM2DuMEnuV/&#10;oymNxayIuhwreu2JYwEnd4+l8NiyyJJKK+M2bmMgo2pnQ59VZJyCHA7N8+uUCT03rBnW0Xn3WGF6&#10;72TyfL/TPm15RfYFJUrKl18V0oNjJx153sK+eqwJqxy89URE2olb5Oz6l+xpFHplMFU0iQ1CTY9S&#10;hI5oj2xEg7HswOXzkAvhpJqv4MfDR6kaETURUURNmFjjrAzPLVSxqJFGRYtuRp++UCWb2nNIsaC4&#10;pS1Sdv43P/3UItx4DNis8uWLH/P/82ekg5/VDQVIMgf4rwBAMqkQM/KD1YCorH/wvOtDk0Ya2zWJ&#10;nrkxKZ6///3vo4BGDU0IPmBJp6JGJy6fpqKJ5s4TERx8VF1WytWeLXO7XeH8ipNX3IC0N3fibNe3&#10;qCKO+dXbljxt8Er4+9Oiuoziqob6yPXBBcVSiu3sPU7TvXdtI9dx7fndv/rv/5dFte1oTlx0ciUk&#10;37Q5oKWymyNXg34R9zSlvlnB/J3TdDu64Mg9jsGbd2zeKXTUM/JT2FwLj41r05GvZfB9C50h1LIZ&#10;fImBhWMNGIRyILOuwBiwMpkPkgid6+v+IYoHUWVvWZetHIWqHeSv3gHhJojuwWRnUd4UMrOr/Szz&#10;7NBZyV6HfgdOZgyrC7v4NTTYVSkwcJNMIs7i1zfLK+K1GhM1ZbJUqprSzfBKf3TXh2wEr1MjSIuF&#10;s0CyGNxVtMdP3PoHMpLJJ2NosxILKPY9iOp8RvWtaqs/VWuVgCkh4OPkXixMO3IiISb8Nc77d3O6&#10;LxUtZxcx8oiG5mH1E3B3dDCvciiPxfN40CIfGxcz85UVLhR8ecfeiYHjpFUUBCzJukv95JRHQV2H&#10;7faz3sevb9+8o5xUGqSUU7yqlmFGHFHip+B1oqWaItXQapeCok6x91uKUFaP0U4dwVDE1vto5wcm&#10;VBGK2ofSrP5eNCTqlnmRneIBZU1P9zh4+jQG1SWOfitewQLzo/R04m5HkyJuxCjAT5pvNZ6TsZNX&#10;1RNwWw+3cuve/DrFgQeRb2wDKjUHuWtugT9dDIQBgJcVPo0OG/B1q6SkeJF2FvnXpXihEfNHs8kf&#10;tZDaMmimZxv5WFDn0+W3OTb4sKpPfiVkVv6zLmcMBu2KL1+zULfVT1mh6Hzl7dTQpv36UZqUUn6C&#10;QYuIRWsPfEK77Kj5Om5XimENE1Ou2ysFhp2Ul3ZE1HpUmVtikUZy21WieI6iVkXYdmzfc2lk0ekm&#10;FaqAruDZt+SlzpFPHYRE99rl6U69vwakC0mfkn4zVR3Q5JFLAvlVnJcu9kVpZzF8R2eX/KmMscXI&#10;jBg06CmZiKJCbznqfp0rtdp3jNcTX5e33EP1gMD2O7rWiNB+IFQ9vsS6Mlpwo3UqZi6WE3XIytMd&#10;1OFvo+Hs26UXscLu3WbKr8Ozv7t+wQaf8tDjuAooP51p5UUHuxxjBlQr9Eb7olAO+y88hfB07AHz&#10;0tyzGm3ltBFGFLNg81iWE4XxOIehkNmyoY3ELk/lJrH9px9/SoPRIINI+ZpG0t77d29ePCPR00mP&#10;lunicSah90g7IQ91vhRHC1qhknanyiieeXv3anpbR8+6q6HWdC+5otlHHeq8pL6sjBCfBCanHXV0&#10;1rwrq47SE6c1v3Y7zR/sT7A6+mgGFaDh5r/o7lJ0LobL5Z7l/0tEEOlZQXhFTnhLD1tY5dKu7ryI&#10;YMp3MXnJbRHs+si12StyevOi3/Xr9sobRJQL6s0GV9crSw570UYk/Lt/83/6v0sMfPlW5q0U9Lq0&#10;0fqatzEvp742eoFUDeYmWbY6TQvHcYXCac0Omeo0ZUt1zpw9iNXojpel+XlVCEwZicclP+XxeoNc&#10;rAym7P3sdkDZMyzpPmuNQMJgub8129ilCWlH+ZI6dsqetvM0hVzkF9cqqhjkvtAWePXkrhqK5QMR&#10;S+GH0PwRIWKAIcurABY1g7VBYsrp1fRCZFKjCzLJ7TEHAVi8YuieqaYUxyTp6pBUKwuEoljryz71&#10;eJS6NxWf3dFBZ2gYwqdEHow4HFaicEJXcx4VG3pzc+LyjpwXZCYeNh9o1iAyQxGogJ2dmdyzO2Cr&#10;qhThCmKJmubAaTdTvya0XH2uBVqZ3HFaKJFQH+rG0J+9co9avhUMHov0FGWsryW/wkpOOeIwIKnU&#10;p66BQpkCSvCRB1nEku5Xv6pxHt9bvJWpclztYRzkrdoFzsXeeRI1IpWVarrAyFP5UJv+a3IlMiV4&#10;IjPnVUupXMpAogGgyscZRnj9QSphoWW+e/veXElqD72jRg+b+sbir35fKN/SsDJRbBFZp7JKec6n&#10;BCmADDVQPBLfFIjURXFNnw2w01iLS1J+OXgF3Ci6SF2zPEkVmBSLxY6pq6mSCstlqh6S29X0LsgE&#10;V3E9giGetDj2e/NWwLW6TzCZcHjgI+xqfXbZZr/7+sKLT8WcbkSEWZLdNalUhL7ehe6QUgV8Q9K4&#10;uwi7swrhUYqbZG3DuzhFMpZsfxzhER9nY98Pw/U5qe/TVa4ufmDhUjsfaBRbUXNl5FS5apGBXGGF&#10;0JdsvE5lQWjZhSLjiGIZr/W3SXKALRj0YLees8ajOFGslZHlnndZCZEZZ/+ROLY7HV8ems2zKoJc&#10;ODipRF+WKzGiZLfCubf5lCRwNIabGFAWQd3qHL0T8+PbLQbuCTYAeJE3+VVCW0G1r+57k1Mevnp7&#10;qb8e3oKMuCdmmq5XNit37rm4HVCLzwFjOQXXWxPOJcEmCLay6AS7QFTLbdaGpgCf8qN1BrKRQWY4&#10;EoHb8Tc3LuHeOnW5mXD/vXCcKwJ2RXVOysBbXyKuMiDTwE5ThuOAyHlIPNNandPMq4fdNAuQiAkH&#10;l5ARe8/ewLsuWsUqDTWuvvFIlYv2YCT34b+z4E/XIYxNeqaYf4sB8tJVxpdbkj7e0N91pjo7FH7p&#10;JHYGybRhdFViczNFIUD7cpJMQ/oP9JpYT8Vm8BBYvX37DtJuYg+V1j59Tq2lP/3pTx/ev60TtcU1&#10;KfAMH00DiZ4nQ6f+C+xSJiL5Ni2rVwc3Ia98hjHkkbDWPJVB0aHROGB+YdwJlyvpRGPPw17gNmRe&#10;LmBGQZfELCmlzp17gnQvXqWQ9k24GEk/qDLqoCQ2ynqjQfvqva5sWvG0M+iuSPKBxQf1BzSQixD0&#10;om/fSff8yPThJ8616H0fPQ5LWYPnyh+2qevj925AePbw1QuQe49sP+89zip4H14VUxgJheVN2/Uu&#10;PbmZSN4mvK6UfV4j3/wmHupPKulXblVqH8fnlf15/TqFo4z0n5LBKMTXsYk0285CX7benzBcNVNR&#10;IieSA9ZVhE1jxDqnHTMEgTVspeUzxa6MYhm9791XowOc/I+D/TeNCkdV++H9WnUNKLXmLSGemyFS&#10;AxuUEKS82GL1boVxtjsqVMwNbaWS3i1/uSKiSOMgrxO318EnOV1Y8KFYZXcZ8WBzHze4JluUP0rP&#10;31+huOwxrm4hqoxll5YvyonQ5kMuzx2qPpnUi4oicMZLuTc3yT3HjtrBStVDMCmnws4ECOkwPkvb&#10;Y5rowS3DTYCZ0Hn2V0zN33dZItqtrVo1CIMgwg/8id7ZYpa9nka4h6e4jk/yGL55ex7SkSZiVyEZ&#10;Z1UAW4/zTeFwvPm80osDsYXUbI/qx8YH7Qz6lR6q4q0+CemjD1BH3TXvCzHcHt3ysXeOebntTz+N&#10;ExwOvtNxWMdEXYHted+VtH3w0N0kkrYDqBRozRhS9RS24qZ7SKY1CA3vHcypEv3rb3+H7+F5dqNj&#10;bbz1VmHEmfO6C4tdbNGFAxjFrlv2LY+W7wvMZRcsdkhMv3SKpbfDLJj0COl3wTpqqFFvdH08AJZm&#10;SXXMOmA6EYHGdkuxQ4A9uwxEqL7Jpi4JxzeZeF+9HWMqJd3TW+9pzu79Y2dH4l18MFgh2d479rZ7&#10;1w2nf9+fbdNXnINEjVO3e7jccozlb9cTtPXLiPwpFxbIKzsc1HoQ78FBYlnKXQwkV/ty7D0ulpey&#10;Vl7k/PC87yHElQXFBSa3jhwggGNyMX2fx8Dnd22AhZ4ddnK3/SvAyRbrcRVV91jWN736dgCLP9eT&#10;PaeHDTctz93Jnlk7nb1NWcs3/P95zCyYz9ZVELV8iQO4FnRU3GwWUyLNVIX2DFL3J2LW8VMW7xvC&#10;QiMdz0hIPtEN1q83hWOBULfRGEhOtxRSwcT8qsnUxnQdOuJeV4VYVKUTtTNqzrOXL7h+FlPmPG8L&#10;hxR/Yta64D3tUMjp2TMqD17w+TrRi3vO5qgEpwiAAN++2WG1zCtiNP92IhirSORBVVWHsBh15RgH&#10;Ofl3ZZw0tZNrb7f/15Pcc23hikI2eB319U6w63Is5uw9+9JfRaq7v/sP/yk/XOEiHPetjuHS7je5&#10;Bd62TOT61o7BUQ1hLw6lNRHC4zq8Bm2Bkhbk9UQL8vpXFbDyuti/9yOWutXssDuTiZpP1N1bYKKS&#10;Zg2i8hF6WWtOt2vdGLmxmX++FJuc6cMlxmpB1kPUTMcb1FzSZguNGe2gFgOuCCRiFUGz9Vb3aq+X&#10;tZFEhHAejDgd7fNhNjrCJm25ULZbpINtF2pv6Ked5qKvHK+j1787xEhZ86LjTsFMfBtlI8goN4Vj&#10;/WW4olAayJabQJdr1QOHdmexXQAu6s88+o+XT6CMazKvKq+TU+vFateDetttT2QugjevDwIb2siY&#10;1nYUtbwnF7c/exFjna35cKtEAYntjWeubjoU08CIDtfWt6i7Yfrql7pe/DRB2YTjzTzmK443h0Ws&#10;qylruB6DgTmpt6D5hf3V+nmVZo0RXAvEHYfoOFFcoNp3UempLLYwHKQg4ZKItiC0cIxKRrbxAG4C&#10;v14ZUxfYLgWcpOp7+fM5GgRnJx6tqmpPwLUODw50r1l+XsvbRNpL/onqXa6s0qbOLdPg3jpZS8ss&#10;CCuc6V4drnwWPqJ5Fz10OJVZoLDMqWREemh32iQMJ9shPnBW5fcp27nLrp/V9WlKYtfl04mdpF+C&#10;hsypHlk7Vu2zK6P5S7UECjswXWxGko2XLTBEqmgTsasL53dsku4p2kSlETlLgPfI0K9+rgK690jQ&#10;fl3OP7TQi6Dvdzro91d85KaG75QfsnIer50B2kWHq6y9kPnS++3EdL9l48uix+tpXKxJlvLbAkcL&#10;tv62Xoefm4J/Wlv+jJpf7jG4fvh2IzMzp+O5nPZ/RTu/DnPH60VMmXEEMI9H2aTsCZSrtGp/kQw1&#10;15svMuIDn3+7UZ7NTSuJPGHl+HfapwrWPeDP18MPv2fsV36+o4D8z9zPDY5r4MW5Ez3TvQz3O3z4&#10;9sJ8a/2Qk+c9qABplO8V1UEaMgHIU8FJ+fTljz+wdRA1xe9SDjOGJAri4+wPFx/AO/g5PPRz4kSv&#10;fqACTDdhIzOnGy0c9DC7fET4QLUoVGP+eBDTBUJGn1Li/ikOglNcuYZaioZiFSNNIltrlKYn6Ubc&#10;pckEyPV6T/Fo4NhzoUv9bCsu75GVwkhg6jvoFjCyeSzZepHmr56mm5rgQyEG+Ng5bDA3pQNXPPGi&#10;QX9nwunb/izx7qwtW/5VzNnHr+zlV+/04hUCy4Vy/R7eft+xe1jEIqTr84v0+26b2P5VQbw5cq/d&#10;vY7/PK66Pbxyb/ZObT7PHU8195vn9XpdrWLh6+zmKIea7l2bUjReRzEDKf85afTzhokQdV8XZbyW&#10;0jYszMtWukFAsaK7Y3GzynTOQl3p12rk99zOduYbak/oVoNuckbHdsm4VEPZ10fBqxeoFc617dbI&#10;8/wKnH0FpDVlngYSSxvXibYDg1jHJuudvcvBTx2txq9biUofRoMpwNTZdEKdkT0uOEe4ZNT+tr49&#10;3w741Eo4FZorOTlnO96FtleiHmx/Fn/yorGGLx6RvCIKAWkDLZlZ9lSfJh7fjDG+qgbBq2cUDLTP&#10;PjZdJ9alYmx8BQvGC91zv95OGKumcFp2vHpmFyYyF122FbpzXIkll1TarqQHnOugRTGqntnIcwUI&#10;ChJ9PlgDnoqrCUm3vslmeLNPYE38a8LQ9KFprIrSeTm+n2HuY4v3K5Axqw//30UBzbnDX/S4NwrS&#10;MViOwKaj5odFDCXXMgKskzFFQ7rXNXNhSYrmIWhhmjRisjK6X8rYFzObQNFYrbtFLlHYk02JEc5S&#10;U05aUHDkcZXggXlcMwKBxo+R46jLv0q5bGEPEGLJpOwgdhqc5i5IxnAyQMjjfhriTvSQaP9ZXqoC&#10;eqjwdrJ9ttsykPSkb5gWrri09H4PwUQ4X3G95x7FnRvwNkm/S1wS4GLm/dZuvotvnDHy56X6G9MY&#10;fnPrz5VhLoi8/x4uLSSvZLLcoKSdnX5u1V2uAF8IXE9Am960fuIygWr5GmkjCm8ArPZZEvyWWq/w&#10;tPMDqIOZ23ln4R78F6pTGOzS9eWEV+DcJvRYn3tFRj8dqF16xTc9pr96LB++zDXmdLt7AFJS0PQz&#10;uUBcdLj5znI/CgNytXsOsbGtKzGaRoyGynL17G/0/PmPP/1QnnXiqxfJ0ujHfF/eoki6zyTzfcxs&#10;2EusR9J0yOswi6bJFQWIqVxvq33KENin6FRWkqO6V5Oou9gr5O+9WgJJVrq0uVzRmw1VbyM+60BU&#10;bPb+9ZLuDQzoqEwrF2xhj+ucXmfTziyy7Unee8WfKxJecO1GlUzl8f4sBuaKYs5j0WxJ+F4n8/Xu&#10;v/s//q/7/HXMOff6dUj5ehYrj8p4cOAbrN0e4xJHZHWGkSDdX7F/6R11osdrM5ZMlbtZLH+zKTuU&#10;sS+P02hsinpH1hbiLVHR+il9+xSrac0oYebUKhraHTYKLjYETwGH8YIeQ/xDd0Ost8mAvaSE4sX2&#10;5a3Zzvc2Hu7GRtLHcyBw5ES68Z2VvPnEZB9HEqYfKpA6Z4KBhgJzKaSIZ2UwtemRMZKesMXwWWlK&#10;4p9/FW2NyJ8rbvJZL2IT9jRH627d25qKyZ9+mUAhFMpms8RCqo518pRz+UJaVdSDRDbrT6oy34ID&#10;+iEKHa703A6N0d/0KVZHsXSy56wHJ5c39+r80zt4kkS7n1sXSXzPEJfA1IdE1IA6BK9GPvR/toLU&#10;AyqFi5/VVr5+TCDmK1mJygs2rm6Z0nCeTBLYBWPqTj04B6vdNMlOn+jp8NdsddNtI6NFkXaWz54k&#10;cygLsak3V/dhiWFpoCfNboolQ+JHIFRVVfcyXVLj8eshY92cZVjgFUFqc3WrCfITKyTAi6nFSGT6&#10;rK7LaV18rOc1mUlH6cmTYw01ttYQWpe6u+G4y34BNxB3spzBZmoyifnLBsh48s/feDSpvOtqF5bg&#10;1ItKMqUuZN6VOgC4LnE/msmQhvHvNvkvn3k3CueXzyweysDwqJB/x2yWnWg46rj381ST0ScNTdYt&#10;NTgWld+V++tGMcXcTMTq3Okz7bMzcTkh/gYL01q9lRU2H0Xj0h4MApRoHnCulHzSSBctdaPRfA5x&#10;Xnj0VVTcQ3UA9mvx+r1tTwY31HsOn5Hb3KOde5LpqoBeJdD3IqoP6g389WjdVVDdzpuT40sB5pHE&#10;a5yvfMlPQS6RSr5dzuDE8Xft3rBWTYXDWFfzHubf60M5R+EbTf17hnIB2jdwQ51ir6OMXBVEV+aI&#10;gSbgHyO12RXHAbbc3m7v2B3vvsKUg6sqsyDaFq796ctnThcg97SK6/2GP6bnwvCMtOdz4YYnReb/&#10;nT/7PlBoZn99/NBRhf3xNlXDK/+cihwtq039FnaVzBZKWT2WJSWJdGcF3uOckAIVxv3DCxath9Ze&#10;PM8a9ldsRq3/eAI6LsigD6B645/jgy2WZKWrw9oZrqFALbzhkyh9SZJpKYMvX188fxGu8v7du+xp&#10;5MKgaJxJ8kmeQO4jRtmySmkzIfjoxBT/Pqqnr1jtSt0xX51QfQ1LvrmoUmuNiE2p2kaGy5fPX1FC&#10;hLmnW19f/au4LH1dD7HCib6ikI+Ln1eUu6oxN/Q492SAV0zODYrXa2ccyLWd77s6CuhicO4QTD58&#10;HadfVwG99ulX3+Fgy1B+RYdwABexOm5nlbn9aWf3evO3hHcbodfv6c0+OPK8GSr2nAHeXLm4M3VN&#10;gTa1TJwnlikUkxDhuNDNIUtp667UO1s52888qW23k21nzlOzL/YFsJSsUb30tgULzhuWdOAbO7/2&#10;uZbSNKB/nbVFHVHfPl89bYt8e+e+0fbpc7X/ap8cQ7NHoAWG7sQe0Zv7fcu4iQ+Qd+DLcL+lAQo0&#10;qiMKsbbAykFA/R0Bowwcnu6vUmk+RdHrWESb5IBqnNmBJQwHuMalJE3M/VPezqCg8ObOiiGa0qIN&#10;lQ+qPmXYrHPI9c8Ps8wonx8IKz3I7sOJ+n5EQULtoER5P9Om0TjBZQcMSTve5QXzrq6Uk2Pv6K7n&#10;4u3iM9w/2vORsQQE2S8kmtmnCEUcdRSH6U6a9dk4pppM+NEz7znvLsNcbCcHqXwpUpdS6Iqp8f3U&#10;6rCo+245OCnzIATx7hvfkMCB59m9ZofDFFgocNIbmnd+R4Eq1LdDEcnJSi/quyAA3kU5FLhqRtmN&#10;WZuKrZVF4NTdD1j71fSES6RlYbiQzGNLLFQcPUGA5omTehKgKIRI6Gy9Uo0cVGKZCEISQNeS5cgQ&#10;tPNyQi4BmqgZF6NSLj0uuL7nzp22uSw+7FMXHLgxN9o/HtBrs1LB9fEbVR762it725VyT2s1fX4N&#10;P+Uh10HN+UWOCHnHI+8SGVZuWWfjqkD7LZ8rUH38ikUHV0cttsG96HCWK94b1K+N8Z54Lj6rc/fV&#10;am0SteeOfLnNrwJQKtgp9r1wexXEHt7gnXvD/Q4XOt+P4l7LN1zazh21Y1XY0/0dWQH7L3tAt83F&#10;JTyLoyzVmbOLPZqggx2L1jjGfcXFo6y8zezkVvKzWZP0NvWQUk0x+mcuZok722a2+KBrGNhU8xuO&#10;5xI7DXXdSrU/z5HscHwZ53A3Oww/oMxsBcfCdcLzup6S2q6NaoJgXUJAdSdLK4AzDc3bny75rR/q&#10;HPc6dnVbLjnEESG41AGsV7856IulS86Ow7fndTDJi0N0p/7/y9uf/Vq2ZeedWESciDgRJ050t80+&#10;k5kkk0mKslAUqaZULjeCilVwSagHAwIM+9Uo+MXwg58Nw3+BoXqW4EKVpHI9SAIMyeoIk1ADqiCz&#10;kdiT2THz9nGjO210/n3fN+ZYc6+9T2SmZHvdc3esvfZac8055ujm6GZTQWsCQ0koQDRCLpgwzhoP&#10;55MZ6/rZRrO8d8YxsbhhEwktZwiNwzOl54adh8owzcSZmxr7Qw+NcG5ogUuz9ZXC2k/JKuAV7Pah&#10;ufQxj6pfZamdx0wV9st71aXeWUnVSWZ23Ey3YwexCWfcECiFBUl2uj5mgBlLDF+isNnY78Ntpts2&#10;wwgh9IAVBqhFmdQvE9cs+x9W+eCKw6Bb0m/YCSKxwkZ7bmge1FYsiLM36rpDuZFcqsRUleptOqMb&#10;3tWoFdbMVJrtievpa4yZZ3DGuTzbjC9wNnVjCAyZi0kO84PyY0okm+UO8qu57dlsymmsDas1UvEK&#10;4CaeHmQNHqeozUwDC0KX/7dycfIWg1qa67ziDNJm1qxXVeHf9DO9jJMlWqzOlaR8Defqqaony5mr&#10;zVRk3pOrV61pZT/N1+VLbGgjG95LV8dUzKIyjeBmUvY8OfLb+9OWs8vkoYSj0GbHjNpgadVaeS1l&#10;orN2IsOkFvfB3mFpiIpW0aWxuRnJUS/Z/lxajssFWbR4FiuvU3HDKhtevEwwBmbAQaikNF7xcXul&#10;9KDnyGi+cBYtMOw0KPwa9qbUzSjZG5jXdA+LV2ahmTI9znIouT5pLpW76HjiLh0goM1LE9iXhHGN&#10;HQuiPeDYNXGQSf1cXG3qBE2l6KoxQtbqcsHbcBIeEsoO3nIE5YJOdCyJa2YDinRWgU+VRLG52koG&#10;8i7Rz3SKC6J9b3gtKNCuAJ104Ap3kzXYEpmXD2O5ihPOhdBnAmmeEEJYfhoKaCDWR+5puRXaCatt&#10;9WTmCd3mLF0Elh3KTMudxTKX/sigwMKjrJMhNx3GqJIxM4fJbyHzufO5Zx5y4cNQT+eWc2ezuGI3&#10;0525kile8bfBdharT9+wgmd/XfffdYjjuCg7qK3tIYRUfm0Yzo0005tnuSEbmWJRU8DJKPJUwDXf&#10;3OeFzX5Tv2I1pxtDizVkUiDaGprrq+MCdKtZnqfM7FFVxgozLE8dNJ8FJ4vAlDUUo8uKkr8AjxOt&#10;w126SzUV5D9Q3Wuyk6SeaTl4BV8k1JLt4uSDclJHyFlySrHpNbJU7NYcWSOIkBLayPOOm+KFS0Jp&#10;tcpXsg2J/z6Dn8R4zZqWmk3XZfVMrCcdDFkxCyijmEL5ycYmySnFeYcSxpGJiyYj/uEjfEZSRoV6&#10;tB622cgl8p1N5LJ3MuGaIWflqPNhLqhXNMBXFBTEDhbNnWk82Sau7SsrkgzidctNOws7mM74dcbY&#10;jJfZTD+bJHfi89zg3rs/9qdmqKVPYSgzF3BtBihQXFarhlGdkXuiWvXwau5rVqQ5zYuqZh+tPYRx&#10;RItiXkyELn6NkUa8X5Yc/qP4OggmJ6VDmrV2UdVGtqyUO07bYl564TtJ2QHjX1JIhk8tMC+/0p56&#10;e5cpVEPNEURwnHQOBxAClgI3VqgadaGDRNrJKTumqLPehFPlIQwhYUvbFxE/gofFqpDIpT+iAPWR&#10;2mBhMVlsObr5JoTCxAAA//RJREFUptRZ7Y8iio2SwX804to6Kp8jr6qXH/RZZaw0W8WhGnQxKAYJ&#10;ggcBb1sK82uOTFDOZwat605qUtUku+Trfsd9Z4rVPyvdovPnpOyoXibkZXuPtCbp4z7oQPDHzthw&#10;Wmk5lGpL/9OlwFBCfXDedCmWQurY8IyT0LVsxXqU1a41FcqsqPyK3+pEGCfxwGtq2TP22zA70CsC&#10;mShATnCBMb04OLwDDyX9ndGHEBwbJPOzlqrs4shXuBjTz2hJpglYwu+k0IlYBJUoix6xPttXKTan&#10;e6IT83NaDoNr9iFwSSutO3NzWFiOWAp7KSXPNLhx9dqNmzeFMFa/1CeXHRIFCckVpwF+qTCoxY6W&#10;WKazFFDkUnDS0j2KnFh4r9mk5acKpxzm/lHIU47UWFY9tFQtEtYlJjhsqBRQywkH3GebTW3qEMuR&#10;+Iy3b477Xg560hfOn51QVUXV9JSZriIMrkIAtPAHqAaTas5fV/aGNhHQo3AD3usd5c0ZrFBbmcR9&#10;H2pJn1xhXgEVz2/u35AL3vwE6ChUVJtcqFqqsolUjdWB4NquV5PqPclu0ojpWsWt6BKxYmwV6nkU&#10;F+Qd4CMmcvDKudmEsRIVStSKbDDWp83LInD9KTD4064i/TauZ/1RK6qVlhDCbEbftAMjlpnYZDha&#10;rrdIC7aI7jc6Hqecs80cwhmaP2xd1/QbH1ySQ2d1bPewRImYlHCCmRVfDXGMc8Hfv0qmgD1Gr+5A&#10;C6OI9ox33FUvbCbcQGjOVjJlSMTQ1OwUWvU5X1dvNx+0UqU/mWidBafzRDJ6Lx7zRP3n1WGwTau2&#10;5bqaGfcIdgp8klSCpXvGFd6j+HGiBrkObkvRV1CO2tCM6twaVqmIPTWhNXfdHGQj6ClS22Eq6bbH&#10;0sq/znTZjD+fP+joDgRYdDssMbOjCCvTi0QP5NfV3cmvtW6D7icDxKvLR0dPqanGDZhgvN3UJTzv&#10;VLhWDB37asrUoirLkDLepJTy7fVVkMQTU+OROQDav1SlnYxGsiJBcSpHoRoU1Ot9DkNxFWDFkDnx&#10;6Or9u3e00UvKMqSE08j4EWdzKTvjJQ4WmJUijlpFm7ElXLQNnGmQeHT3E9mtl6DeSLkQpyfZiDrc&#10;itcT93JJP+/MWEuCBnKrRnnXLLuD3pH4O48xI5qoPCh+e8FCMcuhHI1amdbVlb6YlzbdhTAj2SOz&#10;8mz3cydm7X3lG39euG2hHbtLjCsVLF8bCNVPICiFYseG522/kSKoyQvTb1ufmZQKdiqnTRplFAex&#10;YKoDIhiskzjdV+cSHTAIFAuC9VUZjklCVEs/E6/T1GQba0kveXIlg7XTiawdtqRwh0oc2omOm5Nf&#10;cfbKHyd9QmoFWoT2EEJgy+2ofcm5R3VpUAd5iw1EEfWCrMtKO6ZUfyiCarB2BRSl5w8KVPyfncii&#10;EJtyUnpQK0JTQurVdU07R9SZT0R8ennn9FhCRnA4XoXd3rxxC8JRUaH9fcrzwqcIjsF853TgUvKC&#10;CjlmLGkKiSIYLMnUZo76CPakBeGoQUjYa6xi0kXkl9YeM1QI1vrtKgULVYhIqKa5u/b4+KR22Bbq&#10;ys7nEErbjhRmntqvrq8rpV2Fyr0hITvfxINq2x7WR0yPI/YueeXSZ+T/3KdE4ylObnFkbycDS3ru&#10;guTatVKVLBmSixvQmIjn7PyMR107UilTNARRoBGkwJWnVvorI+fk6PQMIcDMigLETM2jmQNuEEw0&#10;XE2TAom1vIdLCmvRVmUyFA8U69BCyLurKZ9GmIOqJH0Lo52ThBLaGIu7Zt2HJsWl7LjiWY15SRlE&#10;3uLrGqra0fEJgHIKpyRbsuMFKOe1GESoNaT+gJxSuMB21HbSeLiVPtw4oB4z9byupCAiSyhhsvVR&#10;zmX01YswOipZR1qFab98BcFPlZJV0CUGC76rtjNbJ3hbwvRcO+ARm3FOy5QyvcFib8g4CzeLBcwV&#10;KHUmcKW1gzbZjR05sHd9zyGycojBRlwx0MPSDjqqG8B4YwSVMUM19V1HVvinXAIHCOgNAmr0f9cb&#10;EFpcx65x4+z4TJxHiyBl0YrFG7GVDYH6jv64f+PmdXa7RSp6A4UryksAhbL1H3+8hsqtyEa8hCAx&#10;SMRCxIn2sojwDhk5ED9XroHyDgQWgr28co06pxQXPX1GgYUXZ6Jx8wbLfJuUZVgWMhrJklwrHdYq&#10;s8ZhmmypEAkREm75FPpt8U+XkOhpJ+2Pt2AL9zIyEkXkXtU90O2H8iDeZ5OurQZhhTFAOaNLqy5i&#10;NmzS9DhCKiaCK3vZ6d5ql42FBnKtasQY61uuCSnysvHn6/opS7L5CARa71z9qhodblPeBq8H82av&#10;k+zGyWLQgcvKQNopBgcLDTBnMX9FJX31B20Rkc+aRWuFly8ghKgMUkDRNp6f85K4wpz4INoWrWL4&#10;wJyOuUt7LtjcGcNHtk6wdUGUK6ub5GqcEC3Roiv6z6r6YPOFB2HpY77MoMSOxiOiG4lOwyAGSK90&#10;rOxaplobtdTK9ipRTi/4ywTls+aLzrumG0oHb5F71Ksac36t7+ixUgZgyC+IYNHaW1RosWL/o+UN&#10;qQ62fd67ffvO7UOE/Ytn7HMG2Srj7fTZuTgKvhrtWnQJccg7IE+WePQZDZVbEfB716+qyj1OLQeI&#10;qTKdypUo9MWeoUsffvgRgwwDVXQpdk2CtXjXOfWDtW0vlaGgZW5QOBWGBlWbscQnHtVbwGQaLJe0&#10;ZbFrIEouJOMi1k1F7znt3eJIIh32yygd5QR/SoSTkARbllQ0eUk0OTxhr5VyWorGh1COPhedRMsS&#10;gVqToPkT28mCaLha8qsKWj8LAGW30uI/eQCa9frz4mi5Irwf7cSZ5rdIExtv7PfmV5dbNsIaNrSW&#10;BXBrGs2sIu9mrpV7xC8++7XailPjzCh9LHZsz6C5o0g4L4iaamIZS0b1YTHYpJE8tbzMik9enNgF&#10;zpuxpn8gm3mFfjNNymaRc/OO9KU0NzikCjRYH7Oe48kw8+RUKSzSDsRAI1f1OlNIIgnUf/NCjC6z&#10;rjYB7oVjCot0w4gzylizwq0avh5yKNScYTqRxBxH/yRkcCQKQF18rEaDtIlEh31ZX8f8wya52j/Q&#10;K+yFkeY80JsmsL42wHuJk77NCNFPaXhELqZOvKsuN+qn/3yqoLAXd0BAtWxI8pUhSpIqHLC6VmYy&#10;k43MW6Ie4ZUsNItztsVnetVfM3ypHWzLbiGDlUq6CNuBYsPyathaofQIqZL+mpWxwoOgeO8v6tQh&#10;IQC9Uniig/O0KRMrG6xoMprCYm7YvlLraiM/UjkKgC5rDBZzkB2N2FpnM1usCSZyTIosY+xAr2Vf&#10;5iXxshHevMWhTVWgTi+VB1899LsU2Yi2H9ILXnHdnd0Hbm6w5jpd4Ek7u2CF1hISk2JOpuANyzeb&#10;5JMCxMBFJymwEOQMenDuFFRNUmg76oB7ASOTUhIBJgSxXpJZblyiq5bvWChrweMBqJZW2UFrqRxF&#10;QE5uIRjLCW/dORIJ9EhsqY5vSQF/tFuVgQ+8XQ5FiFLoEjvcpUtkDYilJHw7eyfaTyddNJzB82jJ&#10;GQ6j9L5UVxEEVOr/nCr3fONliLewfX5CkLKUMUC8THLRXz4VFeZq51Z9BR0wW9sKUG4JqydLJqnU&#10;ScJQSLH6450mZh9e8YrSJGr1L8AOipbAGjxWXR/Xc759aPghpelTET6WRmnZ+Ng8qnwj3VTPadBj&#10;5s8xAFSohy1+asl/YqpDFQ4bSju5aTWEHkV+mn/tKxcNcH19IIKGPIT3a5pd+OZmQyWtzKIXUCjj&#10;ROZJ+ea8bHKAsOhdydDaJeQqiku26pEtw9uAuaiFHFwO9nOEFVYVLPcFy8yDYACGac1uq4UtOOxl&#10;IeTWIjawG/OVURpSZU1ooA3wF5/xjRZDhrx2w7PMCn+wkpkVS/TMkHHNwQ8L8wkhZWpRp5ZH44Kn&#10;gGZcIpYgo5ZFcvjMkRQn4/wHYl+0Z+YNM2EreMAQZmqeLO8HBOb0RFae2g/COxJr2wgbLiw/VY1E&#10;UTpYxwjjdAIo2YHaYwKJ+eDBgw8+eJ/puH37NnonT8DrGDFf33rjPlGnB6ieaKDyjnssreYbkoG5&#10;r2dvuaKwluY5afQLbrd4lb3T8tR8V7jDDfRbwtTbtCWaiOatwyCh1vSSyYl8jxoTqkTdlY3DtNbQ&#10;zzmfneSUzrQcn7saCu0jjayotQl5dWd/baLLszLnDvye6TEdmwkz53uf//E/vfR+QsDIogzGkr0e&#10;ZiTdxaIQN5QQ3QjO3FycqxT6xfCWrkfy9ZEHNdppQ6Y0ZcEmF/OswOVddEZBe0GKgQR5ew7uCRlM&#10;b9KgMot5pPucSeqmNPZL5MTJgBSR3ILZspnvdT3Kvf+8lVHsXGYAddkX9YA3gsq605iinTOlQdjA&#10;E4ODfXGs3rTggzLgYrxbfGkPZzQp83bljNHlRNh8wbFCuEblKDf9tRBXzFb2Canvrukd6BUWDNIq&#10;VBMveMb0SIGiaKZTW/Q6AUcaf0RV8EeDdbSQh1cGrWDKAF2v22tzFHlOxHeU/mwNckyot5/iQStM&#10;cWTLSCYN10wN65SjALVelVy0Mm2VtTKgxXodD+Ttx0X7fAwfciVg0eZMMEUZwlvVTq8Dkwa21ERG&#10;xDJtk+jskxLPt74UlNO5OUr8BLGGqn8KETIOX9FOXc0v3IeNfMO8Ordoke2Y+qxe4hO0S0E2Xc61&#10;mlf2tcx18tpDLC7RpOgoqVeCTkxH2PCHYhG8tU/Yeq7JB11dKmOCsRrzg9aGrSDDKLJRzfiTiUKm&#10;AOvsTlAvG7li6szXlSYvsaMAWZqRt10zgfDATC6PNspnti9S+IAykJ69enEu0YWfTu4L2ZdkUJVH&#10;XkugOCsEWKxS52cANRYDjUTbar2Cc7OhMx2QfwRXn0mS60m940kH0Ajxk+Rg//o1pxBVMS9UTM7p&#10;IZ1SrJtDVjhk6lbNKQ2ZHV8cUxM2FYkkiVl2qE3Fi5nKtPZJo9j2lZDqRUfu788m/6b3/JrDjdTK&#10;oDvQhNairvlkSZehxEUB5Vee1SJ9KKCxZNRPJbwXxa9YzXDLrEa9Pd5Vx7rzdeK42/no3u6E6vru&#10;8WQ63FIpvYp5J7p1xFBkfxHyUAVm9suDs3AZpCqIpIUcfQ/Gdbe2WNF4BPaVxV7PUhTKDUVvcx6j&#10;bvbEBvj6lEFu0Yc861FAs8jMMZ+/Brk2UDTg3aWApicVdS1VyelEUe/sC7VS9ooNjfawaLJVO+Zk&#10;tHj6K5+0FFCZEuE72kvs1aUT7ZgUrqKNplJh1DSoct65zs3a9+FcNhHehOYPHT55/Jjs9oODm5/5&#10;zGcccfQKXyJbLsEx7qCMHrCP2h6qpxfkZbsx440ZJQCsIRcyeA5mCmocCxWInCaFL+S1QoncwIPz&#10;ncE9gWiax8L8MdG8ojfmtZzV0TaD1bTNcahNjK3brIlo8J8mxpkMc3P0mfyNBcswBEyPhzct6JdX&#10;TnvEN/RysveFn/j5cY9NmgPlbYSseNK2jIaLTXg+cUwrQP1rsN/9NoKPo5+d2WiPVv2OtTXWyliM&#10;XCVxpupC/cos1gv61Zoks4lYKLeZNTibPmS+ww6UkTcUsrx96q8c8fPFfrw5XYNFio71sNyz0gl7&#10;mI15kI3sX64noyUh0kxy2SOSQ0c7KErfjOVVequCfB3EvdhF0tWGQEa9ffT1rIe6M424viIVykZm&#10;2adsvNFe5zn3Yl3WJUUi7Lt2tKIirDp4v5ms9WXKw4LlkDhbCIsfhXCl8Wz2MMpWwGX5XZUvlB4j&#10;V6+Sn2xmqtAIu5jUfxlTFbiplw4mi/opxiQ9zkpJCn/Aj9SEdDUdtAf/IhJI8SR2lgQmfkvp5cnm&#10;blQsvJUGpSDRIE9oxNqYOGCpGrZ1LQg5MbJMyijdZUI1fILnLpiFLqiZbYziHGVIBUoc2N4yw+1r&#10;eUPgmPU9r4/BC0WVycTqJY5McJgDHNCShZx89NK3hnk1iMTrQggrrNDKZ8/OBxeu485U9Mx5YBL8&#10;aYJxeG25b8fqpWjB75J9OvqdLIQuWhZwWdd1JLSXPK3/2UIs67V1fK7j69SqI2whIX3BnBwZadAD&#10;ZFBFqqGQcRsPOsl1P1u5ZuyNfnFeGq8ETzn9EwXmBQ938gjjo051qqqJXu3e51D8gKM/XYxfD3ot&#10;V0MzczRhVRDxIsYCyYBxmyr7Yn5Kx9LhptztkxV3DXHNU1b4rOtLWZm02T9lTjde5N9axkQzy/1d&#10;r9QovrxLPsoJT9LVuf/z2Lfv7KF1r1YnIoMt6M19XrV/kQLKbS3v0j0ThM3kCtGx62I6ApyMJTb+&#10;HI1U4jPjCL+NCGu5kzjsWE/zU/KjvZDu7XZquJ4XseV5jsZkBQK1LAmwFwhYtZqnNYY3G1MW6L4G&#10;lxozd8KZUanxaU0UclORbLHIFI2pLBHGpewiwucQIdfI/NsnrgznO9kQWl26pzF4QHbHJ6dPjsg4&#10;fHVCFIsyLmQJSi0l+KU3Gojxoj4FHKo4Hdw6Onr84MGncM379++9++7bt24dQuX0h4lCtjDu24e3&#10;792/6307tcGmJ7F1HAkargSxnWtQhqpAuOLGNuEVxsK1THpkybhlMcwHWzIdJW+mGMqitWnuAvBg&#10;bDT4LIBEgxWfqlCKmSJ6ovtFjXjRi1acodnLTGjzxb6/xLfHkIHotuDlLNA3FkKLZbBJfqZx8Y3P&#10;/8TP9wCWFZE0kaIuvWlQuFsZmqVf30iJ4pB3NGUGxNJoJkYWuASCfbP6MQ5IsOAut6aOQG3W6Jue&#10;TbrlQwxEQsl8IiFy3muvIt1N1GkdNP2ZZ0sTRnaReMHSbMPaLsKysM4UriylLBSc8WDdyZ+lJIha&#10;bHuTJclOZtmPYgoq86ejO1I0zQkwqtxuF16q03uNVEkwPrEhNrUJrdIMm2I266iQqLqegC67AOTf&#10;nP/UjiaLpBBXfCz9WaxQEbRK3ItyL2LIFV6JZUg4oa3J9SMwZ0DoAdpm1xI3HmwZHQtr2VopLnXF&#10;ohiLHbRPvosTg3r75qQXER4pn7uhZRex/Bl03qzKnCL+Vn6yg4kW0FXkDo9hzD7WwFPzZU+HvKXZ&#10;FcNxmeVdH+pdsDF43npVYY1aEEp7pFoIaHpk5FPIrHlPkWUoU+8Ka7aJISqDA4leoWXn3Nf1C8jA&#10;+l51iBKpJM4tZVJ2Qdf1jFrL/0aZCBwRp2KvbGu2QhA2pb3vspjOFCenTcsDwsJsNAqxhOuFvoLb&#10;rZCJdtyW2au0ba+XxPIUEmDDbRYhmRHNQiEX6pfsEdwTbwA/xr3PkkLmDLRYDUXIqJitFARWJIqW&#10;LlFAsWTYHU+RFttqY6V+/vxgH6sl86vYaBt0dRHmo3ibLDxs/9CkF+apOq93mXKQTsBz9SprDxmP&#10;sZJq+z/1Z4igxHVoAmhPnXHMO0ghe6ZE4Iujo2N2eddwNC8KJNCEoulz1UZ1kaJMFAoDCFKIvdh1&#10;607WEaTKl+Y/Czeefp1FQj+1ycnq2yxgcilXWgB0U+O9pRs1J89J89tZkqm+ssVB4U/31RygW2gF&#10;FOxymEwNM92Ye7h66fYwe4x953rUHa/mkLUEwNVJhLcJYPtkg/d5vNwT/KeXQn7Fvly7iZbkWniR&#10;332sxdwQYVmbpZ2WU62m909hMrCuBM94RT12PGeB5WD04fkd8sR2jeDLDNKhbi4KaNz0ORy5MnJB&#10;rmh74ShJ8fD88LbPvHTHfF2ggEpmLUUxS1ASokmRJbgaFHrTJOxqvNqCyKqh+Aig02YSGAiI7nT8&#10;NJGdvBkaBvVUbVm5fOJIYkdS8f1plRp18ZOPP7xz+9bnPv+5u3dv4wB5/Pgh7IG3IJdRde/du3t4&#10;eODZvEL65i1qQrELt7hCuaeMnjVxnqCyZ3ngmdONhVzTFyeZ8dYsg+ddlm5GCVrLbsytrgSwPNs1&#10;pBalwmAPCvUW4e6mPcDTjpLNTER3w6IfvO3FUisiTUchyS2kKhwDtAvFWfw0V2nGMg85IZLd4Zls&#10;J25Rp4LP5378TzdHGBzbDGsAVG15eprkGvuHSNUFZZLalJilYgjVDKignK7M3LChn5ajC7YC2qQe&#10;guEnnpXdxNnBGSGHCoaPZfpqtFyPmcRyV3ARV/VJY0P3JwuL3JOBqP/OS8gaY4Y7T0UtbtBnXv0Z&#10;frF4//PTAmTfFiOQzUXqmhRQTIloYLrRud6vtEzUnkPn2mpF6zLMil7GadG3Zf8Q3/SRdwVoM2Kt&#10;MK+nY+6bNEKxPzXQjZkzSvE1KmfdrA7EJKlgW2dZe7oXwKYj8b9J13Agonzqcp3DULJ/o3MDTeMO&#10;+PMTYscev+oYOJFL2on+MwwLtwcv0DiK19OmMt6ohY5fSylN1uwECzQe3hFVQFFRKNlcNMgYbCyg&#10;xq55S/rYmEtXq8m1GzWYZwg4rd5GMpDXzGlZbtl1e1VpN6V+W7G0GVJSymE6jiOUXhR4ghUooHkw&#10;ayfb/kVHYQRRQAfigS0KonJcV9YeusV9uyJPe1lcqriYg9ZklM6yPnAMaYSyeu2enySSpdwTAMdt&#10;IJ40Re61aN5DlbQXSKniDoLVubYRGvXbpX1qBeFljRRiTSPRnIgV7hHKYA199ZJcWHBClVb4e4bs&#10;kfAFjqQZMABaIKJSyrSM6dSFJhNOpWQ72zRcIoAK74muEIbLQARiF3bJG531LXhpcSmvfdqXdTwq&#10;fGLckyYlsHOHVwO0ZT1YO9OiQ0u3uERA/EtSmMIrMIY6YtnqtvwA1pgzW9HZPJH2wr/uaG7W4iQn&#10;zXX7+s5WZpKf+e3CtIcmMTjAurB2s8qwrOYPuj+W1OpLFjhlONy2gaV7UUC3+VV+nQe187bcwNE6&#10;3GrU6WSamt9yUfsXAb8ldNoJUokKBYHi7WW5HyYuXh2PDSeRGmkk7CjsN601Nub6RGts/EjstSx8&#10;wqi6c3FQbKmbXpOPRcvmyaKmmKnW+jkW6CLnCkCcFdAxlw3oC04yhBUqGiV2W0ATBBVIRncQMZLP&#10;ZzApXacAJhpn7NS9kLrnvXDJOoWpCiKXLlMvSd2/bPfLudL+VHH5+TPspxKgxOOMT0Vo713+zLtv&#10;Q3YqL/ryOft8Ht6+RTNPnj6+dXhLTibzXle0wJ5KfPl5UkeC5pHLzj5UnWmzx+q5pzXG2YnDt5t3&#10;kElmfGNeau2zrElyQ+LIo8MUpbgD8neGZWxifvh/ArrqSNiot3Ll6Ke6wVlna8TbOY+raZ2/Bi1n&#10;+mq20Ki+oeGs6HN6dtcvWEB//E9PI5rumWKxI8EyyIH8JvgJWVnJ9IC9ktEhLW3UOcoYoiflvKGf&#10;uU9jCW1oIPb9PDKzwjyblwTLZ01/biEiNvPHPXOOpMSpYuJkJcwWStrdCAFG2KW3SEFkMkiboBym&#10;aQXDtiRtLGvjlVAgWcmKAHuJ5Q9ZVfnvnUFaSaT2nUOUvlOZNA6PM0fXFiCVTmIT5ivkNGD3njrP&#10;8GY4n4ZtYPZlJvIyRCuEweE4T/mVGHLsVq4/OjhfiYLcj+f+bkeEIe4om6tViji+nZvkgHH+er0e&#10;3VEgY2FdCrfXotHBzXulQ3jI7oPcK8wtUFV1BNWvIc6PMUhFsTvd7FXvFdowY0oTJD2rEjujzQp7&#10;Am3F/2j6MESJXTERbFbBjyigKm4irCLFRQYnsEiszWVwbApVMZ0EE2nDp9T4qKhQJ/jbWWxE3ZAo&#10;jK69aPxsxVUFgGQWjquakIBYdkcGorbuLKNniaMKWhMI0HKCwt7r3D+ggCr1e+hP9XOSSEQVi+PM&#10;8CqjCG8UqGpNIJEprE1eZSZbg3E0JEUkdFQNnehV3nFgELfp1vZpLwZwfsmDdt1JXcomZo2mkP9z&#10;pYd7kVBqJgtDZaQ6P0vqXEIjrH5acaU4v/R7knO0riNIhhz/09PHR6c405j9bFaZuQhOkh5Gp7F/&#10;gEYSGtdviFe/Oo8Nnm6GIUDUODILPpPfpuQfOftmXCCJMEJzKpzRgtaIoSLVzKMhZBeELWiyNcj2&#10;7MANAYRpxFjrmRXOxEZtbyCsR/WwYomzrU2rbkmxWm7HxM8P9p1tKqDNQVfSaGb6K8Yd/vmao5nn&#10;xJ4raGd+3RB7uxXQ+c6cC3pxXgWbzMQXRu0wjxaNfQ4C7ZReuZjbVidzt/u8X/T6sQeM3eZ2+8br&#10;HX92vFam3RJcA69WzIl5onVN8RCTSuwgUVmCacKfqfReXwxvzFMNyaAulyGIcFS/xaho9bXuNase&#10;UZsBVykcDbTYO2al09nOZTMS2SuN3IvSkuBibrCfRYDzhsFbN4T6NBONkDNI3aHdCqgrWMA5ZMpp&#10;27FXdc4z0KDEJbQejPLkQUD9JAKq/JpAAQ/DMopIxZpw1WVPVE/e0talzbxhr8WB+qCSOQTUXnp+&#10;cOM6eUW0f3py/Oz8FC30s595x4NXSDzCRPWe9lUG//jkCPLV2ljTWxsmx/hC5z1SDTFzF+bammHj&#10;2JjKWmw0BgZijtIp6us700ojajCkcKM0yXoTP0VEBJ02lk9WQIUfw3yQRtKBGdNmBbENbdt0NJPh&#10;PLqm38aBwTqMwe3b9dW2gM4I04Pdfunel77+Z1qVK7XR32PaLSryPMRAEjyuvs6sYpgntUwcNcCN&#10;n6UdNh0GRq1Zh5izXhQovTIImDK2LEajiYaucmT+YpaIzbLXoOlXK7VhH7mtNdoeddrJSNuUkrdb&#10;ba3ika3CarOEGzcSQ5Z1XOu4jAN7i93OLiIoWw5iKC5SFWhQJTCFdCbBX9VLGbdMJtps0Hskyt8n&#10;ajw9OUEVBpR8UykHZ0qybpMupVlWldO0nE+XBNGVvNcKq864U8qzZLwbc9VU24CQrzLZiP35StqJ&#10;dSdwDhCGclaLwmB5WQiuUQVdxRy4x9w5VsUq2teTZToxF1bqBoJfK2A0feAu/cxGJ6mBUj9toKMU&#10;ue2B1MJxfIK5p/dYtWrjWorhWaoJ65xKRzGiespSK9O19ssBHooDtdMVwxiiA8SKTRGfKyoCrWB+&#10;y9R7vMLtKDSy1Q7pGEzIceOmsjUbZ4wDsrrJk2wlWrgkK28FEsVeFLFSRhF/KY7j80BMtkx1XBjF&#10;lS7YTq+4Z5jkZ+FqVWmY5x0D4Lk3nJM5Bt7ptWWFNbIopKRiYNSxYcUJGmchF/6l8djJRXUSQGs7&#10;b8yrew51TAFHl52yaqVorfMzLz8AgutvUZkoZeGkyV9RlKR3L+I5bjs5OXvy9OiE3e9cwoUxggFB&#10;N2v+thM7DQ4JRCDXwa0DWbb3LsnmuLf//NXzsxPqtZxpx1jYBpjEglHLFSxKbA2AbYTgBJVeUXKC&#10;MtNVHslxsmDgK7aU5wqfp+en6BipRAEKM1KBzSV8lGQnDNSyBfR0gKmeBxKW+FfBKHbGUnGBy1dQ&#10;ZKOeSFJW1sQIWCqVyEuaJDj/EMfCZjdtlpEHFylkmbtV843Jc5tDimzUoy2Gb+bJDc0kI2m8dKwU&#10;SPVheg1Ylvt1rQWEXcC5MF3Wz/1156+zYMl5y9TVT92FvLrB0hJ91X7lbmy9QM6HTeGil0ZPmiR6&#10;SFWrl7E5U2kG8R0TCjL5FsIo0qXU6ZuFV34Brolcag4Tv8rQ8N1RJ7IEDNtgjAJqJ9KYLyugDY2Q&#10;eQNktDybj6bzC0yiF07TBQooC8ZmJjJHROWiioUqc5Sy1R0OZLgBAJ4co4CeeY80VwjRpg+IP9WX&#10;ACwqNiKX5tXHjx9DrVznVwthlR04uImBhs3ppMebjWtnIwm1szNiYXqDTTL0FSS2dwWugkeGrjn/&#10;oji2An8lcA34wavNpe0A8UKrETjysZWKhvky72faQS3TwVNRojjoXk/lrDgOR9+Y74E/YcvxlWVC&#10;bYbSZKbBEi6D9vOiIFWjaF46H00vTRDbE139H0u3mcBXCqjQeKRw5S2Nez3eVQf2vvRTfzb3qbtD&#10;yeNuB1UUQmchkCeDKHlxl1xRC2asgbuMQOMeeUWHV0IoOFZmGXnPXNNqyrmHYDIxOeHOWTp2U4qj&#10;mZaY6SGiK1kCkmrWhvNezYT3HLfhUkV5Ej7Ca8jEk90imUBS9lJ08BzDbhaHjlCxT1e34Sp1kTdM&#10;d5KYpMpWTKRzeXO37Cgx13ELrjqji66rAJB1Ml6u2LJsRTjQkNZon6rXyDFuo2I2eHR2QsiarL2y&#10;gUlJizuBMumYtbQZI43KupUgbqllXFb9rzj5XahCgtT6gXqlgoyywiZK1ZksDlq14bNgPlNOeG6o&#10;NGxUtykDQ+c8rRJRlyFdkg21bEUro7teZDsmVe1qOwjkdIpcVuK2nJsYeqVkCFAylFp/8p+6LTW9&#10;cue9+tWwZRtmfhWLqSAdVAnWzKoydO3a4a2bVInjzxPFQlmbZfLQ4ydPhD/a2022WBmGVTM8O+yI&#10;UJ1eU8oBXx1yVCUUmpswZPifF33SIO3QFvNC5YgBM8UbNfGO9gOXeLWQ0PZpmTaTcZl8FKGCNEgF&#10;kqYuiXcWkUvYJnn+mB1vDk/0heYaYJdtUsC3rAC6MlWXVTzGHb7LeTjiB4S4jn+ku7IOZ7Ol6Hm1&#10;XZ4wPufmsGL6QIsukZ/K+1W6eVivnTYnG7YSWcEuSRfKrQNA4YbMvXJgX0cFZWxS37wLpewaqoRp&#10;EzEzjjIqOwdYqjUMs+CIXJnw408AfxQKhgNOpV7xrwjhZeBIBLX3QoLQeQtMRbVDUTM1LYae6v8J&#10;hMmvp5SgqjhJ8OHR43e52FXdyUsUG6/YTEFUBcTACNOInVvaFis7MwkmWFjAxlNWaFpmqM/gmRz0&#10;Io1LZOweHR+fkTChvonRhYEJvSq+VDIMfG1e3zpBc8L+qU9aQoT9BhWjr8xaRXh4KDfnLQBynUf6&#10;4qYM0K/mYTq6ndzTHLhasG+31AfT/9LP6X6hpg/jZ/WqX9HicNXD7meznXm8/Xhu636WGB7WvEVT&#10;sxgKp1q0tlev2Gknrh3z+JjitO5D7rh+gtUj/5p0WBU1sG2MDqQ/ARefsX1m5ZbutWE+LCW3Ndh7&#10;7tJ53yM1yOYRmeYdl6mFHI9GkaVHI5tci72e2W7Wci344Lof9bqalshNd6BI3gjZMItqu2BLT5rm&#10;dpjTuv/LZE9nklz4hZwDwCMOSNBqGUAKRS15k74lNvjs/Oj4qTqMIPDu7+aK4p1AGRb9CLXSFfRc&#10;GFjbwimYSl1UvWFOLJNxtGDIfOXyF4q54i20kYIxMFPqeWKpsXIvgBBimg5oNlVmWIuEJMXLigTt&#10;O8N1Qr9Sb0K+E5UNR9JIdM50RMmbdbtMrr358t6EjhqLAEgvYIJOHJGnup/gKT/LU1Kru3pA7BSx&#10;gUYNjf45Cr/3fIVjWLUY+tjIW+KewqtlkbhzVnddtMpbBnoxNTO2NtwaTFLSXH0lQOsuNcMJCQS7&#10;6KGWAV/8+p/Jdz0/9H096YdCwJJ5455+XoOPBMtia2KOM9MEvdKzmWOmizNlNkMROwjX8Etn2d/0&#10;nwdNe6KrPm8tlp9srpjM2cNWLDlvg2vDOMMMTvQbg1jhETnytQD18iXl36LRrq5LKNoDm3tlydGR&#10;DI9QdbA2q5P4WrzxU/dWOyVAb0p6QEcWjdnbC7kpt8a1i7v95jm54h5GnNQ95pIZazTLzH2wJ2BM&#10;8GvJS/ew4FCzP+FxABUkNnBeHaOaOE3bexsqOA/IsNYUVzKlZbs606TMIWa1UgEdaqNeyzUvtV/b&#10;BMj1Yt94fWpnGiuyIhgrVwOKqmPvx2Sl8vZU5JSSMaCkIJYHUtHt+nH1NWd/Yw29LnuwjMU6tPBw&#10;5fBAh9sqLVXeXqqO53rRTiNGojZHmGYqJ6ljAb5WL44TqkPOrtqsIm1pCjzzdlA76mlQi1VKqZPO&#10;p9ZGQNk1NOAfVF2Cwa2Vl1xgiaQJAiuUxLab/F/zad3i8qXzZ6cuqrARDNN8JHSargajFC4iW3q5&#10;1aVuGj+l8Nmm7tjORFde5X9papgYvQeJUo608b3CSI6pSyTB4X2EpCBK03WlaOAT/4PXZs6gkpaz&#10;66DGwYjX0muEtIkwVjEEh75o0aErqIBCS+IrXpL2JNukiwjqjeaaApEyhDRlXomNMhRanoVGUuQl&#10;igqTYm+fqbZYF2e0bz1YEcxeQQiwSTIKUpVeZFXGU+MF5HQ0a15QrS9tComFQw71pTFqPunzqQ96&#10;X4u66tZ4S2uRuX/1ltXX4HXsEWpz0nTjmK9GZgWxHMQb5sm8fIZDn8/X57e3vOj+zwMpGTTC6SYQ&#10;rk5FfDHKGtlK0ETKtC8rqKeptJbDnbmh+WGutLzInbm4UjrTyW5wCO4hvF3Lf/DnQK8wn3M7yiJx&#10;vALP2eSuHVOmV0SF6itN0aJ+j8bkHI1hhvzWLGxeaKy4aL7S/rIMoALx/nX4f/HJAA6PR1xkz85x&#10;jiv1EKnx6sWNfVV/56ejo6OHDx8SuBk7dCAWejm8zTaYYpP2gcnZID/+/jWKN+EPke2YiHCWpjf3&#10;nU1/nY0yXEO0rPPhsXxEkzO0y8ogHxtxRISEKfQfxlTBFZsSf1lFJMhBdcdnM+RQRQYXX9aBY+oX&#10;ta0nhZ+CS1ZgSpnJBCVkRd48B7VLr3VDwS4lITXhDKxq7MptKwpqAuhGdtLdigBn0tue+rnNmQy5&#10;bqlaiFp99jAD3hya2eTnsCvNF37yFxYiGe4GYfkE2Yw57QY/0qconUXMy+K8Rap/8UIkWlrenfub&#10;YoOh3Ye4PHaiew87A8unhMmWX94Eubv8RxRingUoeW+wsxlKehJJbC1qyRYfi2rFSoOIMu1I95Ll&#10;LNo4J1jhEqFodXXECWOls6E1SnfsfPK3e7LMdCrO0UnrWtzwCn4C4ZxwLq9zcroxYKlyd3bBkQ/Z&#10;qwBnWUuh9MmSI699HVjKx/qlzHGrp5apQ4460UqNOG5QKf+Z+fyl2dywUMEwm9F/BxWI7Sq8zzsk&#10;BbYVMOeETCsxVetUUBA/knXQ7lh1SXnuKjSsIvfO6ZEy5f+R7texkEmrsH7meLrsaKMMDxclVjhu&#10;6slDtIpLp1qqzMzt7DGIvQZwsksqVcpkb4JfFjPMabCCIXBnhI7Ox1IvzJT3K81EJjLlORngog/9&#10;udiz9lv0dXVSNQUEeGn6admhq/69njQ+RIOVgp6sptZ04oALQg6BVGtxKawmKVvZveZJ1Ru79irA&#10;OZdFUYBOTNcmB4c4u7nx9uWksZR+eOchu/LVZ1kKkYuqtvocN7dULlkUtQmm1F0+NdEqxSpTAyYO&#10;babJXsyxmtrsa+Oi08tsLPXFLHEL6RIymY1Pso90DOLJC2Y+7KrRFpk84oBo7XfC+OioV3R1Hbwg&#10;g4H+0AdphwrvSd5cErO1xausqeOT68HnoKvh6ReLSKke5YKmKswknOGaa/dqHypQTRX1XcXCIXEL&#10;sRS78zxHXbtIAZ15ejPAFRvsr8HJ+Wu4Vl7Xn/PX7abGW8bydPPBZuxzxwpfh45SVvyB6/2KjLT6&#10;Y499WPRqjH3PzpPVQLYHlafE2sIUsiIJMsla6Fhst5JPnyjmyazNibUepBUELfjt0BC21fx5tPzf&#10;kisKRGiQR5stRHXQ5A7DxzzS/Arrnqc1AJEQcVhys9xsIRcePqKKFw4cVXXWYwyD6MqLtXVcscC2&#10;cMkQvNIbwB62T39vpE38TKHQPAUr/OkpU86DGVB6xaDIbeeIvpCB5Tz8HrXKtkBFc2rRqM05z58e&#10;H8O7hScSQ9ypbZOI1CSLCKspHCd2YDbqRGG9c3jr9u1DlE/rDQiIK+xphMp76ILyB943JhJQkfni&#10;unYzZVkp60eMGAqZlzWE2qIqlEwkkAgqSipHcpftc7ISqyN5aVWlJ+PNIxxBgFyMpjRuqLIDs0LC&#10;T23H6TvD8+kUrXX9H+FMZqhkT0SNDysP8a5kOnqOBPmxatrJWHr6tk920t0GE5jeNd9ccnOAZUUC&#10;6JoxLURVYC8AVh3HR0d7n/vaz/WtyXaP3h0XfA12gHQ1mNI9B2H1rxvIOuI/AqAcPXkB0/IiGcTK&#10;Nhm6nSXuCtDjLYvmyytaTveU9CsyhYpBHNOT0fUNjTf9alprvtlqbtrJcm0K1BOs7KZc4iaDNwM8&#10;G6uTvMugaHYuBXEAyck7IlFvuWEgVS6vSGktM+aezzTQFBKYT1RRwQ8z/hnXk1UXnVg0FfdQLJT5&#10;NOI7PUWfkB+BekMBVYEd+aq8Y4reaJ0S8tZ1wcqbLFmn1yAEeVte7W9Jfcyxz6uhhXsmcYEeVE2U&#10;lUDFkIYQuU6DqXVsO6GKzxtx45xRrUlZHM0j/B45oRyyqf9hf2mfR21+q7AtvWIUTosJ3PeExSiW&#10;sPA2MQ/Gk+CXTsrloS6g+9BxWWIdkq82vSLPdqZOfC/7ukDNtq7Z5nTy8kgxGgE9paW6w1lqLjGg&#10;5qqaQecMyoJnceP99Ty1hrbjorIRfPYcqqO5p+FQeXtethrdMmvSawt0XiF4ueRgZM411zJIv5DG&#10;yZaasjsKFZJMRu6p36/N2WVlFJmg1PJNlW6LLXhCDU7BBAJI5FN+NezYGdEGcpktpdzbfK7ceTnE&#10;eaPCFWhbCm4uOgZAHfBApIToV3RoGcrVjqt1+npFMwewhmWZgb1AkrI97w9XYSFsyRKZ1GpKuJCE&#10;4+aRUdiOsxy5GPLcliLzpKx+7SY0tUMkrM776yyc5pt9w24FNL1qfpSTEGE+83P3v1XOemz81FnY&#10;3WC4UE/r0sJ442po3Y0VBAqeWVsNCMwn2w+KCmzHytvTk0xcbu5ZCCVbXtaqb2bm3MxP84Iw+kfa&#10;7Ka6tTw7MffqAHc64kUhSmJalgVDbSsTgKhGrld+0OJlbnOe3w0FdGH2mqsM0L2d53pZJIRf+pAj&#10;olFiG682MVrfYLsa19BrDTeN1NtvNuiW91LdU31K5BURn2zRjhlSFpZXKJH3qc957zaBmwxNHpZn&#10;Z4oYusLGntp0KhtP5I9FbrajQz6yq+atW9qzBdmVNUYQDKZrKaS3p+rMWNVLfkW5YEmaIAvemArB&#10;8dfThzl9yjqoeXs5DIs0gkscERBBoRyBVaqj8F6fp4ViaEGJQCn3KICBKB173sXDh1+rZM1Q9Atp&#10;bb6SrWYgfygir57f0qTXJ9vz2FcuIrfVIz3YmWrU/gBI2umhPX3ypONYZiBs1AFdOMtSWNuGwNoN&#10;pXhO3u0vxT2Mujqq91Nnh9WvLI4BUAg+vZ3JNfygucM8ttW89kwHIfK1BNdQFxoPqpfhGk4/l/bk&#10;oNpaPngoNkmu/+J6D+22uYiv6FR5tmDhcFILbInGCgMdO8InfT5La55JmGMMejCXrHcTgubhaFnu&#10;Fbl3mLVOo1hH7zMo1UAOZl+yahoL1ohelWLYf1wHl9Nze6tTmlGAkHAdIyr9Try5DNDZ0cmyWQ6r&#10;OFgFYW0ZmtQlk7/iuztxWeBQ29YF5dpQjudzxWPKS28DsIGl4uaOUAxM0BlkITNYZFWSUiX1W/GO&#10;2stHrRpChpNjauUC1iRmKZtMZNVdoq+kv3tONGfi5d4XJwTpJ6xIOWo21q+nT4/ClbghEe7xfSjT&#10;2bgaBS24bUeQNQiFs8ZCrOgIgJF4UG7QQlnbIOt3LsAeZOgwU3PQMLcISuGS4YnGR3Xb44pnoYI5&#10;66oRKphWwxO2i7yJy7AwH5Zv18zSO+zUln4fxHKYCRCFryaKX0Zoz4ow1lqbAY8qr1+laLr4qgod&#10;bJrDE42SXmdVIJtw6gnYWkqspyKtdJfw3GpiXPku+1Anmh+5DZ0SpQkzdvjESfN2tymiiKCokIvX&#10;ZPGmd8SnqknIaq6XqRjCyHWXddz7yovcbEFNZ4JyiTAWA/e5MUp/AF2pab4t7g76JvhoQ2Qbs/2I&#10;hHq2lSdvl0Q3S9MMTeq4nRPM/6IZlTbmdi9QQKPB5GjG1Rw1/LYlTTPG1cVZFM03z4/P9/jxWSnZ&#10;eMtKFOml6cboSSydxV3dTPP/7pgtfEuzzcYjfV9zbL99Gwi6MiT9qqnuwCwFpMSV5imajTVsaKUB&#10;hf4ilEREwx1Hb714rFRXRRYNbbUHEp11Jc7CeThS9zETGlElhai0Fq5JCoj+W7SK4EVW1krj7rdv&#10;epS16gGOdfjkORz6oDly9Ji2WpiXLxpnbJ8L6nk2l++Z3NdMU5x4Jp5h57ZShdkhbK2FZBpBFmSl&#10;x2tl4JAmIIDfv3vXG5leYj9c4sUZPBbNu3duH9xkwYxdc1+JA5LXCc86R0EDWnyS0H54U+54m0ye&#10;IQiTnFTmg8xzpV3G6qFuhO+pb3ZxAMOY3hK92hpIzIxDf9CD0Tcy17P2EuRcqX1mIrWjXqNQkCRY&#10;wVPh/+6SDm3sNoLcDLpy8BYwl7VEVkaS5gsNTpPVPZlZxOunMhP0erprTEhvc8z8Ssg10XvGxQ1R&#10;vvN4PyK8Jwmpwa31QFtEJjppMy8PZBW1zWgsOccAZqbQQdSbumbTbbOkAvd0fzcYot1kJe0ZqRVe&#10;a5+zXacfSVNlbbSNJ3qGFTmxlZRzC2hmmAY5BgoWKXLPjIKBBtzEya8FhBk7W7o06+lm7S+QPlOs&#10;PQt0hK/zTVw+m21OSRtPkjZ3p2RxraVoMIxsRv35vDldW9oEh00+GMhnjFKMPARzwzL1ZZvImlVH&#10;7MV86BxhC/KsPRLfFgK2xTH3SBMZZKz9Yaa1EffYRCruPKt6RSoYBuzzNgKk7FHFzrKp2oQRFVst&#10;gxt1+53DzCuBGOqUCh3jhLE+LQedt2ii+6rh4YLGES2GqOK98gpnlGe/gMUk6aBSq3uBf0qiGCl6&#10;jEaMYUmlQWc+JSIqs+8kTZJRXJTH0Gijqw2YWjC0cV09HL83Eg4+4loGLlGZNbXXNKUVRM0tt2+H&#10;HGl/KomkEEvW5QvZmtnF6NjScYQvl5qSB/uzpzVzkeUNAFP1eHnH5U8cYDRmlaadMpkaLeuXkFsJ&#10;+yuJfOgFSC0sE6KpgE3VRFPUqUzlDgZgzgkDwFXgnZVkoOWTHHe7/lklSo2QtVUMWyq5y8tjEZfL&#10;TwW/jLxmpGp5rFuEw2GmCZThUWu5wd5yvzI39F15jSPKKGxGRBAFy4J58HR9F6VPR89ps4j51ybM&#10;eY76vMXJa062b56v+MELFdDwhO6P4RQuNfjhYBoar6/l5nbBi5oGvWvwE8VGDF90zOJzC+03teTB&#10;u1a93QlkDzdaphoJ8+8jUyaqGcrB3Gbub7HVN7eRPrST92agc2vgTlrOcIoVSLh46ZilbIlyEU7V&#10;/FmiPyuyX7CvOgQFmDGDrSctc+qepDPq1XhgmalN7XMM19M44e3rFFAMMbrZ9weSjNCMxf0pUJSm&#10;gnC8fuNmAnuABaZM7uceqA7LpzR+fjo/xYtFiOcbb7CT0Z0XKv0rWSi7qr05isO5gotc/hAi0kg5&#10;4pxHJX6VnCTmSZdomWGXMuoSTdEmo+hngSwPnne8i6s985Lb0mPujaAf8lZCsDEkCJ87q0qJMSd4&#10;UiqXLF06hogpZp+veVwk44MGqbIimAy1Uu34pxhBkhNVDDMINjDqNdQ0k3AT6UwgK2KZ0b5QZ2B1&#10;43bE4kzRuVMmjUmdaBI4uHWLcfEUrmMOXPBRSFSGKQAVLCYGITL1oR5vsKHq7YzFobkGQTMgQdYG&#10;+TG1gxS21sRp1G0uK7km44ZI+hMgjplY4jUzMblnBtwyAS7TzWuigDY34f5eoXYjgwilAA0dpRQL&#10;d0FoAaijeRitY9ndCEzo+Z67nb4Ftxx15MBzDT/RKraACrNqrZqE+9KhFGhXluahjUkyzmPpl9Jq&#10;K9Y9rkaa4grD9FLw9Gj4XwbCKpAp+MV+3pDkV7Rt0mQIJLYFKkSbHREVMih7pK2QWbEodhCuahtb&#10;DGY2LNuNKwuTYnHs0I0KJYZQsY8xcxpiOhnMwcY5AcVagYAXjGD9qyW1feXKDVFJcBnJuFkql0M+&#10;ud/734gBxdmRg0YCUgbLqiQn0dKG5MAZBHfw7Hi6NCu2pOhCoip1FJ7LwDZ4RJQ2a2+6C3O2tPuU&#10;97cxW9lJlM0ig2dI6kEUZSsqHBm8SfgiDUladZmHQ8KeJkU+2aCtztvu6xepHDvwiX7Z4+KEXzO/&#10;oZ1omYzaxkJXXbUFMfMVgM+mxNj/ZHdUvcxUL4LWqkSuDYfWOJM2FJedKSVxw43Son9/NXc2qqYc&#10;gr/IsihLPN2IkUfmbs6tF2rnLeOYKsjaMyUNMhZ/zj2P4fLaQ0X3q1tx0UmhtFHTSVYRQTFHgaju&#10;sCZXqCagmzqEs0xgokoASZZZjjhLxJotAcO85D5EJF/ogm8WMZ80Y1ydNCXOHGa+Z9XISvA0r75I&#10;Ae32F+bpiRHTG5eidtQxrhZ3bg4/YgpDwt3D5lerFy0NTura3PnVeLfV2JBq2l+1FqNmxcPY3BVd&#10;Qax4mGdy3j+lkf4MHgrPRr7RpLgscifvTcv9eJ+nBQ9cGTCmU7G7qrls3ThCPOppdKacOLK1dKBN&#10;sEwqo28IYCNqNkcxDye31Vu0QBp23xUubeNDte/FrWI3R+AQjcA9rDUULgzNz0PYu6YFpOqEqJKg&#10;sgSdw35ydIRF6I37995668379+5SUIls9ycPP3VRXYdRqcafUhS0kdJ1gl6yRtWGJub2KsPitb2i&#10;a6IF2f92yluVHs9mSwrRcci3GLt8laFHjtgfMrnpeSmR3gkpymI0vRmnGhk4CRqsMJwrzK/bnzWH&#10;Qgyut82lZRAGk5lGaCHcphBmSBaDspCs4dwILyKdyG2eu7mTO+d0G9v7tuBtWo5YXBE1z4qlTsdA&#10;wldHTwn0PUbLYm6AFREOt27dIuhi7/Nf/4X4+6I48bRSK8bOK6Gi/LR6X0CwdE7EMiwx00wkAbl1&#10;HU9wHYq/atyMmpuED1ENgkRnTjZAAODSwjIEr3cemARb5J/MIDFF20yrCpEaiSxerjzjiDitGeM3&#10;hTaGhh4gJn3bGdyt5UiPbCQImg79o6m6VkhRKXpQeocC3YSr0aQKrr5ir6xbcABA6vMyPrtLrVv5&#10;N+k3Aq13TFHgjynNqiouC/CclgWToQ1I8GkXGctExdsJq9OxKBnqlQ+17q98Kh1YakHMltUa0lRu&#10;R7esYD5txGSr0IuXLFosYaVBxuGoRBPI+PKVpDdHfgsjbR9MuOiYYRfCVPeekyqUnlhxXO+ywPVe&#10;bAblrKBEBQlrkDoV0mMJAVCdveTkD1ACJNCujLJzZtw8CGROzk4pYy6V0wlIdE25NVjHaJ+dhmWy&#10;k9sXLkV5KzzQGHypLa44Q9tvtVmH9A5Z1xTSEFU5M8mffMYvXXCuLZcpicq0uASn3DxiosnDyqo6&#10;pAvTCoPzs65nagMSWKuQXyGMojlVm0wIknQm+4xFfdICpVHLrgZgNDve3lI6qKhY/fPyOh5lHZfZ&#10;CS8FD4LkvQonRjNedQaqhQRyURNJqUtbu61y1p8nw7FftXV78skU4/GSQEyl/sgMfRlYKmY/S47M&#10;NW+0ii8Lr8MPnmumTK9WaTXWBHkAf2ja68jLqOf8hx1biExTNheJvKx/uzuOpXE8Rj5FbcokZVDa&#10;QEGbpsJDVKir1j9emIXkI4/TpqeKkWZzVX62MpOe22YsyeqBa22lOBNruFm3BJ4KdFBD1jhHpd6h&#10;w2RJ0H/Fck3Rfr3N4cZuYbvvLJ6T4ItxMabrvlL82RfXCtN8Mee5J0fUGl+IKc74MmyE3VpJGpmM&#10;DF5r6k2Shptq8oYyzVQsHMqR3a+tV7cqtvGDv+Sn8M/qlmhe2F8GMNE//NOfvNas3XqEHshn/y1M&#10;Q1zZVIBD6Zpsb4o0MT9O1BW/umYzgoZoe4qAKeJQu766jMYgn8XrmhkP5+cz3MxQkvVeGG0PSaAa&#10;9VHLY0fSG5Fyv5fcYgNFGoGzBxLVusYyoGIeOFlAhQTRMYfrs+ZUZKEdQMKnpukuGZA3DgRrhNTr&#10;ek1yES7Ns0ZATxTQELiKOEs0nKV9fy7hdtDk6ckZTJZiWAybLJSnTx+zWcXtWwefefedg1v7LNKf&#10;Pn1yfPSEE62X4QLe+kRGUxXXVQZg3h6O1EcMb84rZU0rNg+Aif7C0kancNPTAmY3osECeBeskPmT&#10;7inRQmYIMQE+s/wIKqak/5hizVoCvsVN5DcRjxBuGkNd2RsOpk/hgYPjeZF4wiiuPCbLsthos6rw&#10;JQBGjA4viurCeCc/wXMashG6Flq5nFmOrKfljUkfeDLmfZvy6so0cbrSulBjWk7m6zOeOE5QR4AW&#10;MglvZAhISZROah8EwlJGP/f1PxNLhmOkHC9RAWPKbhZvjR4R4sqeucPqO3hXczBTjOuk50/Tgyop&#10;AtefC0WEDbhIoQv05C8sWH8Wr1GMXKG9VnxcGQFkSnSwvUGtRQBgaJXwjTRytUxiTWxiq7qYjrOw&#10;ei5zomxOut/6kXlvumSt0T5TJfeVOu8YuBHNmegxHlKcXJlGnNPtDXVoTktn62hqzX3UUKFQKzNK&#10;i6CwvLZ5h3DlfaAvPMq4VbmXu56fU8rm4EA7+hD8BrC5DsfUtKAV3eBRaV02SjkdxBKaX1UQ2+AV&#10;rZL3q1AbQr2vYKSEJWYVaWEu76eNmZp0uUGu37i0d/2M4BnJ071kHKnb3tIJuFGd0tW8X+3fvHX5&#10;2v5T6ocfnz5TwcVLx+dUiDyVG/sKmoomDuACSzgsQcfh1jTHPyQoolChgJpEpApFCQvbAmjgZfA4&#10;P7UFTvtMScZIS8+fRmOS17o41XFgUsgPj0g1AiSSeIIScTABzlUqXmVDVa0YB4f214mqwliJX1eE&#10;H74hwg0VO68qRUQdwfSYfzaIO3r6GKw6PDxkYAz22g0ClcRS6ItURvcfYYWurmBX72uSmpuMTfVi&#10;VTCSreW0r5XEmSxszovRQJL2lC1JvGTSGkXbuPOTMoVUs1CinKB7nvP+8wppNWBjKldKtykHWYOC&#10;pXWZpJ9QoZbyYdaF57IGnzPOG5Qr2b8hI4QUWAHm5PQ8ampQHczQAFnYkADOdkQIFZAcagIl/Mc+&#10;ReTfKA6aBHACeeVq1fYVLhulTCNteSpEVV48Ytd6VfKhZJe0f1vCm4hZwAaktByzaZwqfjjf+JEc&#10;SZISnjx+Ao7yNDSJ9JJ5fRhTY0+1QJaKGg0eMKI8KEdN+3kqHhU+LzlMlwnxtMWFPsSIYhRgrZCk&#10;JgFQO1pFADjQQpuIahVB3V+vEVVLX+WxeFClYVyo1fnU4mUKfhYEXrKRvbOeoyl4dWAuwwspKwxf&#10;1F/WhLaWmtzC66ygu2hEYEXXuMN1C5BwCGB8ly+pXnJyesyIVInGpmtVJFVRbtdtMUKE53ISFjsr&#10;i1FronxIBpvzOvZAeBP82lRMK2coHVSbXgNN7ShzQkWBVZZYP7l+gMmV2+OzWdRCjUzW+IhQs++B&#10;rVb4mQhzNa/SmDV1NXZjr741RfLDMgTmVCEo6rTelWWZv6ramv8k1nzFKbby8TKr2Jm0TDAD4gkm&#10;7/joqWpJXhcO4iHQ+t+uTuhaqu+Q/WX/f/ny5PhYAeMKFpeCQLcV3SIh5dWPlklZzURsOr7TCrm1&#10;6yi02fFBUyMAKeVO14KWJlm1Mf15+VGVx5xgWW4JtRGBNYRa3lu9rljXse7J5ZbRPrEnwH8ycJTi&#10;KFCn+2HUrRi1rsMNbFzET/aGa3cR8zxZZNA5YCRcF/+R0pfd9WDsMkTAV7FZgGeUbb5zeJvMH5Eu&#10;ye/gMJh0XThsHfIFXI9KzqiNsm0qDxL6QUgBCqhZQWraBuUFG+qmLgd/cA4i77WDGtTist8IQSVE&#10;quqzKwZLljprNfI3ioBmXH4iIaUz5zRpUcqGYie2Lt3C0lSQMUjiH3F00FAOAionIbDSoR0Ro11E&#10;WkTFEBTkc9mZLFJCJObx+hS79BGZmNWOC8NoSnRCL8x0M5Wld1k0Vjx9rRFrvWt3qsBaKDlmOfPb&#10;HoBlcsXf0BbK3dqz371qYR2bUY7ikt7CkfExEJZ6FJOG3mRSsTkwjIE7ZWr5zE/+vPmPBlb+e6vZ&#10;eU2/NUpaZiKzsn3op/or9iWSGwuV6KZ5SiDwea2jB20IsrOtRT21qjClyxh+0hqjRUiUe/asGi6w&#10;pR0H40n5sICIScy9GAPJ3RlUm9DnkVo3SjmGUuq5X7xhqoESXpJlEwccK9JGfMVQ1itioncPvKbS&#10;4Ec7wk7udpgg0KKGpTfjUdA1i3Vt/OlMJGlpKCK14B28RssGFVNUPcZYcbTCVlpfsv6cB2znr7LQ&#10;Y5XUalUbl7k0UrA5qRgGqzcUtROzaie5gJD0dShWhJ1UJhQL1eqXQZlZtEF0pMB7jR+1Ulqm9x50&#10;MakChodUfo3ATTsJjZ3QAs/i0Fi9bEHzdwo+SV5FS+OapWgcgq7qb1aJu13qp7m8BZypQn5tKy5e&#10;+zrtUakpyP+4xAExRMKndVrVrhcQPSIeUwe1n4JWvCyivcAu87F5iYCq3TtGMlP8d5bqCkFph+68&#10;3s0Yg04xh2gYaJ+xklaVe5kTuA8ESGxiGfwdTWmTeRixM2L0JwpQgkwfoTW3LFK4ugfHZxs67xeQ&#10;6EyxZt7vIA8zXdcIc+CjtCTSMpNFFFox8ohxwsxZ88hG7qVXYwWrXGsOxvr4/oXvaLpShtxM9uyK&#10;tcxLBZTOGzduH5JLcJOfVDn09Izenpwc3blzB9wgE0FRY9o14BlFXjytkekietujixuFkB1+EGrT&#10;Pb5dqpOmSgp6kfPC4MqkLgVZ5nSXeBIIi+EtZoYwBycGmohBaY8jtBxpoVmqENtcCfPwooQVJnVY&#10;2aXJwBF1KH5UZYBNUlK/UAi1JZZG4eWw18sO20VwUsVmT2uoa3tO+yX8DT7BgiIOUD1kda+4d4Dw&#10;WqZtNjo8sGbeZV02S26oDtZpXmvN2PytFNlwct2fdLHBTExy5V9bUDJnQf6tI+/3FrLuWeJJcw6c&#10;pMLrF1G85JidCRHn+QwKR/fLuZi9sjathdsmWXMnKMm7YolwGTYDjWtGRMVwBqtfl1XLNqbwTGs+&#10;LVwEbr6G0wYeWs2pAoOiVkTWQkwH2nhdEU4RYsyRmcocBRR5kV4t4jN3GZaZUomGVrQC3RY8a+qX&#10;qKld4N6+Fr2nO9M9zJXuZ58c3r7Nq6FNB/Yd86xMGjduHB0/4brzUa3rKzRc/jRv5pva8/ZroKQK&#10;DpIR4jSqBMK2EVXiDHCrpptBTJ8i0CUSUldbEFcol2p4mgvF8AkFl4VZaU6ac6t4ctmxcRq3gQ4Q&#10;jspV3zqA4lE6bZKKn9yUN7a+bNppXqHqJeGG8eWGvEyAfZ4rmpGsuQc8Zxg2bQYfmjzm854dU7eX&#10;ZoOcV0S0PS/d4OoRcfDNIzdItc5QBhJaPVb1mLmFHkL0pfn+0EWu8xkRL5h6aWQlbs2LdOe7X/u5&#10;AKgJLO8IsTUIVgPeiczzmBfYOSun+jqGJwVu8gjPrUnQTkdP/AIXX2rCSPThfDTxhEe0pM89o4pC&#10;EbxAn9XotDVWLuZTqs445o6F4BsszVOYszS4mubGnpn7qAVr0Whk3rtMiimWURaTyBa+xAMUW1fq&#10;gHr5LJ/N8DVp8RVisKWwFCLZe7zo18boCvR2qVGbd53XLFOlynF535c0ZgR4gf12YbhWarLVpJzc&#10;JnuXU5K0tCZ3TvsqrWrZY0uxs6rE+mXUkS3E8QYSk6YyaZ8slse+qUAjaNo+rL4iiHk9JW3MVq9h&#10;LYlEaSectBm7PuTfQv2yii9LnleAWZkIv6UWOKwARuglhKZCXirp1jJ7c1P4mPQPhT9KoIwcZ2dT&#10;ufJoQhE0+R5nwmF1UVUkpSw6mUmObA5ZrF0aSQY+q8wMHtVBNxk1Q3h8yuPkTecaqQYGLugUIm0u&#10;oOVvrMPW7ULkWRCXm25IOF7FJIILaJ9dj41MHYVFeUjMMY3Lx6yjqN+L7FhadDSXyNcOopi5EqEO&#10;ps/KQijyQ0Q54sGeFsf7SjGRvAc+ERxhUmi/AI+c1zfv3cUoBdqfHD89OznCMg0g79y57U0Hqj6n&#10;cUMWLI8fS2GiF6RQDJtyLYlHhKg1LGXXy4A9AFZqi9eJsojGTCV9x5aRzLUm3wGg9ec6pgp5MfwD&#10;DcE++pJXuVm3DsYVV9RzQgAcExTfnrLsrbsJwkXCZj29d61bshfy+TMm7jbeSjaDFUZovsL9Yujz&#10;cKRvzexxJ++a+Fh5hwfK1e26oRjkEnHup2LJHPbROtEPDqOI0bb+RERQlvYp3X002jTOCwJZWFqC&#10;y8JtM7mtFaEeT67VT2mU4jWyIQfkOqlVjVrKeaaiaiFTzM5Uxw9eMeTNmVMF3jDbwn2uahXDfVdZ&#10;V8rcGmwZNRPEHmzbC2GIrXlRLCXJRiNbvxRA4lAKzfYQ7JX0bWSXttS8N+IpHVpJwP5qluhpGKK5&#10;b95SQD2Hteaf2/tB55PQ77fMM7XqIRtMcIVlISF9uLmAA9H1KKN3792xYspqEstjLc7dtmSXoZvD&#10;QXX4wRWuLTMm2qNJLrUI4K5i7l4jENCDLEs6rnauMg8q1hRexIEaLAOKrafwGutbau3p06f8ithx&#10;xdBbCt/SWuO5Fh0Kl2hGVXI/0zrPRSZITseyf9XKQEzCRvK2lDVrESI4CGqer7R5kdI5k0rAnmdX&#10;imDftsKZ7nDfML9IF103PUcPcB5mn2e8s6I502mfz8gpVB+HXOVV7qZQdpsLaFzv/vjPzeOc37Hq&#10;Vp7fJpJ5GKs5U2u2xwSOi6VCFOyL2+SQhcXm3Pc0zCSRZudQEH5dTUy916ipDkhDr5VEfuL+aKjm&#10;8nXMQJCTdfI+pP1JrhQBtEiWfDM2z7EKPJJwzGhXg/Y0uV6CZ8Ug7RD5hF2DSo2SYxlO1vqVdy/5&#10;omtjooFv2JUUPxtW9ZY9OePQckipI/xFWYLZv6HWdvaJKNBTdq6e1h5+0rR76QaBJhyG/3lE9j/F&#10;ETjf6Bmb86rlwFA2thHXz50NpUCMT15KyeB0JhDL/POTXHiRBkN917tcz8dsxtx5GNYYZiJoPaba&#10;TUgyRLvM6y9kIzOII4RlotDTmskwrcwF9wAkI5Lg7SBa7VRO21IWVENS/eG1nj45biphaKiJ9Cqm&#10;X7tcN3CjBmj7m0szeWRXCV3dP7glMyG2dW8rKonOdSXsp1yTwZjzDIS3BJ0aV4t9SCVX2k1we15l&#10;akgeWCO56ktR+Np7JTM67AxltB4mHpvMw8cLF5zr401cp+VoxkVP0nJ61bidta5svx2YH7VYxO92&#10;rVs4EgbXhEZVATqyflAOmo3y8NpcPT5+8vzZyZ1bB5ieAQDxAlRgOjs/1riUXkYZAekAIgehqrVa&#10;FmZeXNn727JcHmytE2w4c4yl0CYerWILpi8zBMRj4bLxQSVfDFfVrHY/g0WJtJbkYerCxFY8PfjQ&#10;rHUA6srd27dYaXjloO74nYoiK3YhIL3Qb7K2W7RZEiPIuPPmwf7t27ehOHqgFEAd8ilmBdYT3jw1&#10;HWgCz/n8q5iLo34H25xuGH1vCvWJajLENSm0HMTr0W0s1M2jfMTJtXVs9STYagOZVc9o86VTWuPV&#10;t9xjJaG4he2E8zHGsvHvoBe7ONPUBA1RsSt2eVGBCwu/DISnzWblxtVyoBTypnFNjQ+u9HK6KE4D&#10;tmF1cSrISR0ZSGOGoVSkbAuZKUpr6VU4504QibZ2jTePbP+0C/Y7pmO5NCmgK6huYkLh1Y2bN8XM&#10;K1/TO9Jdo1z8TUYKe8GVYW+YfHrGcPiq5tC4ofWFbM8Jl1XrsnArdDuxLESAKgB0EQrt2QBQcfQH&#10;R3Lo+ZeKfqkyLl4ayijjgx7CvLNLH9FNcF3R87Pn2HpCE2mhhWAPtq/nSnSFki/Df5UYxzDGPtJU&#10;sCTtz12d258nuqd+vhg024nkXCzcHkI2+LOiguWejY4sVBD3XT3ru5uhBSwrpJkHFYBE51ndGZi2&#10;YAqgG7N53d5nf+Lne/4CpjDg1YDz+hkQuWEnkcx9VR2/Ma9RQDOwQdCrcQU118dq/gKmevsmCuan&#10;Xi7M2DBevWMirWRIsGQauk/GoBp4o2ZuSMszvtaUhIc6MqMiNmyRQm8LJWVFFmXBmiXuHu87LKfk&#10;JZQnFEbqmimVN/Fbw+DgRbp2itWjquHtCqLFsC7hVuUGBKV4nEI9ycAQEcsPlFheAV9szg5T2b3U&#10;HQcgZuzelQgPtixiI35Iu8vEToD/X273JMoo7cYhLSJh/Im6QXLBdh2payh8ngZjuw0MlrjCLnZj&#10;Vx9YG8vWKLtd3RJLXsYjHFUIm3M+bOIw3hqVrUFK8eVGwCUdbZgT5axUeK6jvcLSYwqT7z0mDGs/&#10;NREyM6WgvREu0k1rbbqOaBcyDA2ZyyQuiNvG8lH6ihHEaIB2F7RprAgqoibQWyvH6goA42Hm2lEE&#10;KKbytOZckxukjr20suNtYLMibAOzDWu2/hZrk8svylPGGvq2Tj3xLHoSFxPbA8lcnNQi7wwU3V72&#10;gqCkwOVtLeNtrfyeIrPmAzwzW0CllNX42xhp1Vux+dp9ygtOm7WkAEohV6jXNaWiIwO0h8kNTGUK&#10;UQU1Xjw/ow71dbnnXj1++Mnp0cO337hDfB5NI8T2CYbe31OYp+RAhq4gFkkSBzvG/iSzhMYiK6MG&#10;GE6YPigw13bs8Mb8OVoxipNsbE5WM8fLGiD45CxJf/q6tHMe0Lbx9jbVIEWJ9sHaC8uEMbxbB7fu&#10;3LqlBYUM7dH1DXHZCBWLHRFKV1z/dE+R4t7OS2m/RC/vX8fExGazkGGQU5TqmNeY97RykkF98SCF&#10;jYakmq31FU+XIBPMX2SWY1aHCJjnvXxZIdFQ5AjirLiuCJsKeg0yWe/fPmbk7F8tFzQQ40ks2baD&#10;an5q4sJphhhzB4zsGU64TaFxfQ0h1m1ikroxTAnacWqBLWZ5SisZlZVQnBIxJqqrEMNneQQHMwp3&#10;SdKk3BhiVmJNNmdrYcw6Vtqu1ipSNEHlaKVJUnLkIFdYL/c0pcGSj4N+8+syjzvVeT+1E8g/qgK6&#10;e7ZG0z1ry0kEsW+IsFSyx4sXH3/8kZblV68RRUM5JdQ+HnGoT1GtPSsi27GdschUaK/tNLWtu4S4&#10;tkr2wkBYWhZu0TJzoQXloixAbSnnR1/gnOy6I6MLOmzVdr7K5klagEOwigJXyARqKIYAeTwWjajG&#10;aaovwlkhqqIYh3d0/ikk1kfPxeYirZSWJsYwr5Ymmf2e7vnXPp+fne9fqaHpwCax60p5xoZoWA1B&#10;jVhb6IcjztLa/OpWT+vED3ZrLRarD+J5BmmLpBCtYkB/4k+vULwJYBuh+8pMEjnPnM2wy81M2AK7&#10;cAgftZLbwveo3t3UCoLz9fzUK6S+s61E44aFqmW2GUl5K5jOqmo/yMXUQRRdTUdWPEGddCmD4lDC&#10;8ri//QKZuQZUZ0HSaDISogaAnrKEyWeuzADJVO+gI9WkQCfLn1U7Kdkyx3lhyRIcyeRFSIUTlP3s&#10;6h5lfYdCUsI1HlVlLbjGOOf0J1QQmVwxXt6tsQaoZlXEy+7ZinqIBg7ZG/eWg0fk0nUAaCATeOpF&#10;lMYgxmfa6LxxOmWwcltDlc6QL+coWI/N+duuQyVrmrPapDhE/7IlTO7IwQ0FQml+Xpsh8M39YwFZ&#10;DmUgoYYqUqU3CxYDJYxJeWLa1rxK+USxjre0yTIDzIIn13spmbnhikGjblhKyc5o9SX4E1tsMFk+&#10;KGX9j96tWp7pKy9SJaBh0V9Io/CvlrPCnLbPye0thUmvi88onRDoB/HarFxfsBQaJXpGmmqa5GMM&#10;yNyJrqPPTthueaRYIqFBUEXatZDXnlFlbziQ7zlaGzk/rCywqhN99/z85MHH73/nW3/4yUfvf/5z&#10;795G/1KYHr9mbcVY9GYryQQwkN2v5VncYVGeNTQpwdJIon2aqgQZT1MteRoJc5IBa0Fmw575SQKh&#10;IuMFvbHmZ+8D3RajdcMhxoDmYyLVmLT32P1FkbMuGDzqQmlBoZuV5UWZhSssJlV8W8qmwnU1VC1K&#10;2XBwnzThl2dUnXDVDhwV8WAkWsAZj8sirvlhU19PSp8IEcowXDRhXlbkbDPewIromxM5p5HgAye9&#10;7tL3cBPRY7U/EVydMt6+2G+xq1VsR1ckK1umCD9Gt4dxtNYKU8+H0rDdcuOtokhNdN358KsMLRSZ&#10;7sPZTs6p6SYSFrnJpZ7B6tPtGEO0LBIb5B4gZv4MGmPzIwJSiqZzuGGSan64v8ItQRtS1uTlbCaZ&#10;jjXmNFdNbwPWufPTVO5QHYWQ26B/7ZW5lYWlTGiwmve44LF6uow8O9Y+I3fwyZMnd+5iqkeV1IFO&#10;KfQ219zfl8XUzK4UUDmsSFkURbHWUrjXPutLpd3IQgyym2faMOTBhGUZsqZSH4rct1jB6QfJeK83&#10;uf72vTU8Bw/Svm2rWipGqigDyXUPGuAZaN6yGn6BekCvf+VZyetNcsgkatTmNjXffqbZ4+A2GUGp&#10;vKGLRs7G29zcX2cMX52vns3XhVR994z8eXvzK409KoKPhsYKa+BotomUcPfsePFpm8AMHGUyObRa&#10;7/W756bkgs/dPcJMhslp0XkbiA2+Htj2hM0viKmzOhSya/06LG1rnmeQBTppcPXGwsWq81fvTD8X&#10;cLvxRi89MnHVmvnNf/pFRm9cJ8Ld+Za8aWagGzM6TEF5vKewR9kjEuKK82AGU6yndRR7sWNHMWzQ&#10;iZIcIklqqhuuXvfB4Iu6nuIvtJCcHut/4j7K0hVPdNBbZRvISHmqNHl5lsmqgbplDDAZ81QS9oaK&#10;oyg3l6u4ot29Ff8pr112tZGwx4CnSu+2mak3Mio4tZq6jJX/CvPgWW/J7ZwVrMFjDx5pvYSNe8Ok&#10;8N5YI6LD0CV7+AUfG/5i9NIw6Z81UhsLbR20oVkeS5SyWGddsyMBR1KMZGaM+dnRnT5nQ3D5hKzG&#10;ypNZZHTp0q3DQ7zzilCUCViNMIrj0xMlXWqU2SjAxRwcQ5RyBDXk5EFoSpmOioGL70a64DDIhLGK&#10;aC1KDX9pETFLxyRj1adC0HJi5hDGa5u2be2GnGFQgrpCb7OSW2iDXDfnKfe63DqZ8AEdKZYeg85K&#10;vdeorui5REqkKd4dPGREEZ8hgVgk2wDlDqab8vPqFsEAcGUTLy2sbl7DJnF+evL02dkxL6d3ysM6&#10;P/32H/3+0ZNPn50eY/e8uX/li59/9/zkyeNHnyLS1BqBYpgxvGbTNg0u+BSpVnQRU6h2oorSWYeZ&#10;icbFmMuMNsx4MbLRxQBZ9zgHSJZrjUC/DvXAfnzzFSmgyv6WvzVRLZyzhuTPeBGvgKz38uA7nkTK&#10;jJVfxwYaJ7WTlvg+bBfYYAC6IeuwgAl2g8i8DFFKO8cnxzgZeRNrRq1vPZOQaMhRjQ1mOzOlTFnz&#10;4fnE+DiYv1J0W1i27bNyscdTi9/FWG6LSSGg7YpCWdGa6uXKfKmZ3/HnRYIIxauD2DTVmENSxrs0&#10;a+GcRqH19RBO4qBtUvRg/AkG92uF4nUDkfHgY7JtS6zkRDvEwg1UyDZZC66A+8L1cV3dL+Djz0tY&#10;G/SFSd4mTjXLWDhdPVRqmPcLVzTVVZ26brAY6FWs4MRWKQTb1lQtk6AXopi8QrZhXC8J56iRRnHp&#10;BWqeytHQmL8ONF/u+XdTQFta5YQerKRwd+DO3bucUxPg0aNHx8dH3EY2512Oe0oflE9AuoQYnUXh&#10;sK55jefM2qvs8E4xB7RFJQO5WjEwk9peSUsVa2Hoe7bNo7mqFbjrNCdARSIS/uYC9TIoIEdtbzCD&#10;ukQ0AM3aBU8lOnkL9bjjqmc1ZAZgj30DGvFhlrDx8s3Px6UZn6e8HtXZthxNmo/72vpD6wOB84ps&#10;tyd0m667hflkvm0RAdYZ5jZbsck9rbTM071Chv6qdkwW83vT+sBb21N9RzizSWbjUBJS94+GGujt&#10;jO4raTQNDaawnPSz82h156ijaXG86MtNwWsQT9Q1j63JbG5fI99UQNM33hUj5QysADeKQWa6oZ/O&#10;r3h0fqWxeXEfiTtYxsacRZ9oeTweHyuhEdScLnEbSzRlGu29tLOgAv5s71wWA8mHpakiM/l3Qjki&#10;HiXM+FyUqDwYG/NGBKSEobcElI7iKMZsmqmkGYwn3sjxxHFkikckf9/hjDyjJGT+Zz1Jxje1duyc&#10;hzOgQTrtXVMR3brEqIQnAHdKBoJWwd8EklOhRtseiZU8w+pJY+qAskR9BP70OStXvmYR5hHVvrr2&#10;lYTYHSYro5mdtyrxSE0qVET+gKJsYlnYWp+M/9SKrDNqJU+k1usk2rVZRFt6zMtcmZLp9Vzs0SsX&#10;bMquOQpdp3nnJzkYXmG1y34Vk2hcUEJ9ePUSa1byehozGWOeDcJwEruI8VNJS0obHJbgICq3NcY2&#10;NupK+RNLSLRt13Rhy5xVnAmx03CKIZgduGSTis1661Rv/FR7Hbn/GkJjclA3j4YVBIYDP/VGer+Q&#10;VXEc3VR90EToP6lvVszYXPPV81OSwwEJMV/Pz44+/OD73/32H6KBnZ0+xQKC5/3a3qXPf/Yd7mE1&#10;ohIFLmuF2iq9TVYTclqR+FX3ysqcVwfeuE8hfHHeSoeR8Tx/VYzCI4qanklMMlYYgljWqPHZMCyN&#10;IAYYo1GvaUMUTCXoEYt+Gsn8+gW1zaOiLKyCCw28fQMXMIDzNmhAuquMueAj9RRfObn4BdoLBEMx&#10;Z4IUsPFUAX8jjxZC3nWaAxwKpvVnOOeEA63GjXtaSRm8MW5it1Bq38TzS4IEXnaP69C7lYEnf7T9&#10;FVImlORMf7zd8OrTvgzvNclLp08hmEss+VeFQow7texwXqFLMo26Bqpq5Yx5Z8db5fWnEwh9RfXs&#10;/KtXQ/CYOA/0zumwWqPQiJCk7d5eYsk+H0rxgsTp2woW0QOubmjUYry3b92igjr5c1h8hAPgs2wB&#10;mnwysZR6ePOmbYFKaBssTlsNR6QE02g2WBcSa0Fj5hBHReD9/ysFtJesjUIB0mAY6/dijBfEXALM&#10;NkdxYnp+dPSUR1DAw59pwVywTA+yhWB2UZHBawrJVKrCfthCzAkMMDcDNC9rzS8mNzeIIHFkw7Nt&#10;yRU3j4QK0QmMglNI/hLFJ+HrIjerrao2I/UXrrvsBpcxrtjd0prh0Gw/tzU3zvkQi4vaH+g106jJ&#10;M730uwq7hlrS98yUu5rxxtxZOUmX0mymr5/qk1kBbUYtMGWV4HVCM67u9kwpOV8yVcdbcnPnuiTw&#10;r0zdHaC12SW+7X3hG7UVZ8CUftODKFK5EvxrcPfY0u90nftnwDX6DgepHo8w4yduztrddpaFIep8&#10;zF2upw/djXkaBlD066wULrQ6jTYtGEDaOmwezjxJ8+uk8WjzqELQGYdmzJsxjHu0GJqRIuLOFiOt&#10;kHxwW3YHhzM9Ozup9Hb3UGB3hB//GGKKQxTLU46SAs5UK14OTDE2wJPMYmdhUJlRNBq6ldHO9jkY&#10;reM1hVbyeSj7RN8EM5UsVTlxRITNmeKpUmRj8hMfwZzJ21C49pXt4KJN/OgiX4DxMoaa6HHObZcd&#10;lKZVBxhLKpZjyWYH14b52zQW9SdPcTNNcY7DhE/aRPON0pxcnxQNiyFTcDFCgxYLssn6EPejwxhc&#10;YSomPSudUjP4mfpvNGgJkj9XEbBxkRMnmmhSWIhbEdcWUMgOw0ycwvcoJ0nxGBY40ZJDrzlnCI6s&#10;pWimFsShZLqajC4hc0rqGtv4N+ikgVS0q/OZ5bIhDcJD9v3y3nlXocTi2txU2ZdSHiva1bLTHTIu&#10;mGpcxcdA0Ut5MElbti4IUtbxZUMU/tgc59WpkMGvSKRyCenmDCGWmQOElDIWPrE7hDdJJMh6xFtU&#10;5Rvzj4L+ZUI/430atxYrZ48fvI9JiP30sHp+8uEHH3/w/efnpwc3rlHM9urllwf7106OHh/evHHn&#10;zi0VB5TLXpY1sQbFmrmooMTQuXQCL68cQgoKuhqXHAJaRTgcU/m00k1tvcSS6qWR3OEAjhFZgmoS&#10;w3aaE66GPLMXesLcK3CtIjhtfjcXUIiIK7ZYmVTSLgCF6M9OT9TLbIvljC8Q0RHb3omKIFeQFiI6&#10;OyXnCi0UByJbwmhESrA4OTpmB9pLiGvc8FFuteaz5RYiY4ziKZur67DlFT8P62YszJKsbjb2JmyG&#10;rgGVrHgLCMTxRpDb1y/4aO4YnKtJCIFQQQCnolzoMFSnmo6vyLeT1VZrfnXAcQZWInLFsyYXgYCD&#10;7UprMO1YBgBFNdpeFW52Ds9izxT7PWxIdfUEq/288jlar8tfQJtE9aHGUDNZQ0CroQ/MgqzjbGIi&#10;VspahLERA/2cUgKkQst+4zpNY+NyJ2TJQay0enQeV8bQ0p2VGa+EXWqktnkDvv1re5QAYf3DK7Cr&#10;oYBi36TMGZiIEsYJn0oAB0P2KTOHsQ0IiH3Ajlhya+qlRwedy/BprUnGcsCSE/7yq2ldImBFgD2/&#10;jaiL8LVjJzes5KzWKkN/ahFPl2yxFYMCARJXAOaAGJroacXO1wrIcvsOWc86K7Hul7Q5uwcTBWHI&#10;fS2WLNiTeitTpSz9CvpRqYfSWFQzW+4ynsSLboePrRXP4Apadopt1l56WdjX6DinRkRt4GFDsjmS&#10;Upzkbfd+fMwCKEo9EHohxKsyJOplA4qnwqpnEIVj554+hhJSClLYfqDdOkk/FSDkCPXlzpm72opU&#10;y8X+Nf3J/SU1bJWQuJkmN/dHF886am6h+j/aiSqSg2uKN5trJ22GhQTE+ht9W/GTlgjpqriH50zk&#10;asSVaBk6cd6YV+997id/YQXT1ZBWv2YYAVnDbiaJGfs1/pFnra4PYAnFE8tSedtL53JT97VPtgFd&#10;V6ZI5O4qw8uaMo/3aKUo2yPKxYw/M2q2WwjRM50HOwkpjWf6meMQ5PaxAtd8w4yXJSRgNMoGFgkG&#10;vfLSKBOIE+dRSF1T3g3kp2xuLFVITqluLpCGTc4ePmAJjSUIjweU/iGrpKsGZW0jHUbF5sXH2Djb&#10;9ObUCm/T6Bp4VGQk39g1iexjpeRvpdcqIsdV2qJvZQVfDpGyZTYyS+FJhkRem1dngDa+1UjDxeav&#10;TfYBwvnzc0SKEEfF0u3ONGFnka0iw44x0DZt2ltTyvMz7K9+Y6hd4HM4ga1VqqmZPrtsk7rhNbSL&#10;twsIxLVIKg21zefyi4ZaBFq0m4Km/wm28CJVqhoGjFCHUMXF/GUEdt50olriIXQxLCFUrsRHIfUd&#10;617gO44AvDG5kdkvlmhKHxqMWfkWGU7oKGXcAaNa1dR4ynNkaDuHYkxTYrJCF93GTIwzV83bM3xC&#10;sdLbmArAVBVFfHUJ7zlrptuHqJTXUDHPsORh9bz06p03b5+fPP3gvT9+//3vHz998urlOUodlTIp&#10;LoZPG23i+dkJMuWtN+5GdzHqeFactFehF5cvUWYFkYTyc6iNNlB3qTKtxQEOa5Y52FDRhWKzNr68&#10;wELDz3KM3ohdSju1ohZsy5jt4TdjCSMJL9ZgJ4kSC0cLrYGQ6pNwI2VokrnkCl08i0KjmogvqQQs&#10;5QZd5+T4iN/wb6Kw8AIlKmkH0Vc4E2QlMnqbiAMUzbp3ZV2O5sbNsVfDibsgF31zyQZGszySvB2h&#10;dIr7yn6tPEhdMfdhb26xC0X8A2TggY9TNb9uEsmKZUvJjd6jS5uKaa8Eyhpg5mX3DW04JKMpn2hy&#10;UmrJXBHrVgWwGB8Jc4BnAwqFkSlQGGVXjhWZWrXqeA6O8q/XlC57YZ2VlmV81Ru1GuCc1tjH49YB&#10;FdCwMcvRBNuQAgqXoxxPykXPUDVbCxA0SXDq4LP1UxQYMBm9k9XR7Vs37hwe3LlN2M4trxaeo+wI&#10;/7UppXxKniKC+5U4B5qxMRufAbkmceRpzYRcDGRsChrsMhOap3djonsem4sWVuySp2kt0xqJVpqN&#10;tQeuY7lk9w2mm5pKDx48yEYh4diWTmEhL1l4tzZgRVmwEou21VPadPGGKDrWShLE76Q/ddWrQ/kr&#10;VElNMiXukZiyvcte4msTvC1LP9r508dPeNZJS4qWpp8mQ3U78dY50IPtYLRZtTzychI24Ko0xyYL&#10;nWmkFZ7AqmHb0M7N89dAclbRmpRaH0hr24eYuo9BjxsmgE1SLZqdRUN3LxPafKlZtCFfD+aGdHU3&#10;Vi1swWr+D3HA99NiuV69nIV98WhjTsiKNbeE+usV0O0Bh0HPoqhB2QObb3iNAqpGPKiN1mwdm5ua&#10;sWH7ulStqYWegFkBnZ9qBTRTwk+ZgEx83xn6N3GWp3WWLvwUKr2oq3Ofg09pv0mdG0SR8vnq3oRd&#10;WnFUfY4obw4vsC7p4DypCK4Jotq8z154352k8toNakSVuSnhYDIcqk6h7CJKbvErLEdcSoVkCBI8&#10;81LtJiJ5iTHsZVwe2qlJO9nYviI7qPdPN9tR7WY0Fb3YdgxpxrHoKLHXPMYWNZs8deKvsbGVmc2w&#10;rcSOXgcar3S9QRQlGvnj/TPVcbvjVJBURiNZbmwtiH3XVkN5M9kZXLXYbTTQlhiJVNWS2nDSTusp&#10;5Wnur6QxXXWwre1WHo7hEl9E4kU9MtlcwBfxzpE5a21VUHWSlvPIbUeMvBYzVVYvkxJAaTjeul22&#10;Ya/qXS1BfYazy5RTsKpGqrXMbLhBtOEgb4CcTHbPZJlaPTYjhOOAa/Upts4XqZ/ZSiCmYv5scw1B&#10;eOOIxGsWvBcFdGayK2JpeuFJ+L7TtW/A9gMLNAoUEVp8gf1JpiAkB1AAj4+ffvrRo08+fPzwASlH&#10;5Hwp0BF4sHGUqkNoM5Xn52e09db9+xJR3uZqkKp3zXGWNSDJJgUciqSkuLRVBGRR1B3JzfNTebS5&#10;UwZL6T0y9thFFEukyS/UtuPPrRun/KuRK3JCm8fEcJW/GNmz7M3XnPtZthJTXKAzpF1fSvJenPns&#10;+CThwvAE9KR7d28jOuk19QrRpW7dPIik96pSmWpe24SghgJj9tUKaNhO86jw7WaPzbQH/6yhDU41&#10;TDWK6y5mlgZdNVZ2eToOzJVqI2lz+fbhLYAtHdqF9GVz8tZfAjX9P7h55/bh3TtsKUABMpRG8qO1&#10;N0Gy0JizWK2EHs+e3XK9A7bQxUEKDqGc85U9jKh+YB0dGkCdfU5eAz9hLL95/erBTfJdCEyQgZE/&#10;F1sVoYMJWs/gb738kqCOm6S33CBKx7tMmXkrewZVyZxGTMtOgazoE/krJdXYZTWaqTqnNV7BV4aG&#10;lRO7J1GFiu9kYrFQQsaY2bifAbLlr3bfkf5Ew7yL+VLBdpnx5OWSFcN8b56anjjgGi1K8269UPw3&#10;IvO1x0ynouZd8jQ8JGgQSZcmGaH96NfZ9e3TTz8l5IMCn5/5zGcI8Wy9U2iWusL2XJnqzDsSwqH2&#10;ZCsQ0hdlVS4LN2qPk+GlsYcrC2h5+UJfxiYDxIwOTd6x/VpbYHHBCRCQyq4sM/MBWjKBWF7I6cWw&#10;neQ3gg1c1fZMlcEqT4Ts6Bms+JzIM3K8lYGeiNbOGzL8pIt2QOm2aQrmxx2lUX8F2UGGTY8Z9M45&#10;zOz3pMxfBaYYDsL9PXedvJtHIj1jIMtt86GJGwFHrRO3kvp6pFqh3UX9Pz05wQah2gLxI1m5YqZI&#10;TaNXbACvZRgG9efPHz18+PDBgwsV0O3eBBY9+NXYwuAClP7UicxLpSPOGWFDnm6Qh14wXjyTzYwE&#10;q+sW8ztosvtDe63me2Jqj9SegIwrCmvfmeWLNfklmzUvChJcNFurzjQCzcDpRuwSl2XRidGKj+SV&#10;9nGz4Z4o2bqW3poKVo5lQwFykk2ivRwFjcnIgkJbdMqhKOW1HLgKw3JAlEnLktC5EvH/xUgpPclx&#10;NrIFap87q2rhIsm1kFtKWx8l07bGot+VXV4xhSaJlnA2oNa8NLJypZfaw+ZacXKt0Adf487hDeI1&#10;SnVy5R484OUv1paqiftOqeoE1e1dpVZU1fAeiBoVBUsnUQGCZnRH+pz4dFf3lzZAZ7UgcEBtc+dA&#10;rA7PAaWYbNNcIn4yagOzDAPLEw4nEMwczyaVzst6uVo1Z/LzqVVPFqPUtHnBkyNz0HQ3oxa362s7&#10;2VvzbWY3FtjCmiij0cg99lAoAGCuE0XgZYYup/MVTV8lBYrfrXA+fcicxu+TiUvqq3x8XhFIRdNO&#10;s9dQK9kHCDDLUn/pFf7kkycPv/etP3j57OTmPsoBCgaQlFaBIEdZ1Fa0e5dZQB/sX7+PAppNMq12&#10;eaVmgkif8Eqznra68PK5HNbSOUT47KoqxylaNxHOKO8oIsJoCuVq68iKfNJEaEkjy4rP9XX1aYCt&#10;r9uTWNEUPTvhPFngNeaHmZim89LKy2hUUWUusFiVaK5Q/RRTMaFzECUf77zz9ltvv4Vh4fiYwGwW&#10;Cw4uYc2c+VoUUM9pNrCcuGhN/ZCy+bUvxqswtIYgm6Z1TO6GbNZ1L76yr5V5g1a0cHk5v51TosQT&#10;RUBSWEoJlMo7dmFXlD/y+PlU1rMc7loXyF+rOHG0QyxVWpKgbVEqlesgAFd4RIFFl15wQ1pAXZSK&#10;SaoWeu3+9Tfv371zeOvu7UNX6L/OPbrt5j6owEtlYZWTl7yua1ykkCrPUurLIQGiePuNxcS0X64W&#10;7g5esvDMhELUWguJDWupAIoxK7TGTOF/x556SystBoqjRI3IQ5Ulhapgnh4fY+5U8LzrWu4DTVVK&#10;d3K98SROicUg11TPq2MZ4TYjzPC3/BAK6AadbmmfPfWDzRQ3yyvwH6Aik8bOrxAddWdxC3z44Yf0&#10;JGgTFaeJPSErg8MYr4xpXqWUlynYFXgSM6pGHGqfqscJh0qdVO95Z/XQW9LhcCOTPrYA2sPkwmHJ&#10;9YKN0zDKEpsB+GVC94pZ4LLjMyIrPlCdeQ8tneu/LBQXUZWONf0GesNlsYiwyP2QRkO4z2eFtV7q&#10;my5aLjTwf+BJ3pW3twIaCZX+lKwebrdcSYxHbptfkSLEGWyxemNXf13k3WBf83iL3U6cbQPZCL3w&#10;Pu/SWIy19kLoQPUEb6CHJ48fP1G+2jG/a/Z/VBd8T9WMx1xshW81nWWay4AjM3z8f8sFn5IxDYUZ&#10;1o1k+TU/wWroaus3PRM9iy31QzNBtpYfaRPY9XgzPYsg0dJ7tqBU8IS4must2VBne5NppsxkEhwg&#10;Bkv4RLe8IMpTEf4OELQNT7+rStNlbHjZAtv2NWdrGoG0TKRdR8+YlzqCUAa2JaMiEZm9koNXOvNa&#10;fNB4SYzsqIcXjdY2aiWHKk7UibYKLk5YgLmKCjhLHXBGhaMq3V8LpdSbHF+t3FwibDQCUJnp4gQ2&#10;5EmRsm7rVges7LT2FflS9m8aJmYjWcDGpDvMjTI1OWgVHZRBZcuiyhdXmq2lpcpS6nLadIkbqZ7i&#10;mLbhmlw13ZnlVsiyrYnefnVPe5Ci48jg6YhTPaBs+uxH4yAg3cunS1a5uJVtdzwvNyR9c3CFC9yx&#10;eBAU8gk7sZxJt+svULK5VqDwEnx8bbhFPzJnjTDQiVn5dN006Eyx7M2Ura14If0BHjGhxnLMm0rX&#10;mzjoirSb1kIp+VRZKwNU0ZVyNaL2ybP29PED7Foybl2+dPr0yacff/D400/Ojh7dvHYZCxZXsW+c&#10;Hj/FTonCcfPaVYIqbEyVZxyP+htvvKHFgweX3ZSNLIaaDm3Kxaesbpg2pYURR0YExwm5SgAJ8xjO&#10;f1QQyEtWLCIxT05YaKDIKWviOuqyzPwOksif2pw/i2n5es7zGYNKQybQ4lPruki1uD6sgHJFiKmS&#10;MU4ZnJInbBrErnYZYx66p7VstGo8jNdUwvDaPimBspypURWa8IKhHGfmJDbacXn4c5vjpXu9pgro&#10;piO2Tw+m5IpAysohbNWMylquD9RiW5R4v8NHEmEua6VUOvRDZlOfKoMj+xNKIY2x2Hjy+OH52Yn9&#10;4BjIiXrQCtQ5OsrzYYcnXNiojPx6n1r9NP3iOTGVh1h+MaxKwXvBUoIAjpvXr3P99sH+/Tu376N4&#10;HmCAROMk/FOvy5/8+5dfHd6i9mr9Kk3xAPX3mgb2gpQv+9tlvUa9xK52asVEJjtPn9eJYru48qVd&#10;2imsAFg4CMh5CyX36mWQGaRigCC1GnNZhhT0OGVbStRPb1Zrr/mVW4d34Dc0HL6kzCgzGfrRRQAk&#10;BJKZ5vCKnKgYkWuHmD2I2/9IR24Pfs4nnLekyyxHkNFrFLt79+7xK553Dq5Ty3NWOoMqqbsZ3EsM&#10;aCyadirIpqLRZamUWCnr5Vo+iRycbBTLlF9ttbVqVVt9CfuT18jRXNk0VfXy8K4Q6sAqN5YDsW6/&#10;y2ZH2V3HWs6E6W1cynpj3qZ3iSFjRNeGq3FkzEv9wCoiPjjf0BOItiAZuLUCukVeBdiGcE66zdX9&#10;qzf2r9ERW49PI7w06bCBpEGhI0FQ2+MykS/KSmuor+lPRjcjz3xlGxWFz2aApTLFPXSZEBoKeGAG&#10;PUIzpoV4ycC0H2ABncHUQ+qB9Qy1NtYovmB8HFuTrMhkD6a5Jo/i2rvIZmlzQgKHs9crumNlbBhq&#10;fi8XjCVVjK2nbQZioJYOZ46J/m9anTGyBzUjqPF5Wc6uOhY0bUx1a6QBev8b7wjmujRWKOWSUIHx&#10;rGGSvG7ZA9wUBCZC0IvkDrbSKS2Qn7lRCQQmcy0c5TRS5ZfRk1apebqCPv2GWm0zdhtEFYGly+Z2&#10;RD3CaOiqLHzrnZPENWZED9D6COiyaI7SD/yX1bwJJss4yautsBX1wZ6wsDEbLxV+4L4FmJIS3IBS&#10;mBgAsoacMOQNrKxBmudcQs0QiZqlZa2svYmUsq08FqXAK7orvRV+DguW1xts8GkXLf9jzVBUEhpE&#10;7edZzMtGxOICAYh47nMJpJQzt03ReuoLSr3AILA+6rpiJPzrON8dc7nNmEQOUnwrkKvxMA6smvFp&#10;BT70Id9vGrSWaXOWFWKNtJYAlg3O1tESdiLGpsFYRML1wgozra6raiXv/FQ5MdQ+lI72ijg5VG/U&#10;EPTOp+gip8c419Eb7xxgrCKchB1TzpDjMoOh38tGJR6N9YypPLh58MYb9800tHCJ39mvzjBHzXLr&#10;Q9ihMPPyuOq3k+Dy8hyrJ4+aL2p8Fn7oKPsy0Dn3X9ttaT3BIJ536HiY1upz6GH13vC1mUk2QNT5&#10;IRiaqwAowiLNBwS0hK8HgIwd+ECTMhM6eQdtDEHL/QwK7k39bFj27dt3CeBGe0V3yh5obigzZFXS&#10;OeILAvTCwHQdzJxZVp7OENKTjLE1zm4qo8CeB3+yhqTaCWAQXaVyAyk4MQdqd3oRvPUQ5iJKsdbc&#10;z+BWLjKHAvD8pkpV7fGpbOjLlw9vH9w7vI3uSAsUfMVmCSagXqJfAgeVQAUatH/zBtr5wU2uyMyp&#10;gjreSvGqU+b4pFfOEtReWTwjDz5qLnECeptATZFKnCrgpCMysz+t9EdlPTpgRYtCL/a1IKSfikEX&#10;7Tq9UbZ8VV24SqixSirRAWW9i1oSBRNeoZW/vZAYgPHN46G/cXjrELwzO1Msq617ThNpwp6mJtOR&#10;T5AyOWG6otdMK8Ke6c2TqcmBwUGQiTOEX+XITxzM25tvvIGW8P777z9+/BiejBEULSEE3rcFVSJV&#10;w5lTmSSYFTQyNjohz751bg7PVCytTAXCujCMuOGk7wuEWh7nVx9xZ+mS81JleU2JXL9F0s1+p2S+&#10;q7wb12NwtTVU4yqrvrPdrebKBsBHQSkm0+moF0+L6vlXiYEByYZnWutJCE2Fmi6arfn+efa2r3dr&#10;Id5uOdfjdlt4wEh+muVpnsqB9T33N+HP3GAbobrlC3BtfZmNV2D+AQifCi6SH+AYfzu3gktg1N17&#10;2piAXoEVP9gFPxPDjIIzNm9DcPnVe4/mwbjgc4xVydbibODe69tvJNC2ZuPIDLXnYnW9qG1s/Nrt&#10;5zrAEiFt7n+YaQrLntGuR9HcvK/0Cilv38bsdLIPDLjJ+BYHNfePVBW9y6Qno52tfaZpFtBSX5DQ&#10;8nDIFGo2YFeHA0CjjJbxKlXB5QOVcuNGokjp3KER9MU8wKTiQxZQZscuj1xEm0U8c9GIK9XNAVbO&#10;vndSYYAjfrAZmcD1zMWGZonlT/ZDNWUl0sbVy/jIbtq0KfNqPuNcx9ylFynOUdwG3c8RmvFgYmzT&#10;swKXr7jKIiqFrUHy2rv8jTkQvZC2qp3EiU5T0r4Eo+IFsy0NDlNbtlTZUZuNJpJWiwGHlo4AU6dc&#10;2zvUZN/Dz0n06WCUhsmCQcCxiplS1jJ+AMJrFkZ1PTNghiUgOINT6pEN/NYUZf0zfEZNQhMTg/Vw&#10;42EqfWmhqVZGjRIGra3XNV828ng3dccpePzqubug4jnxkKbtTQHWxNX8sRDerUTTRwI4xQRG8wxV&#10;4NGnDz56/3tPHz1AimOS3FfmHWA+U+TfC+2JJx8qVZAUAnoeKYKVmqnBinX/zTdRPQUfF5pN/42f&#10;3lsaly4udaewgCJMM4/LGKbMeVk0lS+qmmJkOKlsLdonVhT8IICdwraubWtTtnONXQlA9DT/SWgu&#10;MaC1WY/VlJgUNMkWvlFEvBdO5SapTRnbrYmDktJzTephjNHd5YZmryNAYD+ygtsw2SkywWW8XrCN&#10;9bVbt27jCYBAz4WyLrJQRQxinfcARlWZmfNwHoWjeWMjbS4OXbmq1GWhGB6VdvpZ1hVWAlzu0lJe&#10;yUakLqqWjsphOSLXXhatFc+gH27AEMlcoK1h0gauz85PxfbYdvjavjdTJXl5/4Dglsuvbrkd6PbW&#10;rf379+5g/GYhgYETUyfAkbmRN1lrDEBRTa12Z1NHFxeJ7uESvM64VsktJUErip0NTBWjyaqf/5hS&#10;HCtkoan2mbbHNDtSyTkFDmrIWo1qJIyKW3gp404f7t07zC4BWrGIdFWTQe4ex+kq60ldioffJbuJ&#10;/jyl+LJUJe7Sqeb0Ojg7i4kgdkgpwOdrr9Ils1+rgK4m3feP5cmkfdJ4DA0zBmbF/sff/S4X33zz&#10;TRQFJtqmR0nGDilpxSUoEUMSHTU5xiRQwkrjKjYRS4oOhcaG6+hW2zXLJurQEUusxUbnFSdtxIIh&#10;K7WJS8gZo75tK7F9apnrEmyiYmfCxfhmV4ZkXpZ7OecouT+J6HS24R8Os5JrPfyAuhkR3cvXVSOz&#10;8tBctJ/t+/skMz43MjNYsQ6X3I/04eYYOz38IuRER3Qjq1coNWQcc4e3NZl0smX6qs8rTOuvsAYW&#10;InQPSyd6J7mhhHOwpPnyl78M00iHo6FK16L21kUu+FUvu68zOHqGAouSQJuyavBF56z6SF9XCugC&#10;i00FdIbRzvaDoN1sZiJ0lWd7YhJbzfQ6Bikh5pHdtjxSkYR8dG3ITS6ES5YbubJiC55lzZfXSbPx&#10;Mc+cNIQ6vIJOjQ3pEOpIzi1Zs2qW85c6HQUQQ1MEN+AjjJJ+qoQVu3S1Nkf9sUdC6ek6LOxNU9JQ&#10;TNhig9ZIlEwKYSjV2sklSaw3SeEJIhRBNBMHT/CMX6TdIeNRcyXgZMbxRdJBqMThRa3J3TcLxorL&#10;tIJrkajLGVcFqHrsUrOcQZ+9j2WhVRet3kTVUTyY7IKyRGXn96xVVc4DC5BZhkt4aj1gt47ckY5a&#10;GK5/+1qkT6tZoCtXrDIgHfk5VEOrJio3EwMechzOFv1SrTlzgSUijStcsqqyK4/OawDvwSSnDhBR&#10;zBdbqCqJCCVAXbPCphoFBL5om1T+ZVtJNAalJkd/U3/DS5FJ0QUFxgzP6wK+Z15rDZ1JydEsIL9q&#10;ULVLp8hpdheFcQg5J54YIGAWzPLDoRHWVvQwLFuIbGQ2bSg4NKHF9a48PrGhStMo3USCViZunlIG&#10;CQ7cF8/wm7rQHi7Jp7//279JQaXre6/ws+oioWOq1PMCj63ypk04UeulSYiBSvsmRQTsxOz1xv03&#10;FUErAtrYGCJ0RbfhcQBQda0VJqh7YNMnJ4o0ojeqBG7tS2qCgvOIzDuhA7GrHd5EocFcoux7bdvh&#10;NGfhpsNQ8iebWAMzGrr/bJ1JoE7da2zVS8MiBHOi76Wd7UP3nz54dOygQH5imAoAgLTIGb929a03&#10;7r9x5zZmPHLyyeVHY6NGLrGPVppVeQ0UOD45PTo+VcVaaxZC0YRdxP9u/0l40EpCSPZ7Q4fs6RDu&#10;xkTb6uyscFffBGP41RlCqg/lv3JSel/QK/fvHN6/e3jvzm00Y3EmpyLBMU9Pjm0FVCQLnVF/ZQmV&#10;rQtFjQlCc0V0uuScornRThk6vnjdARrcxHqKrVHrELrCn/KW7rBzKYyUCApS11WGiW5ir+SrFjBi&#10;53u4wGVhVTCDKlEQtMCLmUTxcb1Wvnw6w3XOmRcV4/Smutylknxa0igT0Yqmg6E1X5ifZSC1PZ6U&#10;dnKkCMy9cRcz5iHhuYcE6b5x/56cVzH7uYydVreKemLXZcVB6WDx5JIFJM6g7z3G/3hOJPpVLrKl&#10;BTwH5Zc1qinOJaZUL9UqmVh6IvBVJAstK1e0EB0CZvVvE+ZMp+IDmwroLMfzCKOWQ8fmSQjw7Xfe&#10;EUtUBRJStSQ+eTf4eou9NB1DIgGiFZQW1JxHNEa5rOj5wcDsgdPPQ0eVQl4JA6ZKMX4XhpOlgKWL&#10;REUxwwTqK99Oi62snbyvlB01NKp6/sJ7LTMgI/BE+uzz514QmJVnCV1BSeKfZm6Wy+alUQwSEtDA&#10;bGYbpb+Pvr6irPBn9cc8p9l1zlfqwfw1T20f8wR14wa5joQ9oNuVRfzyZaIjsmlfNOAI69yZRxZh&#10;MaZhliNpOcxqZ3/mxzOiCxCwLj9+9Ailk0NhLVeuEEP81ttv33/rLWKe8paSvM+fo56in17+uf/F&#10;/25ni4ynOzeDMiunSQ4tQN95vS5aGZsB2iNpgkk34CTzOFfIEWBlImsFcwGBze0v97P6xP+S+s8u&#10;gS6+PKKqcxIAZakhVSjJLuPovvHrDLdJS7BrTNEvIHp92kIn7uH6nhqjvANiOig1+LOq2EevlgSH&#10;OBGIv1ThUo1GUp2XvpSeMx9BkSxV0z0elMtJ8ffyDWn4Vn1nUNvrYSVMWp8SJrTEvHbt1G52F6K0&#10;6TUrSs9Mr7pka8SZsqdwHCO5rLF8WhkAyZTJzBXJQ6naUrgduyjriOxNSrcRUw2EVMkPBRTObZ+J&#10;1F5ZD3RdXmBHrGZQVprsr5fwwFsqi3XEfAhPtDeqIkh5Z3tGRW5pchiAZUKV/MwyUXIRqTHRlBcJ&#10;+j7h+YbXg0dktxUDRlDIIinbCdWC2FnKZf2kv8gs6eSyVy/JJwkjyJymqyHF9GrFIPL27YteSAgU&#10;K1TUFcOqH2ymE/ycJ92qphU4DVMKjO2zarhu1qRJkRKORbiAoMMj5qe8Yrh8+ez0mTaIJKwthRLR&#10;V0h5xh6GWnf0lEA4yu8c3rj+7Pz4g/e/99EH37t3eEvJ6YQbu8C4mpCz07JViv1GPwMracZSuY4+&#10;+9nPfulLX5J0QYANq8oMvXS+IdNSmpeMda/HYjT2SVQTVg62K4ufeMuWK3un55eJtmNmNGrZqu1f&#10;vczGBOCJ9y5jb0bjmLtOmjb1Jsu4iL7hLRWwbHkZHA8gNVC1GyElIeG5J5eu7pPIy1gSBMktKJgo&#10;MvdvHxBFgp6F1/1AhkQv9lxjUhRKPjWugxeXn5ycPXx68vSIHbmunmJIPHsGRCV+0GGjTJxV+Jep&#10;3tPqZYaIxRPHSSzNSAhq2bzz1ht2vbhAr4oEu3DQiE+NeOY4Oj0Bx9568w0qt7795j2ZN06eIvxo&#10;jdqk1u1UcVP7H7K48qE5pb6Sc/15bXTTEAK/ogYWi/NUqHt246riZu2WXpSS1kIyelF4B7hExLzi&#10;NcwvZEfTZpnmH+IizB1ZK0Dj/BkVVaWoS7JcoQan0ES2s+A9IYZyeEgMY64/pb4AU8OWpy8wUp46&#10;oOFVinMRb8p4veGkFjOAPJKIqeYRbk4+Ms1j8XlJWMGlK0+P2M7jGSdwcGXeuzSvgKzab0wKZnLt&#10;EG+2IE4tj7OUOkCH4YD1BvfUlXG9kDzYPlMNnE1Kv1M/m+FwTqxzpH4YSPgknyp5y5rg9DS1JLWv&#10;B1r+9esK0RNXE28ThxBH90pFmQLmGf6UM9PrZjPf0N/6yLwnZro7DKKKI1d2vI3T166warAglrIL&#10;b6WrMhW9FOQJtdDsUHmAVYS5vVMeniEvCPZQ/V0zJe2i5ER4AJrBCosiYY0+6aQ7q41STJg68B81&#10;ukbCZhkcSgmXDtLmK97HPNgMJ4/HWhzY5tfMQsCer5rgWMWvXmVe0p/cHAzXW7T7Sc1yJFraDFdP&#10;m3lF2mF1t5IjRXpDU1zxydhCejryKwedz7iMjYVCmt/rKikagBiqizEuAOE6zzIcjmQ+gVrE46Ab&#10;8Ks4ktc2XAx/bhGW916ogEYPyzMBUAYWbaC/9mBCjdvX+0oeb3CswJSvepFz1+p8OukH+0WBVO5M&#10;D1cn/TXTrE/uefbCdeYE4i60G9LtRgKmzDw16KKgrCay3ztDQPChbMTUn1Wv0pPqjAQbqhje7Vqm&#10;NAaIzw48ljBobx0iCJ+uQ/h6+gPhKJG5M9gZfg2HXims3b0Ms0lOY5Qo2NeWjGPlNGNk94ST4Gs2&#10;pw6s8gg9CVIGZdPPjFeguKI6mq3uNAy759zTJJEHo0yEp0iEeV0uRhCSKHtxoZY7sGBstTAiYJqY&#10;0zFNFuiAKSlRopMOFPTIlcbb3AO7bC6QGzK6doVk+BkIB/kY/d6MN483JTcQ8qJGmBVBhRX2MaNf&#10;9yFY2nO3iygwbkcBVfq2PhmNndTxIyilWwUWpUezLOCKy9iUW7cUUKf9wWKealtILXOdiLqHWKVw&#10;5eXTJ595U+V2Pn348Xe++QdPHj24d/fWZ95586MP38eqpvwAq7ZWcyXYsJSGBa6G35CHr1EFZlFA&#10;B8Vv02Mzq3k2o3FuHw3PAC0dgHivHtwjOch6CdLI23irhNYlFhKyr9sQHs01O/KgtFoBlQgX2ms3&#10;I6liCpt2JhsX5X3el56KlnLt5m10dwVEqmqmbKconWicCBJiEpSsff0aWf/a9F4oKjRUiS78A6+I&#10;xr705Oj0weOjJ8cnV67uqxKwvAlF8hl+WEfGKwulFAabsV+wFlJ9gtRAVMKQ7EZ7Mi36Nkl1JpBA&#10;BWlk1Ek9obIR3XctYnbupYLV5btsB3Dp9HPvvsWgGCAyhtcpxVsV14maKM7W8GSlT9nNRUMxNMK4&#10;qNLeZBgVubiElebMftNCfs3BectgvkpNHPiTR9JOqCw6QXMnZSgys97ry+xdTyb0RVYBsnRtbxuT&#10;RZyAq1QSykwJ29u3E7iWznAefqhJ18xWaU+caJ98+uhMjpzLT56i3qG47YnJOD9SjixtDCeDKdqz&#10;eIWqNSx8ZoWojeSN2z2/K5bVFBRu7CnWkfv7aPHPfIWpRqsI31BYh5S16kXDP/CcKbRwDPuMHthB&#10;Xyv2Ne5gmapFgsM0SiED04UPN29qZm0jgHBEnjZ/7uOx8XrDMytLilYar16p6L9SUx3xa0uqQvqp&#10;uqDWaqs5B67Jc8Yd2RC5wEgNryEiIfPGtIAuy+lZz8lYgn5O1lWHwzd6mJxEUwyGN0gzL/MszIjd&#10;EF54V7ZuGepmX898ZSIi+7znlPdG2BJejQzNChaeMOKXMiN9nex1fbdVLsas4AYKaDQErjQBciM/&#10;xckepVOqsNPCKEzAr46pLz0+ww9Otuhc+nORCz6UNtPGzA5W3GHG1J23zTc0dFYXC0d/6BiXgG/1&#10;uu7zNuh158AYSEb2H/tfglCgCV8dDlh/1qcokehYx3EEOZoaV7MoELv/c6+6S9vAlMoRn7mPxiQe&#10;z8I0PDTDVN9l7fJ6eUQazEw/HGeldQldHZXjakku+eTqbBgcFFov9iuPtcSUK/KgkrgguTPIZQmS&#10;tpu0dBmLlJjiqEo7wgO3CmeQ1zLBiLqTFizVHengEzmpvHeNFd2SVZnEmdp7WgvHnAhV9w/Zkyui&#10;xjg7Db0B3qKrGZjc3DfkQX4FsMlR1X/TyqynuCc3XGD0szrcKNG3hTGFrTdzX4WIzLiRHq7Yx6rZ&#10;+Wt3Yz4JlGZ6bMzfRV929JXHVvqm1VBNskxdVq38lLxXDjZIOKTnz3+2F8p3xlSqTJK9Yi+eq8Qm&#10;vuOD/Sv3D24cPX7wx9/51icfvY/MPTxERyEF/rGetCUlHfBbJE0SFruTinOdaUL2k5bLDIqPL0vO&#10;NahWRDe+7n6gCMqgXKj7EjuHORjUezXJ3GnjnEJyEtyZVZZrfzrJyenRLu+RYFPQSuT1Ap1MIWsm&#10;FLkuw05pwdHGWMVQxCFE1FDK+rCQ28PdjFubPB6JNiJnFA3ykuQsqEWOXaXxoIC+PD17fqTkarRb&#10;LUgUphj6cySvNrEkJIbXekiCtu9IKJxnl5wh2W85wQqKtRWid6VueUFpQA5o+08Qbvfu3sGeaVuj&#10;6V4lNgk6ecacYtJNgKRc9irmr68JcjVFOkrP61806egHlkNS8hIKpT64Tbvga8HvKS4RG6aXaYpo&#10;D4dshbK/hhxmNts8pEmyGIiq/2BhGgvsWiFrIEnEBIz0By9+GK/CFVhfXb+G7s4fLvewN8YNwMJZ&#10;NalSW2Q3Bg+osvTo8ZOT4xNsqWjywpHrBAk4cNmhLWZVojvPSpnoewjNDZo5rE4CyW1R4jzRKog2&#10;ayqxPEWvimoVqIZTNd/w7CgTa6jlOxaEM51WH8QQhklti3Ot+FLwP8bT8kaUo09sMwGCwh5bp+WC&#10;cKkyCRujr8STk3H1rNITUwdXHyFLSyoVI1jea6ETEcFvkiSJMXWkWyR/8h+CMI1jM0I2xHKPM+zK&#10;pNIoFzaVFvrtaTZJ3w3nCHqOqLAzF8pLHT1dx4zV4X65P5gflE4UbKPNPKH9eJ9IbmrNW8QyX0dl&#10;xCFOIBMtEGiCPRw+gLP/ydFTL7DtZrE1F82EQZGjxqJLE+RNxVP42a6DivObR9cjylIw5Jxj7/Nf&#10;/zMNstXJNsLNEJ9p4DXXZ2oZIsHMcZeZUxeHhFnd0O00BTaX2dnaDNyFNIR8YgXRPo2JUqrAxC6N&#10;FPmYi3Aa4V+m2sc80kbcmffhUpjB2K/eDQe5BhRtVvxxLN/FlyJuB04Xv/COlAlqHCJtMcvPM8Jz&#10;4dTJpxladc69643SL3TiwUaVzN4UjnecaGCG5IzfPaImgBkOMynmuociUZmZz+MryllhCGOM2y63&#10;VWm44ZHvzngRXHpGbE5Bkhnmva5NUyEDJAQCe2WB6+nrRjYmdFhYZ0zghuZKzVMCQqfYV33QGVFX&#10;yNM/5fEFY302g2X+qUfaFwP2i+gr29aYg9uekbokXgbJ2WcVVBqz9BAbbKKiRmPMOsIuLX6moJuc&#10;y9kg1gGdFD+6cfXSo4/eI83o9PgxwXPoYIrUEsada6UeESztbogOfY0xdMcRsEcBvXv3bnjuRQro&#10;CnOmqS9MmCcx9NW412oKk4jP1OUeTZUutE4cB7EsyslzGLbT82UwVnCL9+NBOVTM6BV0SqmAil95&#10;9VLhg47+BhedCeWAYu/bhe2P0EcCQHCuIEYpZk55KOoNEVyIB5sUOO3fg65H9aIzdE7ZYukURjVc&#10;92ifx2fUYahyNrHLANFUdFdco/cykK5paWwrvwtt7hNNe6YNTrF9kjMk5VrWOEUS0H+xIdWNciml&#10;/YODG3dv337jzXsOAKCMgOpuqo73FdRWFe6QgWpyTQaeIecANpgpbVKBkQPUEyaTE+Y7Lf9HU5pi&#10;1vwjKCiTGOUp92wfK3GQt3dnVhxGERW1gYXJygvG8N7sIZ4H+SHhOipOSYECJUvI3hYczf1N1Hmq&#10;/EivXqKAEqcLxXMPgY1UmiEHXvjuhHGb8AATsxqlm0qocuXnWLGUmSfkPFDdZg5ch0b4jFEq1jJs&#10;tFwkGi/BnW2fS/9RF9JUdIJq3zaIpscVJ+k+NK2NBeuKtl7z1UTghWgPJylEmdmkDoQHZioVNOTN&#10;V4UZosrLrI3wEDhDUIsu2VZcAiWSnako5B8ioBTNOBK9FhoC1NhlA0eOGXnSh2ByDAoZtdaik/Dq&#10;WZOe4CMoF+Eb1M311RTPqtiM1Yr8ndykTVMShQPN+l1+e3WyJ6tnJ4PqHha7G4NdXc+OA4d377Ly&#10;JG+IP96i6FJXp6FNsAhnFHonB3lFcRrzCHEpUliZEdt0wLde5zRUe4A9rTW58M/Pff0HbMU5U/g2&#10;hfRk7MDOaaG2oOym3rl9/SIFdFYpZgq8qOWG74pctVqy5a+K5EoUSsQqYK8wVPMvDTXLJYeYBCca&#10;w7rNba6xUkCbFht0G/3Rig++HwnogiLZKNJ1FWw90Vf9KteFY7rKZlQrtkbQVd+aX0OXZf50qGa0&#10;OVVrsv3PZk7Rk9aXNpFqD3dzoBmA83m4VZhXKOGi6WiIzX2r5BvnwcR1EPNKxhsz23ApaPhxQ+aI&#10;XZYJAfvztO9IqbdRs4ppApbKdNC+I7bhyWeTiqTeNChZkVKDEqY3q3s9X9uMfox6WePOnGI2JwyB&#10;UjyneOsEpvC1Fe3MX/veVX9mLtM4ucLw7Wb7ylje2RzTCmj00LJxahNBhcEokkTXXf/UVFB2Prm0&#10;cU3iQiW76Pn58RWV1CEc79LJ0cNHH3/46YffJyBWGzJfRXc8owgHk4C7zGhTmWfWP6PaOuBt8jDM&#10;lJXBgrM/jAX0Ij5wkYFmRullLlBJvN2Bkh1ektSsvDjvGfBSu+woOwfNkNtV4xWjL3vbW09VLQii&#10;71DMcEM5S/sa4XWMS/Qs/VBrJ2fnvLh7mz0b9++pbDoRbHuonjyCaU36Olk9CpLW7mhUvwTiGOiP&#10;z58T54k97fjs/ChFzaUKyxokBLAFiBfAJpzVhiLlohKlmRq23lWAegDou7xRxYyUEaWUImvATu6R&#10;70IWX2aKrX0Ob99E87558zrdPnN2kWLstNn6HqGQik/1GoU3YkZVaXi2qGW8USBS20JxmuKyPA7x&#10;WcmoaBwVdLBb31zPWqoPKbiOUw+9BL3DZDhiMWoumkdCR5nK1YT2s61GxDlh7UYgE5OQ2ReN0F51&#10;FbPUissKivRm2IWr5jOt8nWmJyEl7kkmcpQ5Ltb6lqQugkQprqfqSxSXVVIrD5D/bqOew+o9doHG&#10;2glK6ko1mUlgJ2nPLLdZa0KwYo6SgdmhEWgM7UCLjInCTbP0n0++xrIV7UHRrs40GprlcIiMK+Uf&#10;0dfi+2WP3erozBtbheAZeLgxNr4BAdPF55UaTxveypXQ/CWMVWUQjdkYb7EpAz4ekKldGzEIoloB&#10;24dInzKdniHFqWXNHMccixovCeSeinzXKtxhrA3PbZ6QXxtonv0aakvYRrCdGkKU1+BntK7gTML/&#10;5qkv1HI2aJriV5AkMZR8ZXYSs6uBjHDMtub0U00jM1H00Cr2acsIyoZS9OfMcZx0GItm4omJveGl&#10;aJzJK+In7sQfdf+NNyhKkXR7Jw+ruhMt8GuWE+k2FwPA2eo5j3rv8z/1o1lAVyJw4d0ed+ihqWI+&#10;mVF0vidPNdSsiOjo1nIyM6BZ7Vs9vmJSK4ZldPRfKT9FR7nYyGXDofJsNNlTvcPM6Pz2+bwwwBbQ&#10;ufM7B15D1t7CUodCrmk/KyfOWwcKQITB4llsk60+zKDO442CuVlsTu714aIbpt9h4rVfcLjRJabE&#10;A5JCVIuwNJuuhvmme923vjiDZYB2o4MLMXgBn3syinS7GcEMUn7tfXsbSVTX5Nq1hCj0oZ6YwuFm&#10;WZylzaFyjxiGodsGo2T5diTYihF0H3K9f3UnFzxvgPdM9bz3dCBguufprTRpey4adWdIdQuri3nF&#10;jFo9NTMcLsL/XLcrayrjLv2vNlskktDGSSXclCPe7kGpiZI3MVrI8of2yaaJ2vYGT/Hl55eJ2zp+&#10;evz4wdGjT0+PHt69tX8Z2/r5MWzJW+PIhiQ6aj0/qqelj1XcFXg2cIPfgBWLbCygwE1z+lpzaYbZ&#10;DMTnuy2gDcxMbiYF6ejNO1UUiWhOrVUv6zyWS7RDBqPNHq9qIx9Gh6zEJYeNi5pBrucrp7wVO3qJ&#10;zpoyk65EpapA16hnSV3FO7dVL1PBa9n9SFP7ynumKyvPu43pnXjan5AsffbyxGUZTjB8KszWe/UI&#10;eCGkF1qhysapyBqb/0mJE9EyTVa11Gf+qMmP0vsmudsYXbW35CUVHFXBTW5XQDAnaCLKENdeRtqV&#10;l6dQK1GylV1EeYHrxEEesPlQor6C4VF3wipD0SG6QTISTk5dV45LdB37MDVoK7UVLafpMBuM2Gu2&#10;0AifOYrMbjrKlb6Yp9qoOdNCesvMSFMRUnjFn8ThkEb0SBep4RWMkXMUdeJxVfBzmD/TZlh0epIH&#10;8xWG4tAlthGR6ZzfeQtTqdbk/pZg4edac0mZQuWq3IMVP18J7B7LSig0Gjv7TZF5YX28LkVwVOt7&#10;xHpmvN1Uo33YeG4TsU/Wlm3W1I/n1asEg75/Bv70UhWEpQvhXTlRGIfmXYqaNs6Un1ccA2gJI5xM&#10;yg2eZplLrLvuUdFLKbKeVC4irzW7Ls1l56WF6cANzZQqo8kmHQBk7BE66V7jVXq+Yvt9g7cDqPtX&#10;UkPQ8NEI3EoLsxkayUIl7y2c3Iymi0UoRJQlQWoUKGBsrHnEVWySF3ZNdbhnMTRP0yzOZvY5X+f+&#10;ZBEBf+yazANV4z/66KNPHz6MQR36RbnEFoC9k1drRe2jaaEZadCpxVMGMoN0hptc8HNfZ7wJhvUM&#10;baPUjM19c5NE7u/H55P5nm5knKwosb5mXhstcvPWs+sr22+XU9Cyz3QWG4K0z5zEOjhKmYkp5r2N&#10;lPOIVgAJPnWdtsxuz/EFcNAqLgvB1f1iZwOb07JoZmyk2yjeQN6NfEZzG/y89LZ233/h1rF9qnKy&#10;qFTiDAnXGnlOwvVzZ4ymICjt5KlypLVy39r8eNdGIzEr+2gc7VFswxlBqo4l5DST7rAz8yId+jWY&#10;IKkrQHVYfQh+RWY9g4Kn8Wl2Oc3T1Mg2T2JWCxfRxYqUMsqZ3nqWWxh0Uw2NFar01xmdtmkzLa/o&#10;YkUj4b0JFiyLZ2ghpZic+qrk0WGhNAHXI9ZB5WVG+6Tk5vnpE/Zpv/zq/OTpo0effEDcJ5rorX0S&#10;xc72r+Pk1f43rNhJtGXe8EMWD1Lj1pw0lbKAxiW5IrGMNACBHGMBjcHpIgV0J/672Vpybp9EjuSv&#10;UFUyyyZPsXX5tb23uNCKuCfVr9aQAYL2kESao75BB2zLQslOFZ3Uig/5KsOuqniidUlBkxUNycrW&#10;gSoeiQsb+xQmGeWpUKZK2d8oLndu3xHpRfuUMDh7/IQk9aOzZ6+oXIkyhN3TOmaheipcKoYWK6Ya&#10;CWyQzNftFJAIs4JrXVnp9i/RPtFBWfJScgKdCu1KOWZywijkAMmtjStlhVWALxfl2Hx+homUjX/g&#10;muiLlB9icYqZhBFhFuTJhMOdHB9VjKw1eQt7bcJJ/CPjv4mpRHsfqRSSy2v6EHidFu4tGnoRHrrI&#10;EcKZz4PkTSmN8zNJ5tf+KV+DYNlowWiuuqFZnKSeVlahBAYoQOklnnT20CIdXlkeDj/Q0k3hobK3&#10;oUyo1qy0SWVoKwBUtdC1er96dHwCDBgoeI5OKn1KuyGwMHbJEeX5iF9CBCkUGxeAurHpYWueM1N6&#10;blsRdb6yVRgdYsf2jz/+GL2Ti6gLXOR10chnNsJ5FP2KHLCZKkXBYOkrjjSzo+5M9+GiAJpoIc2y&#10;mpemHIwt3bG02iWmTb/IeJMo1ixoN6kzQOXkBFWM1eTolaC3ayVq5UeVA6+4ruwBVZZmTKFKKCY5&#10;3/plijmXqFf2kF4q6FvGN8o10w6SzN0OIs0qY4R1oVPExzjaUNrrIn6JpbOXSTyY27JOWE2NXucA&#10;5USh5MhSJFqgCMl2xzzr5c2yocDcsR5L97BoZ0i71XUwBx6LQx129L3vfe9b3/oWWATNUjSexT8/&#10;oXvyE/05cqhoa8PJVQqg6Co/0f8eZo+leFJHVgyEuFAB3aaKmR2ssDlT0IjbX7fxdXuyA6mGlyTg&#10;LrXVyv5ycM/MaLqFpZ2BJau+tUVzu7czokSPyUzPjQ/2WammM5vLT13nNT/1NG+TsZq9FI6sH/vO&#10;tMOvmdr5jVCOaqY5vH+mgXCZhciHncDSVakTbQjsezCnZ/mSpdVA9Esml6KrGeDpf0AU+umvMxHO&#10;87tNzyJm5KKPJtdQ+IxRDVWDpRRWrQTMWzIdrve2IWZSWYlfs2YIDbe9NqOa+UuYL6K7MaEk41ib&#10;NmbmhvxatTNHQzO+ZbpXs5BQ+jCRGQfmhc2Kdub3zrQwY9QKnVZkNUO+WzO+mU6thPYyTNGMlsk+&#10;kp9uRbRuRpCwHTZXrNBQVVFbzqhk5vHjTx98/MHRo0/khaemI/oFe4Jfw91M+ZsT5kYbLqq446Uk&#10;y6e9pT9WoRQ9uesIuERQwwL6egV0HvIKGhe1PwZcxjBTG0SEB9w+PjsjHQ6NHvYMe6FAI22NHe1x&#10;BrKjN+5wsq+eyfPuvR8xQyLlbBy9xDY9PC4DJ6Nkd4RLryhMwm6T2Gu8c7j2D8R0411dKDh/A9x0&#10;chH+Nem92BfOCPkk6wibp8Kyoyz3BnJZImi9rHLu2iedspcmKaogybf4TLE9quGhgvx0j40r2ViI&#10;mykVhR3y3v07BHIeP30CHWsZgKP5BqGfxCtStlYi2jum6A8OhC8ZmzYjj0rN6CmcSgFOxkUvWNAf&#10;4abPZhkuyKbaUhTVp+Qm7n5tGSQ9XKys+aGyrMTZVHXVR5gtClArLuFO+crkhhWL8DNPQ6lqmm2K&#10;CD8J4QeFwihMhardJmwPG9G6dlC/lfasV/ktNZWYMvY1aItaXsr11O/L+nYOBrU/SSNhQuXQf/lK&#10;2/1quzW8+fLFe0jMi/mJ02tcrs568GDpYSN51zy6lgszPjc1ffrpp/QKyKB3plwUjaDGZew5ZoAk&#10;aakt05xzBbWbzjc/nPlS6DFXugMOmZptakvXAv+MJZ/Vh7J6LktlWw6qsIlVeTmd1T2VHLkuNCyr&#10;h4rMA16l92lbAaoZECFtb8Hzl2wwwGtkUGfyR0mW9NY7x0ZiKmXHMxBuPHJbpxH1ALmhZyRIGCxt&#10;A8TMZFo6SECMWvFBj5YdPBtoc6R8YZ5KOyV0nVYYPIz22a8GIBizmdmUC4hA0eO27DaeXMT6Mgsa&#10;xeZ89XUa/+STT779zW++99570NrnfNy9f9+bMig1jYSk4Iy2Qr3NpmU6+JrxtoAD/XI/uNeuEu7M&#10;APuz+7n32Z/4+RnPGr0aX0O6GW3gO9/fuNWzNYvP1Xlj9kUC0t1aCKah01SUfufxIHQ3tSKPPLLC&#10;Ei4KVImKGvHLZcBLjJstbd6tL7Xfa/00M7IoYY1YKzYhIWFAB2V3rj57CDoxha4yIhSbOCy0HRg6&#10;Fos4AZedLdvgH1TgjXF1Fe1R1/P8GcFKKjWv+CZtOce/fIG2s6lMQmQSNKNUCYdgNvdveRAFt2km&#10;musM/0aYFTPNvDSTTcRntvmZogoFfVlg1RtxCo1aOpADEKVFG3cFAhXhEwUal13PxLzVb5FTy7aH&#10;2Pc0Oud+MHqHe9bGbvUi9yQp8DNSBbVmTGtk452wv0z9CrVa083CtKVF8dutRxaO7IZWX7vxnXi+&#10;/faZsuZfe1xFHWo36dIxhA97pI1DjohzTIL2qvZtz88xfqFrUjrm6uWXFBTny+nJk6MnDx98+N7z&#10;02O87RQPQvsimpBtjVBA0cmSSqwSuDH24Ii0Z4Bp3SRe0RFmRTw+sCqWzinkEamJLMTwyfHhhx+y&#10;/v7iF7+IiOUGtjOCV8oH9OIFD/JUNNTf/u3f5raf+7mf4wQWyT4u3/nOdyggii48A3ObIcQCahkn&#10;4aTtHLNqs31RIZ6KwYa4MBzK362IyQSDYhRUVPaLEzY6f/KQTx7ErMjW7Xfv3KbwsuxnSi1HR9y7&#10;dYDXXSmi6D9ywz1nxaitBa3jybaJl1vy9IW3yHp5iVqhGEERQEhm5JjyMFS+/9XpuXYtJ11JsRBS&#10;kLUPO6GZ9+6ykzpUL43nBEX27IxwTzRjlg3U5KW3mGlRArVLu7VBuqVp0r4BLzDeZsOh7CrN8uH4&#10;6KmSllRFEwTYx5oLLkC0d+8cYhtN+XVkn1JDXBqNoXHu/ZBUHObO4eF9djGSq04Od2vkynkKUaAE&#10;c1k4VgEYqLCKKE2MUSyFzcxXErpJLyfN/WYKCvEylFmFXdrxzrOpfCEO4X/FTxTsKx4pzkaRY+1k&#10;odWsa1ftW23VQTth7wrftB4c+RgRyUHYhcaqFZxswIA5tY3AW/uOTBgOPBU5aHm95iTNf/KiyOzA&#10;hLcn1IH3xuwUL60URx9h/hHTUYC6580WimGa5wRE4V3cqZA+b7CVvzZy2ECulZQNweLGucFwWxTN&#10;7m2E76wV5asYYxzUqgDM6zXrVhCvnoLxOJpVwV9Za4KtmLNKQCRewgw8tKoOA0++8qymCwLxZld0&#10;j1Grhhkaj23a0pKoj6aCsToq48ESTys4FTRYyh5lfqMpdt3KzHh0Qf9aHtFMR+RaJiIyMRIzE9SL&#10;pebPmdysWxqjNgVKWXky7/2WzE4kS5oNkNsF38BP/4OQrYcsXbVwz3TQAjBnk0xUTzZf5es777yD&#10;3gkj5UWCsrb41pFu5O1Cfgcc75RZ/JqAAR4JgeTK6K0eysCrTcowzdBp4s9kNNbmer72/f3r/FO3&#10;npP5/r4y/7R1//otaSGEtHpR96T1m3ksc/f62aKe7a5cdMVgDt7MR3O01XN2ZRZwVwCcYdt9q4op&#10;m4Ba4WvPGRQmgh/ejflF6WE6E6OmcFw7yGef8bXjeNZc5wmFqOdZngE7j3S+Z+f11RRvI9J85cIW&#10;nGawmOd8X3Lei7F6xD0vFgwlDFa8OwSwo1dDCs6I+hp8Sxbk3E6g13PdbwnN99YdOyGwAfkf9GUn&#10;hl4Exty8JoFAy46v/Nx3yJ1qcofJkxHjDWgk3V4+P92/evlQOy9ePj/GK/zp8dNHz0+P0ETji1dh&#10;+Uv4cKlnqHQvy3V52azYycqQSXPpmWIfC/T8kljI8pmC3jmHM2bd/5WvfIUrOIk+//nPk8/B4+id&#10;3El7sZzxK57HX/u1X/urf/WvZt9hZgEdFMZKv3fCbXWxAEWQq4ATT62ddAaXVdIlZiHrm1SVUiFQ&#10;2UlRImX5PcWo+OjRwweffOmLn2fdg2Z6enwEymAGRHC9fE6SMplEZBKQ4RRXoKI2kVaom0i9g5so&#10;bSQIUdIQ3fQ5e9ixdkINRF2TxdA+Y2xp6Iv2bXgDT0Iz2aGHS9p74hqFPOmbqyGiHDB9z/jljbt3&#10;WE2jCAp5VXQTyyjCRAVAgJ6Kx19VWECOIfksjFld4EnXbkxSQJklpD1vpscqL6QdiW6wDEAhhuq4&#10;Yv2TBjGkYkmld1phBA+LSLNzk64shgwrA0VWS4GWIX0jy+nnyva5YkFNPTPXbcKMMJYOUVs32xNv&#10;1qE6FS+I/ZW6WVVDh0JGNKz3C5C+HbBwxDqVt4TYg4epy1gBSa7dJ2CDGVTe0k5LQ1lxgK8ijKWQ&#10;lnxvJtZcKC/NkV+j9WZndpAfPFecgH1fKY8/35mONShWfCANvp7f5Nk+eqS50h2WLjcdrXi18S9A&#10;a17EGovbnURUVkkzCplgjNJTULgjwVzuQfEmaUZKq/iXbxZdytypvRO8qTLzAaGxlBLj9d6bAaOg&#10;N3xQfnsNS70ajGAeFMjc4VsNw6AfptZeEvSkZDUievER2RoQZVIajM2WA/98bdQSNtqkkrmLLSNH&#10;cCwnAWlw21us6YhAdAvSg0GJedJ71rSStHLJev773//+gwcPaBZWSa1lXO1Z2MfALxp3SEaaTVdz&#10;kg70zAYO+cpT3b1Vb+d2mv0uZZgaTDnJCFdjyFzOeLl6quHbL1ixiZ0T0G/xrxs6biPuTA/zjK7o&#10;ZOY4cx+WsUgkxvKz8dfLPkfDORbDJ/O7uhFOZoW4+6/pMYPLnc2ktoHZfYsCugIpVxqfMuVpzZVT&#10;LCM3H8l8tcq1rMglOyvrR9kltGFTYRYWGeP8Z5rWTk02iaZCql2RTo9wP8wt9HDF0UaJSRdzsUuB&#10;LhJ7uT+P1tFAmE8aYTxIIbMQPlzKkzR4j8kgVs9J00p2cBpsCpkxuTGwbhsxPduINPdzmaDymVSX&#10;VxO3Q+tNXZfRpe7Ja143t/l6WM0tbwNzfmmN2lDJ5OvZEVLJF1sYVJrr1Ytz7Qap7Qxf7sm3jkkf&#10;s+aTp59+/PjRg7OjJ5denLGLNton8UeYPJXsEmOSZEis1Jkq23h08Ckdw+GLUTbSB2ZKJjzQFVHa&#10;gfY8gGbDxfBElubw07feeisQQ2qHMxLfhpDA/EOsEjcTL4+9kz2suR9V9e23306tkAbCTmRbTQ3A&#10;MXFtrjFMMkZuW4D4tE3edI6Sia82O1DLnCYlAdfg+en3vvfHfL2LLfQ2W0Dh0j3BUmMfIjcm3pwt&#10;0Z+dnbBPKSGFz1Be2O0QFRHTKe5v6XBs3blHWSUsXsqml/ESmypWLmXZy3xKGVHYMfpltE/5yvev&#10;EaBF2hBxAsmXIjSCXQEwj6K/SUGymUh2KEkzpRvrX2xmbEWjxP6Xcnh6l0+iIZ0zZMlnXkCfk+Cn&#10;CFZFKUiO24olAgR/9ApZnByk56qidlNYAXXliewpaWahOBz+ie2zj8jVUG7TadSb6CvbR2awjyar&#10;ltD8RC9iENLc2X+SlwgF0T9dpE4av0W3Knq+kgFVDlNllmkPct492KYZ4Ss2uNcWqXakKXw2fwYR&#10;Jh8Z1HsjV74xiXH8eOPiiqRXNpL4ahHjPGT6DG5nCKsBsvTKT4w0QUdRfVrYt3qUi93Iildst1ww&#10;HBscdxXbCAtbRsXfbQSNBmgNcWJus1LilZWOme5Cv+qX89Hzo9Rx7U4SLp9liX373mtJeYBVHcXc&#10;pRxW2rlLLMcoBueht9qsFmDY20vghBx04kWKkpQ26fDqmOGrQaetlljbtCAwkLCOQDVLDliNYrpY&#10;OUyGyR5dzJPREaN0ZiJaGd3mPxHZIF1/ckU1LiYVK7TAERVTXGbTv8puwzG+cqTD0UfhgVzJV9mA&#10;jVHwWLbKhFWyXKcd7J1f+MIXYu/MfI1VQWEdb3fdbk+Tjz7puV6dhNxyZ2Y/Hd7mw8UByIJfoXg/&#10;yR0BZY7Gp8bd7YszOs73z+i+monuWd2/tTDL/XNPXtNCd3W7z9X+UDgmrrVx2iwsJ0Gp+djmhgFU&#10;gXsEzy1XPEXd/9V4I5D7mAE4Q77OqUHhomi9KuJ6lJ4VTHidRYw2Om95Or9oXnUtjEPWnlHIwsy+&#10;H2n+OEN4hSErmK/urK8/kgJqJ5lNFctRLM17aRQvcEG/CCdFuI/4sIBl7vmKy2suNuE/D3kF0ur/&#10;BQpow7NnMFDtYMq+HpDOL7oIFX/I67v7Oam8y0TE7jOEWjiE+bGK7Djp5Pwy+9erXo/yb6hOdv0V&#10;sZ4PHn78wfGTRzjYSd4mr51AQtQfpWVY9fQCIOGjZfhctE/tnGC+6T1WJL0UNSjLUGQvTnZAkXAO&#10;tK4k7SYIDC4JG+XiV7/6VRTQFDiEW+OU/8M//EMkMeFKaKi0gAv+u9/97i/+4i9iGfrmN7+JTY7p&#10;4Aauhy9fdGyxC+dgRa6a67QyauNjK6cF3LjAQTpS56OaSQ/zko2t3J88fvzB99978uQRNhm2pgME&#10;R0dPMWqSm+XwNek9MjxLSEiRkL+ecBGpF2xndxVbzsEBmqZygzAosjs89kbrhDJkEpOKnqtEGVG5&#10;VMEkBrFykP/j7IQJvXPrJnuX0yW0yTsUf0putqhDYgzRUpE5mhC5ninyRBlL3PeajhevDm6R7kB5&#10;P0zj2duwOF87EtpQBLRb1w9uF0uJtBauz2uwKW5qgLpZkKqnDaHVAi9crkVgU1CYalPTinjz1WsC&#10;bxVbWlrxtIhz66A6Es+ZNzLahOuh6Yv9+8E2wbbal25E7aBxvwhL6nViKgqG7rMz31Wd1REuskE7&#10;Id763GWq2Ss0avCuBU9n3jWPPV51262r3FKA0waLRukWQFtIXm8J6FbHsEEGNnUU5g/b2/yKVDYI&#10;MHv5HbbcxywXYgH1ZghekVS8Jswj3q5FcfGpdirVckdab1Y7UobjmXCzWhhBecyV0nPwDIDYCtFW&#10;CG+kpINCy7A+q8O2oNi9MV4aRCosH7IvSJ50AgYoAhvu9UxEjhZAwd7G1UbRFTRyQ6yVAwi6otoQ&#10;PrqRnADnXE/7PXcuslGbh3c79BMemEg82k/9TngpBygIw0T1ZAFPt/N2Ogm3zKw12uS9oY55UP21&#10;0WO+MivTetxH5mIbFCKAL/zUn92JKILFmINixptfGymFJlOF9hW6z1i+86f1xQl1u8e5p6dkpo0M&#10;fufRt3VXjcfDMFcGtfoaf0B5BaYTrdY2jxWaDr5WUEwMaHo7o8tqLN03k6Ka7L/0C2wfrNVsS3sm&#10;il6Ts9krrWBqGFAjbmZEYiD1Am1/iiPRS1jRv1MOrQ5Mf+OWDYtd09IM5Bmk83Q0kfTNM54IGWJf&#10;TQjUrqnI9WXV69jcZhwmQX+LKhO7sP6qVSvc2dfKC+a609GfGyOOBVwTFRTtzxWy9TwWol6ggOa2&#10;5k3NQYbLr+DRtDYDbRuwF6H09vWL2lmRVd8W9C8rtQWQBu5oWcxR/LHVqNQpfONnx2dPHz359P2z&#10;40dopTeuXT5UGCEl54nXOraFC6XSdg7NWCmajrLK5CpMkRVczTLpqmX/1LuCjkrbIRPc0jRoBmLD&#10;EHGdwz2/9rWvoY/+zu/8Dq6iKJryOV56xdd/8A/+wT/5J//kl37pl372Z38WZoqxM6rnX/gLf4H1&#10;PXrnt7/9bfz1cFXrPt7Oaddf+Ll06IEJxon+m1HUSFfBs8NsRY65BJLYivis5al8uhQkPzomHo9O&#10;ox48+PjjDz58H2vn/s3rKqXkWxWDbpGGWiLLjYs3UXrz7l3S5fdR/WkH6cm2QyigmD6BvQydiBuh&#10;sQIxsWgQ6OdiRjK/sbUmWil57qwQsJZQ7BOFlc4hj89Pjmk00iRWN2Q0OU/kFditKRAQEUDsKEXU&#10;uYgyxqSwqx4Na1IYJAkHxpYXZIWoEpwCNrIYRgFBL04Ep6sap7qrP7VLgcI5ZmUIYIkZOm28uHf8&#10;1vFIi9GV0ApJrljNTEHzeV7RMis/RftkVmgq6kIKpkqlzv5UYh3i8M5PshXNlbNUwNM+/xiNZ7rm&#10;5mjb4fyJF+SKKY6KqorZxbTtqEFtSZCdxkieQVH1/lWXACHZZi7YpJiVhPTPgp+GcoWTQKOP6A1c&#10;j1kuempT94q9tHCcb1hx5gZy3TPJ01xJI63gRp9oXpexj/VJaW98jf7QikG/RbBwu9ZU1Fg4cCmg&#10;WcwmysrwdAC2bKV81TrJ61xJasFf8hpUV9THdaI+ZK6WEdXGTmZS9GJnQZVQUSsu9ZpwZGmnUYVL&#10;T8rQ0tUk6YYp8ZXVCCqdtDqVP1qszo0Ymb6epjzVQr/PZ+ESXW3WPnmKuhGBeY50M9jVk9s3hOfk&#10;NnqVxUDDfK7fyUX0c1jo/bv3sks7+JN4pwwZnhm86tiDqO+Kr908GiaNeDN2hdZmnEz7IZl5CLlt&#10;dx3QjDB3d3MrgPYNfds2ll9EGLm+8356O7OS1WB2ft0GxHyl3zWfzLDIeailzxdImU12VxuBupPz&#10;g7rNLviZ8uc2V/0PfFcTk2fBrblXmfWkTll+b8wlX7LC4J4gdFrAxOEtbepo1OmW0/k+gIJybhe7&#10;ZzGgbQisoNrkMU/rPNhlrqfhrjB7+/52YzWU1L5bKMfTKGqZ8XLAk+ntLMMyup6R7qoh6PYu0EG7&#10;e/PsTy8sMuv5bTNJr/bcemmsK5TbOfZt6M192EbaFVrObebmbXzbpDsbkGRkwJ2rzYqoRSl1QT73&#10;p08fPXzy6Uevzo8Q2tSLpHIktSSfnZ3yzPV9XDau51d9kuta+uXGhgIS9DEiSqT0ot3euwoBvPQK&#10;pSfYhTaEHkl/4PVZX/0bH9g7/+2//bd//+///d/7vd8TF7tyxalF58QwvffeR3/lr/znP/ETP4HC&#10;im761//6X//617/OPeidRDU5M6P8ra8B3QylAbLWOxeIFjyn1a7pUdpM8tgSByWrsBQzFaIi1pNS&#10;jPTn7r3bfH169Pi9975PoRMecygMn9o1/vbhwZ27h4RpqoyojJ1K5cXsom2HqCzguBkXA1JBHwtN&#10;AVQBpOhwrrKkcpXkm8tEeh1PITL3DtXkeVakonKktw4OeYT+QQghnJheXNfbEa+2PaGVktmvPZ9Q&#10;Ou1BUfzis+deRKmiZzTnsJcwwJwE4ft6lBXNuvarfO4lb5kqdX/coJOTblizZNrSZsGjTH1azjEb&#10;mXrKInqbAGdy4JFMSWuftWg397CpWt3Sut3n/CqbotOo8kbdxoYL+2wRqWcyqHDXvCi9isfTqirn&#10;2KNVp4T/PF/KhqE+gYImYqmi/BZxDiSJoYGqqitEVBrw3Dj9aXNs+hYzG61k03kPYalGHua2DYeG&#10;z04+sM2CNK5N/2+ziwy/hf486REr3YdAL8jWSFL4YLzXxcGu1WDtzGxmVXpbmJe4vhTEfAjpPUyf&#10;ixTQ3DWDmlhjtW7gTyWxCJV2BbRGvCKdoXbWFJtrzQrorHQWwli3S+q6q29WbZwZ2UIFs9zpuWjI&#10;5/4ZVn3eUOUGxYD4aGqKfr8Nz7SMsyOzHBqUH8NJabBHUIUb6LOKd+KCcf/hVrDHOOi19dGdO6jt&#10;rQRnIAEabxQSDtvP3P9tzMmVDCSTPhPmjAkz8YqIvvANWUAbffu82+qXBaY5ZrDOVxpfVyfd7G6k&#10;99XRrNpb4e726+YRzh2br8/v6nsm5Wr13Ia07kGOOPFFXe7OpM8N6FzXzn1TcHpPxgzGuQUTwDrf&#10;qzEyTbXypFWgHtixYgsW0lTcDaEHnWttGSJzEqC0jRhBzVdXf4nOs8DIdOTtwf4VPHv425PeEOif&#10;Fpz5URRQ5SA7Xi78dYgaXQnc2jk/QWmZ4RltZhY5I7JBXSPrTr4G39bxAKOt0P/cQibRwnQ5+tU9&#10;p9sUsfPKqm8/8KmZSGd8Gw/GSGmMtQ8dzxV57uz9c3769Ozo8dnJU/ZRefns5HD/8jVZ487RPs+V&#10;4U6uCUWJr6NYONm34qVlWiAuyzvhWJlxyHFrnzGtWw+V/iG9nNwdYfLh7TvonSBqNoMOWNAvUT0T&#10;Iw/TROPEnMk9pBn9xr/5TRgrHiWuf+tb3/nFX/xLSTbiV6I/4dQ//dM/zYNf/vKXP/jgg5Q7WU3Z&#10;RZSY67UB6WQvHSEGXgQpalEnEYUaBjGOzvSXVcb1mxwFJhpFQGpvzPNnjx8+PDk6QgJ89vOf+957&#10;HxydnWCU5FWYPFEc33jjzltv3UdWovlAtcCZNADOD1QSQBuOK75NAkY5QxbpQjMboR16yHQodAFD&#10;qcyQ56dHvNR56gIvXdGvN2/aSg1CSmvB5iY1CEXTvMepUFraKiPf9RRVaUKFfl3FEKsMSeuop8+1&#10;5GB02rTTjAPGgIIq/zJZTXSVpCiMr6o75KJMCdnTVsaF9cqaGjVfy1/jX0LLOqz/2Olaqmdz12iE&#10;O48Vkym6G4yLRyLCQxFaSZm56y8p2Z5RDGZW7rUnlLsRUaqEfVeE0MCjqpgJayqWWlC2+fOVOqr8&#10;gr6p5CxtY6g1Q9KyNH9UBn2J+ZPwRMXa2hGPkVhrKjrWFs1oluAz3alIAHvbs3JAsaBv0X1l0B3R&#10;Ds18VoR/ER8IoeWzoWpusPDP1t6aMKO3pSdpub3bJW4mabVSO+qRCPee8YSHu76SOhKw275ZDD4+&#10;ePc1yGMfIEEvagSYg+rKele0ciXYg5ZZTjCnNrA6ulEbxJh4xtuta2ZBpSid9HZWOjvIwd1zGVfv&#10;qhBwreT+DOftn/JrwJij728o5SRbIeQ80I5k4eJKxOQGQmv4ZBbgimiWBMTDG/kkCD77ZFIXKa52&#10;2CzZmXAqXWc/jIMDws3ZcjMZS1FJAwGORkhvplwY0pyTk2jqQaE++oZ0uGja4Gp51zenhb0vfv3P&#10;SrRHvMs+LtFhE5wkRuIBfY47zXf5V4fmOUfHblAhhe/xb87gGa3lynb7edf2/UmWnacwXe8rOZlv&#10;mBFiNfcrKJjd/AiHxmjAtLrWJ66fsShw8ewDFbjNCFZRLjAh7w49V9WJyq5NLT9/muA3jp6nDGTG&#10;V8NFNf+AEHZKsTA7ceJXV7EP7E/8JC+b+FNVXFKUnnrq+O3kiJiIrdWt/2rNuQHeXorNgGuKmlFt&#10;lgQ9kL6z0PFHUUC1OPZOTtkJ2HY2Oq1P7QmjinqJ2BO3ilvGO2poWTxwPmFDWUckqkFieHxCP2uX&#10;QTp8Ib4lB1MF1N0f9U4uWHQPpeGoRAGmqegl3qRm80izodudiJhSUdbXps+KzA29bH4yKO1YZJrM&#10;zz4caWlVSZlGNnLapOCbOXURHNX1VGlPwGkt8/Ts+PHRo49Pnj7gnOT3m9evkAWvmpeUYbq6p+Lq&#10;N1UG8umTpy4YWfGkGk5WOGENeb+RzIP1eL0tVwrg2zvrFBDfjbucVTscEymL1ojq+a/+1b+Kb4i1&#10;OwwU1onchUtS3whui030d3/3d3HKf/zxh3/pL/7PyQE/Oz1Bx/rJn/jxn/npb/zZP/fn/+iP/ghl&#10;FMsoLRMXdpEC2ui6TITLAa3mJd+LcxSPHLFjRF5aFnu/d2GNc3J18MVaJl51amHeAnrodk+OnrI5&#10;eErWs8Xd8dPH5MyTJn989JhWqJqEtx1QoXkCakyT/Kya2xJA4rKFlgbyyfGJk4qET9A6zncuAgcq&#10;JXGjE6/J1JaExqR5cnyMSmSGr4Ac1Zcn94mi65Sduirh5CDF2AupNoW/THWjZGt18Jmyo1QW4RLW&#10;PMYXg2XEYaRgnHdZpkYrquC2xKabXevf4XMHmO54H979IAuToeJEywmlpG9hRJmLiACOWYXqiev7&#10;JeFGagi/0ivskeGrG9irVgTWVONiccVrna2lpQRA4dn0hxv5THRdaLnD+NSlPaV6yGDpwEgRhQ/x&#10;XKXN4J8JsFUhXb5i8MgCnkuYslTfXjHBsrGhH3CgK6DI0o04TDlYbvErTUEgUE0rDYFJg6shq8bD&#10;CIYOFChVxzZx3UQbuOqYG+FFfJ21zwBZlfqdpJaieSxBhR72kjt5PalEonencdXsydHS6eE2L9Cy&#10;uuToDQmoCihXZqOCxVKyz52OUpI9LLA0Z7ODuMVtfJaqzxpA9r6r183otA1ESFJee3cqpnHq15tR&#10;l0IfY3Y0++wJFL2zu0fGYb4G7WcFMYb2XO+5mNG1GMiA/AzeRmYxAUUTKKgj6m+oKTfnMxOXueBQ&#10;WDlh5o8eJYgTnCFc/t133w08k3gUJIkLnpURF1kPgz3cw8WYVxN8z52Jv29aTvWSTFsPJ6QU0mt0&#10;mpEqP4Vg+zw9zxFy1kD+w7/yv4cnsToTZ4qIj6zQlgW6ctFn7uz7+84f8nq3v7pfy/JsaLMpqnu0&#10;m4AwVxoVPeZ56liEmcQyc5nLvh5AzFdmwvOOajoyB70iwcoNfvBUZnfE5WiBbJaEHGIWFbDizS2F&#10;nNZ1OGNWogAlcHuDNeRF6WdjeU+tZ3QxqTWic9L8Mb4bnuXTXGN3SMDMzRu9oqDNCNf92eRUy7cV&#10;Xm5jarPFjKJJetVgCKYv9hQIWbG4iNtAC8I5L4U4w0KjK6tPxX4OCAfODfOd19uGuiKzhs+qn2O8&#10;1XK3zywrEcSfwNwZwBqvS6vuOBoVG4C+SXnlokVSdKxojk8v/HRFQXX6DGO/gnsULwkWOO73not6&#10;iE8kgMKwdIhvSDMAaCocSZ08drvRTo/HGLAo80miNOXJH3784fPzI4IFSXLH+Yv09I5h2uplnpde&#10;MK3oq7kEIjMx+zYb6Qgmw9AxAfKVepnA1nFIqkL3/kcfyxN0eIhwRXHk4HUEusFPbW+4GhbJnamA&#10;CA+9fuPaV7/yY9j8Hn366X/8H/0FTJ5/5+/8HQiQFigX+r/6X/9v/sE//IcoWId3bmMZfeedt4kK&#10;5RWp7kQmEw2S3kSKPeciS5NwBBgtXNuTLtV8s8cejlyHyhOCldosyB7xCQ+3pnqFV+SiNImFQuX/&#10;wvy8d/3NN+5h6yUpNVV1LAf3X11mXBYJroCBliKJ4mhTQEoLDA1dHGsbv6J33jm8wSjClLjh0RPV&#10;SaUdW5dACok07qTN2NgyWfSal1oCPVM0MElU+zfQrWMO8R4yZoBgEibSwSXCD5vr9vXmV5ygPwck&#10;EflhTeFsjR75naX6QJlCm/mGmRF1C4Jkl3acVNVIuPmRngWxkHGkVzkk2hXcpAd13fQlvqqo0TqC&#10;LRmv7p/kKBfbzqoZZTWnKH6xApERRQZevKLgwYOHsk8pSPiyNrt6+PTo+aurUG76QCMyee6zMcE+&#10;s5wGjZ8qfZ99wB3fsSgEPcZG1DUfkwroxemmGmE9bNfSbJTNCtkucJtDJhrUzCa2FesJXnAvmgMG&#10;dplezKnzq0s3M0ZqbFRn5s7H6lZ0Z3hHQzEvJTTcElZhIOT8qaiZpu75C1D08CbgsqtdwWMU/L/M&#10;PsA8hQJK7DT4TDMMNvgg9LOIG/N4CW7g3YjHGsl4ECw1fKqIWOO2GGqOqBBRy5xOtcL/jKXF37ZA&#10;yaSnV4VR1BYZ5aJi8+anLDzgkAFXCCdeIJgkNM5PLEvQIGlkjnjeiSdRDPrV6fMC+U2jONfD52eW&#10;1eScAeboc2KFusHVDf2WfoqTvS+RhORfghaRx8nOqOv5dfNTd/rK6s5/z+te5Wit30c63UePbZzE&#10;XrqEjTZzyYqnYTcznaX1yR6qoe/ySlyL5cHxXrVucpC5rA+ggjFPfhl+l1eLbVFuOG8p6fMh4Liw&#10;A5sosumY/oJ76ec80ib+vDY/CXtiItMCwVYymRfk3ElCa4qu90VfycZjVZ9uZfK0ZbT61Jarnf2Z&#10;gbbzvEHdyHrRuFZz2kNbTfTSToVRBlC+bD1oB4baxCaWO2iqYT5D3jeMuRhv3e7tBUN2+Lumsz59&#10;Wywx1cPgS5hLgh22jyBbo6gf0VRoY+4kiLUR1PhSWNKE6Ke9vqdKefIchCAxdsiWY3LWeil46PWI&#10;bMZYd15SV/I5e0LevU1s58uHH7//x9/+AzbOfHl+zCd+V6ovKbuIPGnXkbWJvRrugaymu9j6pcsf&#10;fvwRA/fa3SZhirdrR3iFw6k8+rMzVvjsXEmvUjIU3zrClfjOX//1X8fMifqFiskV2o8ZgJOUPKRN&#10;PEp/9M1vfuMbP/X5z30OgfTW/XvokRTCJMubhIN33n7r3c989uf+9H/w8Ucff/LgAeUyiX386KMP&#10;44Ri/HwiwvkkvQmtlPnjp5R8yq9aBVmhWU1NSC8YInrM3C3r2Jk7rrF7hVeIUKsE408BkVpwk8bL&#10;GOkVR2vGwOd7338fnMAkEoDLA6hiwERKvsDoS5knTBqckxcm77l3GUAyp7Pet1NZHHx1UmM5nRmv&#10;EphIf9F9GlBGlqQINGoHvUkfrcMMtoZss3ZLnaiSUUNn5WzR0rz4MRpuHC10ByJ5xTU44epkno60&#10;3O1L7ZgkaMu2hXsMlK0ZHOQ4C870AW4KxlopEwMx1ZVwDQI0DkR+Nwl090zC4rXxPYg/WzPh/yeU&#10;x5KxQS4alcWxDsFEAx3e5PwnDMk2wVFr6xqpY1WdxwuEJd+o+N+WvJg5SQ2nbRXykCWyYJEy8t0M&#10;BjqjrFKufORiKysNz76uwcIltNVzbd4s86cEmknEm53Kdhlvm5OxFBMy6kx3J3Myq0TBtHBOihHo&#10;RIyNiRFxqtQSypkWftoZFc6CC54OY/28dp2cJF/3w3TQFn3heVkoXXFAJuo6VP5WZDGwwjBZMKpt&#10;9r4u4grMihtPInvG5x5ac4yZ2weAbboOVZTdlOgj0j3HVkmpdsxXynyAQjFV4kZnq0xik3gEvZNY&#10;Iz65h1dE51EFN+3g9WyeshWNNAJnirePnuUVknc7K3zrr/L5bh3hGKvLuYILvvaCXzHK7Vb6Snfi&#10;ot78O19PTJKxtjBinstd7CmeIIG6OWBOghAzt1ph/NzJvnOCYzFWckubezaf5f5gDBM526JlCSGW&#10;ZRgGQsah4SbpntHRgXJLzDOa/jRyzL2ap3GwVv1rY+eygl+ddws7kXIGxdzPecbnd+087yl7zSvm&#10;n1YItnpvv2K+bb64wrG6LT7eocn/UHiYmHaLAfM4cWtfMRPb+ptjpNKfDDwCqdcwvWyohfIWOeXO&#10;FUDAFAmGTVWyVirOAbU9Mz1MFSOZO61u4++zrSXmz0RWWcthSQK7k2pCzc5XL26w5bf2knr1jL2H&#10;Hj8kLIhwT6V+PGP/IeqTOwkpOCu1LAv9ZWnUU7DNUDLEG9o55kY4fmqX5DraFTwf8cqDMWfaUfD8&#10;X//rf43KhRcpqiEHv/I1JBMPVFT56DFU+mR3x7fefBN2/PDBA0yGn/3Mu7/xG79B+hHGjKdHx/i4&#10;/8W/+Je//Cu/AiXagy8DIZXvkOIwdt6MB587MbLaivAEJQDlzHWbr9BJPHgzJTbTaIvdPHHhMz8M&#10;q+x2nPa7aFr9bKqWArrUn6KTdIyMhLff+Qxl5klbef+99z7+8CMWEdp0EwnqPbHBA37CKKrqKoeH&#10;9+7eOT4+0o/a/pHXiHUhcGMN5Is3y76qPbJVLlf8rFVHzaz2ssJ9ed0FbaSARjSmcHfwnOYaz/na&#10;vLE5bStqecQ+5dI+ZxbRAnvFTGaeM7PK5udtcy3qHguGTESblDJfuac7Lybj9624ympG5qdoMI+n&#10;8/Mr5p5HhFuuZ72vN2j9r0ApeUIdU6sUT3YIUZkBE5eCF27gKlbmk42dSz2drGnjQvXu9GPnRve9&#10;h9BdDXxWqFs2BZtQzBOWgV+kgFohW78iENjGc1k81WZtniTlM8xCpQ+8RvffWL16IuwBWMFfqDes&#10;gKvRqUJtQ9XBmq71KfMPzFpVNhIdojAHqby1AbzX//AY6WRVSVTAUMKXEboXTQW3doS58+meMGoK&#10;4Q9gzHUHXm1CROPqv3HPTv7QCJm3RIuI8fLgUL4aGBH3sOMllIiNE08OmMAnB490/U5wJmEYeTwt&#10;5EvmaxvUUVeaTLp7Lblq4EOWNdqvmlohQ+NhC4vMaY5uswHbFx0DOo6plRKNK+6QrzsR9Ee9vnpp&#10;AcvSVya9TR49dyM/ja4SmD9/XVbGvS6fxxyptj0KrsjRNA7u6XWJrIsjzikxGVk/ycMy7OfC7AR/&#10;7F2Bt/Tujv3qJuCp5/WyuEj71dtzsRp7eFte10wh42pNqHkxnaSreftKQuyE/wyZFYbNwmMnVuRi&#10;3zbL6Rl3X9PO/MaLZ3z5ZdVDfbWrfhg7F0R9Ld6WXNnR2q5LsxVhxvkVA13kwSa33R5jXzHElB89&#10;KXzFz6dy3RnUYIJi8KiZSvcRqy/3bkxEts5j7HyON/wZZW+o60mS+z6+dSosnRJ8+OnjTz85I2dl&#10;D93l4MX5qQqMUEVGUW+OY41f6AIFdEbaebJAZ/hgoogUtTmsj9ktMHdmvU59pX/6T/9pQuN5JHFX&#10;GEFpmXhQPEq0QDQ9D3KFrwpgunkTWyhDxgJKy8Tb43N/8437//yf/3Ma5M679+7//C/8wu/8zu/+&#10;3//7//6DDz76l//yXz548AnvxXRKyeUkhxIvhRbLG6GgGFzpUtYPfGavwG0WN1/ZRKcfzCrnSZ8X&#10;sbMkQEumS9g8aJyhwWoAyx/90Td/73d//+GjxwCHPhPdBQQYBfaPcHZuDpCTbvX06RMYAwGIXFco&#10;Dnuyi/yv4PNlQhULRKQyCwClX2d97vBS15c3gyjtk9aStV29HbbJUiYGpUc9nTXObdB5BaeD90Y4&#10;xvrSAjKPrDhPX5ypg4tlKPLdxWGsLbQ8a4HXgrMnrvpWDq1FNDb2riY9LSyE7J/7q6GnIxeb3WVX&#10;HkbpuqIqWqXaAkTdErV//kLbDuBJdxo7pk5iT1CpXEA27dRAOE8BrCFlBJ9Mh0Iid8mLBtTGFHhs&#10;WT/6bJxwmgXw1toyZX0aFBljtPlm3Qs+O47cBs5JafPPq5u7VysFtIFfGDhQJcQotbuyrJJIJHzW&#10;1lzYAqWVK15ZkCMkRsAG8uTwqbKYNUHtCMBTTpFX7qBQsd5Xmll3OyKjEKmKWgQ+CyhiGVXju1i6&#10;4byhWM+K14whPX1NETEeRa8gTJxPCBBIsATFzw6953E4FcGdc/1OnlJUxsCNYEioshFymSyfRWnZ&#10;ptO+Ms9+z2P6XPCZEH4CYL1HuS5bVtVZU1r9uiigK5rfCeXdWD4NcXtgjcqrk53XFYDsLV8z2LhC&#10;ctJukc1lhoxBKyiEa6wYUPcxLGyelVklCqBDcqE9vO25OTxi+2g2pHb2lIUQoi4ONwxdPYV9Elro&#10;kJIVQIIltNmUmTZZ46R7EedcDJNqw0BEaXPGebxN7Y1J2/PVw5wxOA/uHP6MNvM96f9r2l+1tmp/&#10;7uqqkfmndZec2mJUWesQF+GhknEUwiTb5/wXE+Pqz4lQtCRP0+pvEy3LhadeZLONrT9XM4idsmwG&#10;wXQpk8syerjUbZT1X078TBiCYk5l9VRXE82U7injGDGPKYKQPk6cbMRGG+wV+emHjx58THbRgXYG&#10;v67CnkePVc5SnlY5DZF7UoWFZNozfKcFdCcycBHlhudi0Yncyj7v+IkS1gaC4W3/u3/371I6Hlc4&#10;d8JDkcqNMMFAbuYkiZwcqFmIGDjyH3/vez/59Z+4fXgbVRJQ4YJ/4/49GvnGN76hvKVLlz/3+c/9&#10;8i//yt/9e/8PYkN5hMpH2Ed/8zd/E10WlQ49D3WN9mkTzk6DHQFJ3zi3t29tYWp6CbE3ca20k4tg&#10;Ml9f0UijJSBC6tA9bkBFRi9nyG+//Q5KJ0P+zd/8DQbCpHj9SxUCdi4lRwHlUk5G5b7ZgU7/ZRYl&#10;JRFpfI54pkgnOTfeRP7k3FWxSI2q3eczShQmJp6N45XC7wLs2hfeGR3iM65akD6DGsYroVjLuTDP&#10;wKEl7ibrK2YYM89iyfPIL6LTmUk29EL4Mx/We8fP80vDAFvqzy3wyp3Xt/nPimNEiKZj4cB5JHpS&#10;s+sQOlZPbO1EnKjWqosuPfj007PTc9WnFF3AuhFzRL1eZWOCJK7ZNFU7MDkG1OVi642L0cRhkTv4&#10;6k7+NrSnxWK3ADwPbMWGmnku7GuoVTIudhBKWJ8jDbza3yUZepryxgYdBvh685aa2+OaT1IvyzvH&#10;ZrspZ/C9fAnpqqa9g1L4RPPMtFIVV4UH2EVMpSOcjVvZYwpVlYiOZLe7SHp4RbetFdCC56yAJvhk&#10;c725Qq36Otn8mijmCaKdWCJDSvH8aHMzLzBEraeUwXsKT2CkcsF7rw18O9wAqsC4wKoIeqykkDzn&#10;tpQLCLGdzSGIgX/3pAVoiHf7CJLPR09Zt9PIuZrNbCWad4U0Zu1z7kbuIQb0z4Widnbloovb6L6T&#10;KvrxneSxg/vYdrNaScyNrHDULRTqNCrkJBPceJ+Z7gX0iqkJsXbRgwBkC2jgk6cCUHA8nQmlFaAV&#10;bq6s1ZnqMp0NgZxP4NptKs892wJPjrXh4g9i5dW5P0MOf8yz85T3qIP62/Dv4fRTPDKPfQXk1dDm&#10;r6sZ76+vwbS58W3MWcGtO7/RJe+106ryCuy7xotIXi9IGhO2B1vseqwg5z7MqNWIMfe5R5ST3N+w&#10;nfq2xHGODsxOz2UVpOlW+DMM2cIszValEhYqyiWievz+9SuqkPMSYXh8fvr46acfsZ0mWzVSI5xy&#10;k69enBHrqdo62rSGaGbVn1PxAWMQDH+1x1aP4iIo4RjOJhywSDuRlUiEQA1GoQj+vb/39yiThL6I&#10;avUHf/AH3CBx4RhHuDDaIZSLD5pPzuVwv3WLc3gxB5yXr2+8ef/e3XvoM8TQYQEl9PO3f/u3uVlx&#10;ovs3fvZP/snvf/+9f/iP/p8/8zM/i6Xw3v27ABkmzuO///u/jw6q+jgm3pgWQiOBv1KY18kxRaqt&#10;OfWUZUTln17N7vg6o1AgNjPooEGoNWlYMQYjb9BEuZ8IgcdPnh4e3sZ8i3rK/k/o7uimiR8AXIEb&#10;8KEFzrETazPJEfwQA6fC8V5hENUalRPzClmSVKD7MsuDU1lAzbKigCKwQ/Ui5wyyeKNtG7YqzXwp&#10;XCj39GeYpD5rp6G6gQcjIGP1WXEJofRmSEN/nWltgzuNRuY7A/6d3Km845s216DBNr13CwMMxTZn&#10;HGgRO3NXVbli88booI43oZA51jxuxvuui8ooUri+bNEGcyR1Q54tqSLC3GzNg5DwAtfq9mD9nOEw&#10;QNQueME5IsN3jBt12Rs/Ffr2qI3nG7F91THFuDv+fAJ4Ggw8u4XuXhTQ7cmatO16e3BMrhg/oFAi&#10;YTLbIFAgDq1d+5Fipvdat/CR/RKUk3/lGkEB2mBVoPVmZXZJ06+xD21V5mJQkEsAvMDBva6v5QZS&#10;lwKWrMa3pdiK0mfQ5ae0OUM7Coko9OXLrNJJaCdEHrYJjXMnTIB1e9be3MmvLE05hwdSH4GBc54g&#10;jYYeb8mVppeZNrsP3f9ZAK3osXvb/c8oFtKeBtnDjwW0H1m9ff4pre19+RtSQHPMYJ0BuvN81d2+&#10;59/n+rCALovp7ts2io+f1svoXO+RdwtNZvNw5vYjCZKL0MihKm1Dn5uHJtoYlRdosLRAQ7EJsu9v&#10;8puhNPq5gZR9Z3dsRuWapF203Tw0SBb6j9TMS3MyQ2O+Pt8QzOhfG54XocTrZ3yeOFp4PaPfhs8M&#10;w5393+jVBS741YxPA7eNs0MqnZKVpbG2RNsRACoWVuWFBiibarbxau7wCpNbYW341ONK/5Ehc/pz&#10;LKdyTKt76eSYoSq3pGuV2iLbJ/bOq1IxyTci84f0dlX3fHby5NLZMYUNFQbKfpoUlj9Hj7lCtThc&#10;g4rlUnquNBXJGzsEN/WBBX/WP4zBY+yBLSZzE8igEmU5jub0y7/8y4TPUx0Js+V3vvMdQj/xKHFb&#10;1EFO4MK8l0dY7kf1TEBkQqBiIDxRP1997atf/dznPod4/7Ef+zEsdn/rb/2tpNIjwb/8la/Q0t/+&#10;7/67t995FwcWUEHSnxyffvrgIQmCn3zy4Nd/7Tf+4T/8Rw8efIq8/+IXv/TWm2/z65MnTzGQ3Lxx&#10;oL18thSj4G1fb94SqfaaY34kt7ULb4UPGDySZYW8iTSy7n7NdVIff/LJx6h+b7/15ltvvkHG1Xe/&#10;+53v/fF3OcG8Q7UWh93uU7AAEUacq9yRzxxLcOWK6p3j8qUogQUn6wu2que6uNxlUrMZ7AtSOIKN&#10;xNXRGufwDU//MGa41mkNs7BiYUs7hx/04FN+0nE0k1FPtnYPHvCZbFFT09vAzxUVB9zkV3nLSrL2&#10;la5y33SXrqa1WWHq/vQNMw7Mdp1h6JGJ9/RMemVUx6qDYZso6MnaTkUM5JRHN+WbbScKSy0rsh+p&#10;3XFA2iax0GB1Y+Dhiq82qGbsbQtoMSLfVDcMF/wsF3iJ1c9qbOa9nM+SqIdPjLGVstJzp5Oyk7av&#10;KB4eBOxqvgLVCNP+qUkMZYoH0T69MFbWEYBAxVL5T8KgVQQUTJZryslz16kShg6EzZnERcjAtUNU&#10;mj7ugtRsGKqk61NZLUxB2OLks8FoKKDWcHVPRGhhQgbtv5kfpvON4bMwrYkwiLUa8Rbz4ZYxYWL2&#10;hAHCGO/cvcsNCUCC9eHwkTvo7l3OuTm1k+EVaKv0p+K2XTAkLWe+Gisant2BldzZpq/tZ2cEuIj/&#10;Fzwnbpk39vzOzYp+v/yNP79iEKueTUxg47QRd3XDv8/1KKCzSbP7tmp2ITOHlTddzWQ5D6Rhl5Vc&#10;tLQ8GGTieoIwyh4+LIisWJuZzpPnSF/9FN5dBpK9PXZ2+YFhOnM7F2XBp2/z8jodtt2iV8xl+KwF&#10;4FA60+HwsqRx5Nmc5OZtqsg85r3zr6/Hh2UidtkzusFGkv8/K6Ddve7AJiIl62iHErFSEAsP22k+&#10;AXOFZvOQG+YzGs9z0dcXInKhqR3HuFr9H3VkFf3pVTk07v3Z7Xm/9Jz8drZuf3Z2fPr04clTik0+&#10;fvHshAipOzdQB09wu5P5cPfWASm3sPPjkydYBVXGyS6qRHeEP66yGrvDFykQJCEFu+CJaISwV/Yx&#10;QvVE40x2J1ZJVE/ekh3b+Yw7CbMfRwbObaAu7SQcKn5zOoOBkJt//Me/RgL4hx9+gCQniZ4YUO7k&#10;Og59co3vv/EGVo2//jf+xltvvwOD5hHshYyI96L40jgXUV75ijmWIFGssFwkrp9XwM2T0rCNNqGd&#10;WUEZ6shuD8xFbNNZQWtdluEn5jXONW6gk6bcy8QLkhGEEZSX2y0rrVRJwHts+PTk29/+zre+9Uc4&#10;67idqpEG1wF8CRksUfTqEiGzx0d22GmjIwxvLBBgUM4Lfo7d5YQNk1xNVF2SUPc+QGKPy1BVKHEh&#10;n2EFiT+9mUaTVYOuuBChIMPe30xJSTm7LM0rzjPDsPl2+tWvQ6PIbSuWlfv7tmZ9ib9swmxdIaPu&#10;N5a2NwQnj4ch5EUMPC7OvpLwVisQWP3tOrfLzZsHsJS9+t6HHx09PeYrE33jJjVWtScneurJGaX+&#10;K2hqsixfmS1JCu8eRxk1d6Foz8XSsbqkf9TA/NQFCigja2UlkiJWupXy0To3NsdmgPNJz0hDMn2g&#10;3NgsT1s2zcBM4wGpZsreHe7E3un0OGUgaYdNajPJba0p8Z2O33shg6JKpJ6RVcm2atQIVZ1Sb6ha&#10;/jHr+VqmubwxGnRKnBdWjCwsAa1tDe6n7llc8F2GKVgxbD0zoLaZQAbCdXdQPiJIns5Dd3A/QtLv&#10;v/kmAFeapmOQoOiwBdAGqlHdpVNcFgThaLs4fuIGWkuVLo5Gy5WCOCughQy7pF4/NT/eSN7EMrPB&#10;1Rizy2mja6PEzCtm3Lj8H/0X/4eVgpX+XaQoLJxoUvu4GFyZ2VBzom3CCCdaiGo0qmphzKUFcDeV&#10;H5thrQf8IypMYTTNxZoT5STElldnkbdHkQkfQschhPgKJYQTzQwRBFcO0gjKnocwA7knwG3K/DOT&#10;X35t6K3gkKjY1a+B/044v2YeX9O9bfjP/H3uQOuyK0ZTGvnQiWfo7eznReO9CN+6/WBRzShmvyoy&#10;X6iYx5v8Zjr0G2E+KsTNPcnWSkx3AuDiApsXGIRXsKMAK+p5BhuMM4iCTmKaV8VBGk9ykV+bg4cy&#10;6/qVq0phG0nfjYq0TJcUTWaupE0+MG++lEqBd8+1W0gxwngneyee92t7bCG49/jhJ58++JAkd1is&#10;ajnwVmowPTtW2hJ0Ri+mf7UB54q0/BUYBDLRCOM8hSGC/1xPQBK/wh/5FQ6YOrjJ0mNzdpQ8Fuvw&#10;1hWTabrrZrPwS+Qov6ZgZ55K4+G2jx4//tKXv/DWG2++8cb9Bx9+8Jf/8l+mACDaLTfIOXX77v/4&#10;f/If/+qv/g//2//yv/z5X/hz+KyjydEgv/IZfg3UaDN1NLnIEHj8p37qp/7Un/pTeBTxd2OJxCSZ&#10;27iHIXAlVVHi+E4neYpy4DSYGFaU6aAQv4YfbtN1XHivoa/VJNS6Y6veLXFxKux65RrGoZPjM5SZ&#10;e3ffUA3qtz9zcKDaUmQAP3l8BBgZIXZSLE8Mk7KgtM9CIMB8E3vq8xP2+uFirjBecDydF3DsQFeN&#10;ORVS0EFTjfw9wODzLvSpOqAh0hwZe/jVfCU/5QgJzA1m4rYPQWHy/s8wn28Or1bP5xidyeQJ4rVc&#10;WDXYz/J402/4qnSdUaHT4NrDA0kWwAg7ufT4KTNwTEjo0xP2rjrVlvBXqe2qep+cH1M8SyZZvdlQ&#10;XRAGG/bU/yk8YNaPpjtmztaAZerF3FofmKzX5N5rChxQEdlqnY+ERcikarVmsGmNzyZV7syiUc4N&#10;ewx67kIUEQpZooTEcoP42J42PGtJ2rwxjCWxsJmpPAV6szJEZ1ffXIoIbqbEDxK8zk/v3r7DdlNP&#10;Hj2GHCkzDCHcuHEInJlsV6fXrl3sjnrzAHUNyyf1pO3M11ZeXY9W2myq1ZbK652T0mF4S3pirm3X&#10;onc6tN3a6GqrdTBEt+S6AgV0BGLyNoC9XAdu3q8I6EGMEKlWI1YleyajAjW40nKEXQDYcjZXWo/q&#10;FnLPTE0zIYS027yS9mcMX5FYQuS3j+5SdyzdowJu939+SlM5ycG+Z+8rPy0LaM93I8dFA0ijM8Kt&#10;XtOTN7ewfX/j5Xxbuwy27w8l/MBj59tXPZxptV/U/I4rMyeaxfLceLPIngCuwPS1Wh1byTWZhRpn&#10;1OGnKLspmrOas23QLf3cBfz0eee8vGYee963ofqa+f2BCJBu0J/Wn/qR7WYvurLd7e3eZjp6Uvxe&#10;FfHKUvU1A29AcSd1n1UahPU0gldPyy+D+501czZnkCteEZYUSJK7Cf1qHk53oDWS8N9MLgdR8w3e&#10;4FUwJ+bzprtQLyJAKDEMHrloVqYlMXyM4B+UNEX+PJedDO5FFhFc8tkZ1k2KqFOjh+X888vPzz75&#10;6L3To0dYPdFMbyiwSw3pq6IUnGSgz3K35Z+s+1bIkKzlFgyMNywVxpQMHpWdcylNNDauvPn2W7RA&#10;ghGZ6WifPIvqhrhNs01ZPUFcobUYR7tIE/pca6J5Y1MQvJvil1QmYg86di7/8R//cbb/oXw9plA6&#10;ScTkz/7Jn/3ww4/+m//2v/3CF7+kskrD48Hbux263fyHi/QQ3ZE+/+N//I9xiKUEEg9G6UkPGSBq&#10;NBoe440LjJ7wRqaDbtP/lBTljQiYvOsC+tqtgF7I2XJ7Ai6mz2OFwWnrSwNKiyVKgT55+vhb3/wO&#10;YQYM8PDWrTffeuPw1m1k4SP2WzohYhZ159md23ffffcd+nx0dPz4CX496haXcTdk+xzXvjaUv+6N&#10;gXRwrREV5G2J1bNZ0ncmyIUwS2Q2AgSkMxuZqXhF1Jn9fO4E0SoGomF+oQy+gDMEN2YZGfrtFWlC&#10;V/s2bQcwjgxHBk+Fb6ncEl8hnONT1dPB5/7iEpa/a+TssGCAI1QYxuXLRIcSBlo2DMMpTRmw83An&#10;qtxluJqBmZmqz6wiWgGdqDuxzrGJ5n6/koWuWNdsiGmWFd2lETsRw2KOw2ozz2MbRPg1cEsngYCB&#10;s1E2CLADqPYoZo2nsBJix1VE9QU0ziffKS/PmGTqe8bGUdgv1R/CQsVymSw5salypU2iUFhBYFtJ&#10;ZSVPZpV0V6zSYvhi2HRN9chGfargc7zy8QJJJCyH3uWI6ioKrjjaaZ6KT3YmEEtfVqpGoSePH1Mz&#10;7tHDhwlMYly4ZeAn2eYqEC59fZNPNvCbfFaYUcuqgTahzQmLmkbrpBXHucFWZrZJLO1vH01fKzmb&#10;Et3bR+7fZokooP9hX10R/wYFLAzlddpn86kmg50nQfcZXwsc+kcEs6IovsKFdgJCXHmTWOc3bj8S&#10;JntBU379OMKMlJM/qLQQ1AuIGFSMx1UOSexI2ehWWDYtqfNyYTU3Ux7nRqdWTLl/6yD61RAaIVbD&#10;X+FHP7Xz+go/1rg1eN98fcaq+fEZ4RqAYd/9+KqdedK3u7eNuyv88Q3Z6OJ1CugK/o4fygbm3oeF&#10;Bb0TfiEjsopzbt3wuZl15Yd6RNZ3rWZ0XFFTSXshYC2DI0TdFIoFy4w/VYgxndcNyjxWn8T7dDWh&#10;eDBfSheJb3OblB7KvGN9OT25ee3K+fHjZ6dP2Tnz8NZ1NkZ6+MkH7/3xN9E12YKRtljba7MS3qeS&#10;eGzgnvz+1DqVCPK49Ob8P/3p8sGtwyBzGCXMNAZjrqC0pfpPTIlRwv7fv/5rv/RLv0TEJ79iSuS2&#10;8NwswEJ6IZxIdB6J8SkuMU6i+TXbb000ko/jS1/+4mftTP/ut7+tbeI/91m6wR6eNPXhRx//iZ/9&#10;Ezis/2//9X/9zjufIQaUJYDzfhQfxl8KSKDukt9z9+49IvPI9nj48BE3UOboi1/8AgooKU1UJ0Uf&#10;TRIVnUFDxWWP0sknFxkaLnvGa0VNhUuTt55sgPya4K0Vqr8e83czpQuqKCCMY2hRoXMzEWPLZcIM&#10;Hj96/Id/+Ae///u/9/FHHxKOyGDv3L7DHqrKWHol7+TTY5z2lB29xjZRJDZozzvPyI1rV/FYcpsU&#10;C4xj/KcKlFLWMxbRr+XRNgttm8qKvrTV4XR/i8YZFDMPaU2l6X1F5isoXaSAzsxkfkQ2qq0jr2jO&#10;P/OrPs8oWkONZajhEALhQwRqAQC8YsvD/y5yxRPCmlxLWQU/AEX+RwGNpXe8elFAN5eCP5QCOvP2&#10;GlEkVzOjSZbRV715eJQHuLIuXQy9DZOoR63ftF6SDU6khznKWFzMV4KNHXLJr96AlG0pyiPUrYXS&#10;g4HtA4mkEFcRKuqEK7jgtSRAvTw+YRYpLZaIfEApdw6JloqK1l50iholt9L1IniKFXSF9AscNoLq&#10;iCwNXpeUT1fGbGZpVjbd8YOtEJOe0GwtPC0xcoALQuMvK9Ws0LJSDX3FLcOzWcXkBlrAIN4wz8kC&#10;6sE/Z8Rrw1Y/1drkqp0ZvRtVdl6c6YMbVhTdxNIUukFfFyugC6zdRJ6SBXRFj/1b0/Dr+ebcoZmV&#10;rFjAiuPMA1vAEZYdU8yk7nSz27xjpUy+nlvtHOn2eOdZkbAe6+9cD6KEYCIdWzSq0G0KPAwEbYrN&#10;KjB3phujtSqOOEO7p3Z74K07ryZle45eD4rVqGfmtT1x882reWmBsWJ/jW3b13+Y9re7t0L3+evU&#10;pVKntuG2AmnmlE9NEB4Z7Zqn7awuUa5I8kP7cWkLUFktsiUmEZYSXiMUvXTcbmeDCMcihykm5yM4&#10;kDv7CCI1SnT3wJ8Un8v9FB1xkjLGhmvK/9QWQS8QZ3BGfSW088FHdw+uv/Pm/b0rzz9877vvffeP&#10;zo4fscHm9T2pnsSBEu6JARP3PHjGc+LWI6asqKzAt73A0xXsZMmpbKYZgyWbrfNrLBnJIsIM+Su/&#10;8iu/9TtKSCfIkgFiSsQsGksJamhel69pLTpoc+HAhCuxsCbeIGbIkBsnMntcQ8wruR4ipNYSsPjl&#10;X/5l0upRN9986+2f/pmf+fVf/42//jf+m//0P/tPf+u3fosCJs1MEnQVNZEhoDWmoCbn3EMPqeIO&#10;TbPJJylQvJqseXal/9a3vsWdaLpkpHJwnXboRiQolgvFpTmznoG7gI4K6YcutmnwNaxsm7mFT+y8&#10;nlqqET+BUkIYfuu3/i2RZF/72lfv3bv78ccffeub33rw6QPM56dnBA9oaDdv3Nxjox2qw156hY2G&#10;GFBHdDgMNEscuw5tM5cgb1TMiJxlvD4yNTuPNthdRL8NkL7B711bSS9qP0lIM5NJh1u+rH8d1sFV&#10;f/LSdGbh55dUGJXr5YMYGysEG5t4J65+GW+78Fe7NKuCBMs1FHCtJTG2sbxyb7GcW6tQgK8WtRYF&#10;7uewXKonsyVpOt9tYFpMNjOjy3jqM2vLcbTTo+HvUWjv3VZAM658Jjh4Jb9iWGlQz9wsIrIlaVuL&#10;4acN6l6FNivIU0VX0stkAgBvQ1/otqqKKOSElbFHoRbn6oNh54zwZ3Y/KjWfz4Nb+/hJ2JITDg/e&#10;xw5rla43B9S6VCzXNlF+VpdsAC44TVnwQhxGNDaSWNFAoxlKdirJw2pSRwniSmLlrZg8TUeKndq0&#10;oKfBJMk1CQzE2LgyX2z1tDvQv15Aj4VjxfWDdhcfr1dAZ/6WBhVQOx3deEvAxrf0U1nwM7WvKDnP&#10;z11s7Mmd28NYXV/Red8/D2yBXYwxo/Lc3P78ohVP2QnKndDfHk4/OzOduUGQPJy3oRRECY729YgB&#10;Vny2L5VFPeIhEO/2V/BUiHoz6ZlBXOByukgB3Qn21QTNMFkN6qJpWoG9v84nO3GgAOKx570z89pu&#10;Z4V429O96uH2/OoG1wEdLHetUa36nEmBVak2hw2QMiO5DiQ8Cv2Ia1yXkdK/agtOZ6jMXe3JnQVY&#10;0xh3Ug1ED/ov/Duf+ZvMjVo5qtAdb3NckRRFXkqussohXSGXhGB6IvDRT8mcPD87hZ3euXXj3gFZ&#10;RMcPH3z04OPvnx0/RS+9eX0PRzxWzz1supIAL2DZnKDKwoJlY9Rrq8ppzKEcFr/lossmS4aIxzxF&#10;RQel4XrgP9obrBaDH8ooJeXR9mCv77z7Lj/15pmJ/kQ1zFItqqdCVkcV22w7yRXUOG9HdDkBUtwc&#10;R3yqkNAIV+J2QKiw6w8ShTR+NF206n/2z/4ZiUpshkRvSfn+6le/9tf+q78GkLK/0Yx7NIIwSEoT&#10;JyiaCAYaj36MfkZ/KOceFzyaHL9yJwP823/7b6OJtkRBZNIZ1GsMjV/ywW0kV0XhZtTp6i4831b0&#10;L+JVxV0UFrKuSEvVfeD2Cl3cKUQy/6j059mzr37lK6DHB++/xzBuHd66/8Z91Ek6Bv4ckWF7fMTN&#10;d5HKRJ4oCeacCFltgq6wYB2aWUzmA89THJTgFJetlZVL2x0Oi1rLYOHPBW6l5Bc3mSxfhlhpxhVY&#10;tcqyanCbIeTB1yigM0tcHt89KeWRC2MPb+yetK2uOIaHHXxuNXTQCCwFJzt5NlrPkJDEUsXbGL0k&#10;lIfy/y5bfRm/uzzGsgUqwDaqpnn1ol3+O1hAV8hmfjhI27BozNNA/FPbj8fQmG4KaWq/0OGcsT5H&#10;hOXhARscaAMubRkKFgjr5I25WvgQbTJwyNz1YiZKUrAFcZp3NQAzTVrJjSM3C/GuXyV0RG8JGzQt&#10;GyddI47ltW2Hha4v4eQkAR9f2XsJTRAbCpOgvgerLCDh7dkE5WRZuX3tfRq1vFhdZn/GkGn5Z/yH&#10;Ucjbox6y6FKSWQWDyvWPb8FH8ghhMjAl2GNCxjVAO3lij2idO8g2VrMvnVOqI+jXrCHn21QWBcPI&#10;01i0LGO2OcuKAPvBWT/ZJtL5yvyizOnGFSugabY/uxvbF5UFv+rl9vP9+pmk59Zn7tC9yc0XqR1Z&#10;PK1ulgXKiWfbL5pfMXd4yPFhSd8G1eaVnRBf9XNuP5vdNzbMHZZst8Ggjd5ezmpFW/EcwVQfvVIZ&#10;pL6OAe0hz9O5go96solqM/I1iLZPthFxZrKrmbqonZ3X54sz5rTmPY8rL319P3ci7jZCr/ChJpnZ&#10;kj61UOM2bs/oIPe63Td0S8FAmi+JCKaPYC4ZL2yo4JMr/jUrpDpWuBZUXxFk+5Ib8XICQwwPGrYr&#10;bVOpcPURgOKaSgP5HBhgv5J8d9oRRPyfjp1fe3n+4KPvv/f9b5+fHUkfvXuLiNAnDx9Q3dM7K1KZ&#10;WRJV+8NixZW3Fe6rtiogoCwvNaqMbRFUFDo+vIPvmoux+UXigvPoNGhdXMHh/qu/+qvwWXRBvlJw&#10;O+omuh1PpaJnDKKtekoODd+ThjxEfnNhfo0OF2WRFmiKx8PlP/+Fz33xC18EeB998D6hVF/58pco&#10;LMojVCr54+99f//G/p/5c3+e3HYSvlW26URJo93/vDq5RHziuOegfV7HFVTPe8q4V2hBHOsJ6GQ4&#10;pCjxIGlV6Nnoo44/09wxcNqkA4wU+yh1SfkKcFKhczeWTigU3rJ950CxLF93mCh4SwIVYpwrcrty&#10;6dGnjwAnGjq+PnQf9FSQhs5I/L14/vDhp/STcRkCV4mmTT3FWXtQUoZ3TOXF2Rg82296LGxPsCQD&#10;rRj4TtY7BPr6x5XgnAE1S9ltBrii6M6Cbz6Tru6UL3rLcLbOb1xx0XD7YGPSy5jrOE9bx5onrtVQ&#10;mAdiDSqT9vn0mNI6WnQpnPGAkFH0TkWZe7MSy4Q9Z5wshdxbATWf3GRU/e0CC2hj0TyWCIuQuG6Y&#10;ys4PrWERterQHnXT2Hx6ces1tOMyzhHHhfiRvSmzcOQ8sTSZgrbQ5xEagaEu4Bp6J/eHMPsoRnrl&#10;Es4F78umG2CXcGfWWQ49F8NkVFzHrC91lqCgw5sHh2wMhrmRMJxbNw+4LpslSmeXt2qrkDVsx+ew&#10;2HegSKGEneAFxpUCCivw1tyCKo3ipWGmYTEOYG1PepbTRLWj5MJudfN0rMRHpmYZeDYWHUffPBPF&#10;jOqr8xUmb5PkinyaCmZy2L5nZzsreVeCzzkt2601SFdD+wExoNvjaUCsut5d/IEjzIMXKaD61USx&#10;3f6q5XxtBTcdiLa3Da+dV2Z9KFiSNufJlgN2JI6kkcaPWV7mEecz2lDg/s+daURZ9SRJSDNUV/1f&#10;T+cFY5vRehtBt0HXCuiqYz+wndW87NQpG23y6/yKH7L9bQzuNletBbPH8QMU0H62iActD2cutkFP&#10;LKoQ8TneBwbroVQ9aWtSaoUCyhdzyaOVT3Tu6gpDeEwK5bSgMpfXEZdWmHKMAcEW+Brqkoop85OY&#10;tgPhL78ilskMj7X1JWKI0D2fPnn66ccf/PE3f+/61Vdvv3nv1s1rJ0ePHn36CQroXbbWfH6uDl8m&#10;ANS2Aks67cgou+jY0Sn6bWu6Q/UsNVTi6xJpPQn+gr3SZxQ1Oqls95cv/9E/+keYHjETUowTRQ2H&#10;u+yLaGS3bmEG+Pa3v42yiOoZEym3tdVzJpzsSxQtSlr+qGmXXJ+2VnI9qU68SOaZKypEcnBjn9JL&#10;GPP+5t/8myjBOL5/9V/9D3/4R3/4xv03kAb/r1/+FXKGMHJEF+SlKdVOr7IdPGMhYpKO0Wx2n0f1&#10;xHNG0U1ts+R95/mVV9MTapHSf77yXn5ldKTeo3eia2afT7TP6OX0MINqjN1E3Q3DwDY7XZGqzOfi&#10;Ea5VO/2BAxjL5e87O0N+giraGUnhDch46Z38OSRdW6vCX9Ct6TlYRPsE0RECS3lRF/Y/4Aq3gYdY&#10;UWVEtXNwn+bHQiRpGcVsh8dmIblNXWmLP23znuXKqpGLmOTMRtbw2fQUNahntrDBD7csr/k1q5Tg&#10;eZSJTA3nTae5J+IgR+7JS3NBmWmqQk+1eZW+MgFTEuHliQqEKkWVZSVx1CqVwqLOId0TP1kWt/8O&#10;FtAZMsWIIq3agFIraP3YFtAeQuy5rGy5PaMLEFaqD1/DqfhVKx9XicnFaJl5dU76YpgeV2IBDRi7&#10;ca7k15Z944aXlFzHIqCVj8S6noD6Id5bB6rOprSk/X3WUWanl27f1i4Vh7fZUB0+dMBw4CsOPGVv&#10;KmJ2FZk6CeXIJlRJvS1vF6a5W+nP9lacSlAd/EqZoY6JBwLh5LAX2F1Si4RGLvM5A6fFbtbzjUvB&#10;IvH/gWANnxnHtqc4elQjYW5eTdlOClzN7Py6+XyLnJcLJUM31a2VI2Se4tWI0ufL/9P/5f9x7nQP&#10;hoHVHX5jn8ca0QPOT6856KXWfUg5LPnjkyuqr+mQ7FzPPdp/GhfjrvYvepGyDjetCEV7F/cpNzQq&#10;zLM1z0reyFYLsXGGqIQiU1zwqqvc49XThv057TcP7dflBJ0nDTaeZV67+yuUuqgMUzc7o+Nr5gUK&#10;2fnei9q56HoAsj0FgVhGHVzKuHSzIi4nbHCJGbkBt69PA1iwxxfz3hzZBSjtsy5tEtmAYUI8J2Gp&#10;+5mrl+euhHiVH8NBmGU4Kma8EkIEw2HVMNoDNPY1SVrgTJkw1R5jXtp9o8RN3svrIuajbibAMef8&#10;2qZ0axuwP5RhMWVowgyOakdHrL3xgMFSnx7Ru8e4iV+eH79z9+Zztjg6oxaS9gXhKYVxYTukMrm2&#10;RlZHiFyVz91R9+cazSDtHoiUeLFe6aIqzmRbl6JiVacFlsqN6JQZIyZDnNHoZLwM9kpPeF2qHXHD&#10;yTnl9ypgNIOCHaOiJfIyxww9kcu0IdAsgbDVZQN015PHFqs6nZRifufdt964dx/IsRf8f/Cn/keo&#10;v/+X//P/6Z/9s1/9T/6T/9lf+sX/DLvsR598/KUvfeX/+tf+q/fee2//xoENV9cx7XzlK1/94hc/&#10;f3x8+p3vfOv3fo80nd9lc6UvfOFz9+69geaOt5R7LF2YGtE6VwA7iu79+2zUTsfRRVSDE2AiWbyd&#10;+quHjx8xpdTv+/rXf/Jnf/ZPEh4AajgziXpeGag+bboWNIUJxocVXe/mby4W40DM9efjx9ScB3GV&#10;FKxN3q+gVhpJruHvYy5V1IacYN7iuqHXiU0M1gF+kJylyNGTY4QnCgfi+jNETrz7rs3AaPYqDnP0&#10;9Gl3UigT6ajsGlcGMLUqREUKlWpEOP1vx+fMUSdqrtPm1fPJfFszw6DN9kE9yJ38JwS74qVFm1M+&#10;60KnjqlwXTNpBhmvKHRszaqswEHayl4xNXFJdH3lGu3ocRRNbQerWBHQ7PiMZO0XRyenR09Pbt+9&#10;x6+yI+5dpVpQXnH67Jz8JO1AZn20RYDxY472mc5/lDJMvMJBYNoNaJYvXkvbeWyGnM5oG6Fr4CYW&#10;8XA+q5WDr6LzBRSp1MHB6gWegFDUbd5sTPe4OCXPaxlD5Pmg97xFL2K+YEATE4iqB2mnWR1D/IF4&#10;LKShROmXFJ57BgFefuvN++++++aTR0/v3juEv5EODyE45pKYE5ROiQAFC3hCxaYuazsMOFUrwUSr&#10;gP/ZoktR/6m3SFypaScTATvzSW9Gla1oLz09OskAM+r26uSpmb+1vBMoR0WqoFB0iTzCT22U5RFt&#10;+eCjCSecQdS3S87G2NyMpu/ZzU8GAjcdtRTLg9tHxNPOo2m26UJUYPHYZNXn9H97XOL8X/7pP5s1&#10;UsVCZL3kVHSNq/zhUXt0PWVlGpst8jUfZpQF3NYGRADc63XE6lOToBy2hBdV8r4mudwEGl2kvNeC&#10;IZUFDh68iWgc8zR0TzIxPRmRdisA5eZe7eX+QQlXKeqmrEaFMoEBqvmlnD9aVbLRMEm4h95RTW07&#10;cdnbXHi5p7w4bXVYHlUXwAksbSoddexWczyj4AxYsTyPQaxBK7RiXYqK8ZX8FdTktW0Axq1Tt4yl&#10;u/mn/2xqUeWVDL+hlK+NoCs4r/rZmDe3MCOobHHaphwIGDUkyqRyeSty87t8KjRTSYhsFilfiTZr&#10;STiiuiiPjM2E11XVxHFVsuvh2NImg9oSXYhbOYwks6MIsW5Ge4OPIWKv7/HsJXJ0buxdund7/+7h&#10;9dsH128d7B/yiWf8uoxGMBPsbFiV8AGhM/JG/jSzz7VdkFw/lFYZ3kklMnndEWyTYmKiYmiHFORU&#10;QjHPvmCEChL215zL34JwYHUedznWTa1xiGECaWA6lJZEe7p0fPTwzuENdOXTo08effL+4wcfPD9+&#10;dPXSs4Prl1+cHdMnxWmpKeXcO3iU6Cifm5rc2TrUMDBTRSmbVo3coAtqB00QbEgRkzNEJSAl2s+p&#10;u4+ePEYFxo/44Ucf/fN/8S9+89/8G9cvfM4nG7uIFDAYVxSp5BlMWZzUPCHbciKNkBDMG1diKpi5&#10;Mz1rD12EBL+iKmFNfPvtt7PzR7IQyC5HF7x/776xjirrp5RhwsLJu9559507d0m++dpf/It/ER8d&#10;nnQUcZKivvJjX8EwqJ0/37yPfoF3HaPsV778xT/xMxzf+OlvfOP05Iic95Pjp+++8w5Y6R5eY+f0&#10;Tx9+ev3aDao73dg/+PiTjw9v3SG69PxMllp+JacHxQuYUA6KHr733ge/8Zv/H+7+7Mmu5ErzxRAD&#10;hkAMmJEjmXNynlmsKlbduuwrmVVfmbVZv3Sb6UEyPfRD/wnqB5n+jO433ad+UF9ZN2V1u7vEKs5j&#10;kcxMMklmMjOZExJIzIgBCEQgAIR+3/f5XsdjnwCKpOpJOyMP9tlnb9/uy5cv/3xN/st33nkPdL66&#10;tmHnAcyBC/MHD2Ofu7UpB1NAMBJieWGRUqCx+kBiQdIz7nT2a1MvCsmgeJMWXPv6gmCOHT+BCg2f&#10;wo989Kn33j/HeDh8ZIHPbI6lHR21raP80nLRPU9bJgk6JCq0d7bkBsPBI4Lpc355iY0AtoiXv/jh&#10;hRs3rjPfKz76/l3SrCqsGAh1d+cwmfBXlimcTpTLqeKApTCgIw8fwUGU1KdyeqPuTPxeAQFA7nAd&#10;gMybalaOHMh8URNbP/OJE8TIztHgGUlM7L8IuqQoK00w9yAWqGdaRMEG+s4i4ZP8ReTzyZ/ySNia&#10;0VTLEsb6OfuyipXl50iAi8Q7I1nTL3jFUD6zAhKVorGroyumcUp7cmBOSk18EOnu7bu3iEJjZbN9&#10;x7Wh8DkIrTbNzkk5ekcEwRtUqwpyo0dsAOIdfe5pUjq5AtyZvvLnWVTzR5JjBPL4BGHVVN2ZbyP0&#10;+Z9QRSQC4puul7N7kgQemCE4UusURKVdJzEYIxoV9UPEovZDkpCQDybUiBvGDJv6HiSN5drqdfbp&#10;2tq8xZBWgcgrB0pGETaADHTAhEt6B3kYIihXO/1ivTkSM5J6jf9I5KDdY3d4lQSn4iZdCkZ5guSg&#10;HEJYLiBAmzvA2+MrgMwjPESc5f27KBfvzAtj3wHYI2mO0HUSod4fXq2IDwnJUHeq+UowIpBBjCbT&#10;h5OKWg7a9VmTUMiLbV2Bm/LBFzPcu8MuGGtsykZSCIpl7zGUrNgT/B5PSNBZ0FwU9lSs4UYDKd7b&#10;iFWvqCN5gaaTwFKrwPMX1NkjgYIuezz9Op/Rpqntwl7zeF0fBH/7d6RArKl5hKMKOMlp14Mu06/m&#10;YYsVMR7VpQFgcXmvid+4javiVXvGRpPmiAetWzQCBoYxQIH17s09++m/HFUxX3sMl9rkiljWR90W&#10;kgVwjB5s8Wme5fRwVIM+1fTsUVVXyvJeJae00dd6S1/P/uK+/ac3duaS6QaOXtRowvJIP5ice/88&#10;iscXHQQjsdnXvK//iNQuW4C+vx7su399BoL0pG798sCgpUbDUYc+qH9T+REP8LWn3vTbe5rv+6K6&#10;YXDxFc+k/4c3tvNcH371nOPpxAeOmIjuJtf6fBjaAUilzYKdPA8xP9rJ2IMa9gd6autzSmAvmbnZ&#10;FQJQTpw4c/rEyuJBNgQ6unAY70tpHeUBqsksWeAMJgXKAR/ooai88ahd9PWjMV802bae1LpVT2f+&#10;v4uViolf28xg35fNSMk7lZrTrvSWxjbu80WS88AuqT3BScx0LO75zvnJlWW8PEksv3b9mjMugYwP&#10;zOMNta00n4P4ar6b5kBPZhZ1PjGDuQ80VyPwNcuAd4WBlLDEgRLyrz9wYHnlGApL6o7OgM0xUR9G&#10;B/n3f//33//+94FfaCXjEKbShqM6PamV49nJUb5iOS/eroVKVKeFO1NVfk2SI14NhKXC2Q+Jr1BJ&#10;2QENc3n5M88+e/LECRxP2R4e2zcmctR4q9evQlZ2SFpZOUbhaPfopSBbbOUYo3kFEySveOGF50k+&#10;/4lPfBzfTZy5XnvtN5cvXWOpgjrw9Okz1BZTNeiZbE1EXIE5eOn2llwF2HBIXqTb2++9/97iysqZ&#10;R86SBR5t1ocXL/3q179+9de//vDixQsfXoThTmAUPHWSpQ/murvbdCk+hfflZwcN7+/eYd6C3Xbv&#10;P/7IoxvsBb26BplOHT+xgJJy+876zQ3owe/oh6AGfqhs3fS5z32OjJ7dGGySuRt3kyv7CboOkx3Q&#10;roYACzzWqBVGeZq5trZKd8eNFYJDJRRdXKEoumDLGm5GhHcOlP+oR7RGsdIvbqli8mMh/EtXtgEn&#10;GhddYvnIlgKgqWHDLwaX08KkmtbLpVw07mxppMJFWcCkzFJ6Uc+omsAclicT1o1mtd3pmCmNqOAA&#10;+0trOLks7uJmrew07YIhmvcKqj76luGzefvO/bmDiCD1NWIEqKos/qoM2FRtBGgKl1mrlIS8avBk&#10;6qwGFkGqo6fb3hMqAyo3V8NBlnyPc0/Iol+twYD/Mh5FPa1apcFlPTl35JDVQHClYJUgosTpLtuQ&#10;6wV3d2gP0lK7v7IH7OICrq0CzNIUNhEdL4YIP+s1SvZIKoG/hbu6uTgMJNEJlbx/lN2O5DuEXLhz&#10;5xZLHHoNodJg3xFlOiIe3psG76IQo0sRIUkYctBrfGk5vG4JKspiz1tcNAWy4FQkkhc5LC2VrgQX&#10;IKeOUoDYwgJVR6RcuXTp4oULnCi92mOPZTcmbApC7+6AEDxMWMxTglF6kc7UXnKvgOboJNKverPv&#10;4pS/l54T2nbDP5y7/zG6LRWuo77WSXTnfSV7TuO8rxXnoyj+Kjl39l9T5txzn/kfRkXka/9A/2Tw&#10;Y704JUoMdYbjSe2DJAarwZ5y9oLLostEEu31Ldi3J6ZpN3l1Fx2WGk5Xe0SRvhuGfo65bG4lY5UA&#10;AP/0SURBVB+ZOOq54VnrIwcf0LBm7iwiRzjWlco6nptzFP2rhGnO6znpAZVJVSY8+o9ym0nkHR06&#10;Xsn5g/jBSrR9/vYF6B7ehkdRZAwn9TXSvtS0vNZbrWkNmRUtciYYDt0kbujCgoRteqGs1ToaUaUu&#10;0kINeeQTCUL82dB+8RXRSRLzFdQ+4CSgD5PRPRbHWrR5krG6WvJHYDGSyPpZ6/4p+SBOogvWVIkq&#10;TexazcG9ChGKAsZ4lBqg6WP5rKBRY6yQMSohpBi3+EqYs+WUJWlIwovQHtFMhOONa1fOXzh3/erV&#10;zZvrIE6LXZSvQHEmiMmWhsWmTSw2DUhbExYTgGPASSjnqE8MjkhiQAbogU9uk3V/fZ0qyWXwyJFr&#10;V6/+x//4H7/97e8S10LOI2qOB2Ss7RGsYYya+3mkgGZxMnf2QQxh/kyKIJWaHYv/uZ7gdBAPpSWn&#10;ZvxBgehcp9oUSJ1RZ4KXlZ7z1k1M9mw0j7IT5mDCoBDikC5dvszmnDg88kZmPoAmITgUDlRN1Gru&#10;fPbZZ7/whS8YjH6KK7/97W9pZrJhUyveyOvQbnIxW4aCCCmH9p8+c5q5fH11DUIRi8A5ezQ9+fgT&#10;q9dvvPfuu6+/9tq5996/QbqA7W1Y7uyZM9u3idIVJgNWQgI8VJnM4D02vOcKVsxDqNZQod28mcXA&#10;wtJidMbhH7vAKiv+vkM+UqKXDCF1fU6f8KvhVPMw4Qb0zTQTytBenGUhNe6trDogguhMG51wKtWQ&#10;anBQbGvowfU+KCd2WEgohVKHjUYyrZeN+mmYXx7UipFoAgQXL0Xrk1GWPJ1NnO6ZmyZjsE2rAz7z&#10;sxPqRQxhPkleT7Y4AnEKV6Kevr+LVhvYBoyxawU9qfTygp0zswDzeJBKn9pWYdipNaVCZUkJjxsZ&#10;KKhhXA336lkyoPquTM+GFUeSPz/11/sel7DpLZCeeShCO0AaXdI4+ovQPXJU4lDJMgySAu/UzqSQ&#10;c9KiJY8+VmD0O7JRFCbD/v17B48chsNk0DYwjzwY0LsqFe7Kp1ptD75Mdam5iN7Qviw1mh9djKTo&#10;HFIowezkvWAAIfVFFms0hQAR6XaUF5WjMJA7yrAwDiwJQwZ/m+ytPpFgDDR6C65lqPPH2NSCnMQR&#10;ly+RvwxuX1xaegIP7zPsQHGIxEpYHngR7ZK22DrM2I7VmZ7RYiaVaje6+85juARmZGaEZ3qzTnLe&#10;/1RsUNig0e2h47ovMK8ottmX34au2KPvM2Pt0Y715UzzIVf6pUVfZj/M+/o8DIBOiwCzywSN9Uil&#10;x1WTB5suyzzXScZ9SZCnMvD6Y9929n0wumFE7vqaLtm3nn199pxnY53msb2nVpPxs7eycdjftwkj&#10;Igwcocs9c+TZ8Ggd9boS5dW7o27qm2+6T/Du6C379W8j0XQd9uU8s8P+x770sW5TK8dp+qRfqlHD&#10;DSjcJSZYsCL5gIxICYIbiXMEW8onUnOeNJeIGCeWlNnI/gSiKfASGCoHwENzwKKlowvox1Ao4jtH&#10;HZBid+/cxo6DVUXaTWf3EFb0XtvAWVn91TdaRpMCmbAMQK9Xuto5yats/Wc5ajNFyO2Vv5bX2qh4&#10;Fg9EC20BiMi+iOOo8XqBmG/UTXd5WuX5jbXVd9/73bn33gWCH5w7IK8/wvN3tlCkIamSpHBEzGZu&#10;d4cFzrd72gCTRKayBTs0eTpxUoJ1om7kwNGTCPdv/v23SM/+zDNPA+/Ii0lpidqJTydfeZbWVV7P&#10;tI5jujeLhUKfuMPWbf1F0cs+WIGnMd87ugk0pl0ujWwUpYRRnnkJdR1QCHCGxRyX0PW1VR5RlQ4d&#10;/vVvXqtMUtwAkOLVTKXERVEOBcbrtyrzxOMfwayPlhGoCk2Sjp77eRfXKZ/N5SEFGJQAfIi7StT/&#10;xjpYlqLiMAB6I1ietyciASRHZnti53kKhHrm7BmMbhjhUYaK0xaOwIarG+v4FaBWgiIstmR8J03S&#10;gQMbm5hz71ABXseqgBLwMQAXUngvpnrB0svk3JNfH3SdX4MMIEJlwor7BI2iLfjREmsF2uYG1gMg&#10;fqpEHUIWsCnvoI2UoCYf0e6p2TNWCz+nwYpPfL/MiHwbS6qBY0fXRzKh5yvf2WJidOYjHNg3OaMs&#10;07/Qlf03coMWS0YnA9+qhMmAOjBDP3EvfjfALdYzt6X3Rd134PbWltwfDzAYjUKQU/d2t3bubrD9&#10;kcK07XxdNondGZ6Vk6ggS3tVTOjJ7DYtQ6u/SuAHf2RkVbcWcWreLDpwpxSYkUolT72ophwkqRw8&#10;LHXR1Sb3GXiL03vyF3JQjtGgDK9RSTrzLi9CE6nxOX8QcEbsG0qFtIWiXMemgU4lC07pht0keLL/&#10;j5bZE+AloTTcLR8lpQPj5rkTK0j7BSemkMZAaUKEp+8jjVV958yPxkflkwDfFsUcoZj1nuONMIpu&#10;mjh8cCdSBU5mlcXBFQb4mUcfZVAon+fGBuUznr3Hko54ZUxxo94bZgu/tTV6T4WO8+tyz/O52Pdy&#10;2pI6jwZyNSQ1GTHG/nOzr/Y1728bXdcsOByhZ44Mk/6lrbunJvfcn5pXK/KgeueZT/9F3/g6L+JW&#10;k9pJB0CnG9+TQDxR2pipdXm1c/RIP5BGFRvd2b+9CFH39Fd6SmXIjYoat3EyZ2fbwnjV7PkTitrn&#10;uhvdHfWuXnC0rgqTeRhO/5UzkwtUsfmL6Jyuf9/wPXTzs1VCX9R+1/VovFutm1MCwug3rUt1HmU7&#10;u7YTLf71RKBO/xcF59Sfgo/k9upSuqDe5tZV1/Or5IvN76AuoU/vgY7ekjwhNq84f2HMzHYNEWms&#10;X2BSxZWOGxBrR48cQvF5+tRJFtCoPEVYmVowxs2h5VzUop7EmUYgLRS9/EmSj5N1+X10n4r4mMe+&#10;RsCjRqSlMtVWp+AFk56U65SUqIJWsUxiqza0bVkDrT/QkVlf9fVRMov6yw4v2+j27Vs3cc27tbF2&#10;YmV59+42lndlvNtFA4NZX44EUgdOfItbtw9jTl/tC2YdwzAADx4+BDggHyQCNJWhAd7f8phgxIED&#10;aAeJ+P72t7+NZyR3Pv/cs6AQoA9oA4mMjAaKJTdnQGQ29ojWk7eUr1LPpaNVZWaFHCXRRlcSpMXF&#10;YFDK5+3Gvk3ug8moDPnh0YBSQ8zXkJEbgIloL/hVVvvjJ9gbCQM9raMoplhuiEcBV7iBi6KGd2fO&#10;jLK4qHxMEIFgJrxEyS3KnfwEBUDkIF2+Ugi04qXMqHhvHD9xHOhJUdwDPIVQGPohfiK0OCHWHuAL&#10;5P3u977385d+BvFpC16VACX8aEXJg/Ovv/762UcfoTm3t7fAfHwG3vEiKowmkhbxFn6iYuC/qKtH&#10;gmtaDE7LzNEjiRIDK3Nd25Y7FkRRSs6BBYCGUWkX76W9NOfc+Q/oC4A4dECvzE904ZmzZ5M3gPEQ&#10;tXo6zlpqb/YTQDOEJEbhuu9hWLL/UWK1b4JB0R465EXSZvl1NCTRRQ7m472pyWQPEUkQD0B/trk/&#10;yzOM6PwBNwGtQE9ihral/ZTFhIsAKX7F2/PmJt11B/S2wZnyCIBIFW+mRPSY5rflMeyXO+dPMrup&#10;q7RUHAy5w+AdGpnK9xAnv0zPI5K/w5G219BjOMvTQ8LRJpsmx4UEtSuR8DCWdnkc4YWpyBy8HoUn&#10;5csrceeVM27IkV5aE2bTrFkUuqq+9jEmm+ngzxD2CwC182gb3c6nrNGsauqmNrlAb1VKSeBlU7IB&#10;SR3E3Uhj4tyXpWi4i00oFnYlKD2EEEa8uiQb2i1INVcFjDaT5WCTabzhELEQilpJyeC0TRxsqsGO&#10;F4xNklrAzBCcofrYk08ur6zANDeuXUNoICgYjPwEw2fNzNHLq4jx9FfxUgOXQyeOMOW+KHPf8duh&#10;ifG8/wfAgG5IjQrsC5l+F4QPU42w47SKoY3KvYbrerYez+uKUeee+dT+ALSfP/a2c8+qukiWF4wF&#10;YtMKja/v2+aq1kj89FC4atVXr3/pg6j58HoWUeq2nGh42Ct6+ugJ2v86AqDFmtWoEZXsWrQ/IN63&#10;XRm+VUjds28l3YAx1w5N2/+6Nj2fwuhV+Kh/DTJb3o1RBR5An8aeVYf+ZPoi+FLJYOStOHsE9Dgn&#10;v0jEJSSwEybx7/IctzeTpB13IlgJSyD2nEeYAMlXzuoZv3VUByyeD7M526E5wt75iT8b7h1+5bRH&#10;ceS3Zz1Zo7cTLyS3UUlkYpg0OToYSq+2DUi9IR8p2WEA5YqVQjwrrZNnAX5zlEGTRT2JoqQJPSOz&#10;2ikRAzNKlAOeRoRvrN9gF2GEL+pP9H7b27fwR1VGeqSyIgyIJJAI70uOBtRKAR3p5noXmhvpulqw&#10;v+ZEUC0SFuGL4yMI4+tf//q3vvUdngHu8Cu7GFO3qCQBmkmqDGgL7ozikCtpBQdXUpmATq4EPmoi&#10;izaiE2c8lZQlZSNLPTPkqRWfUU5QBxAYL8UxNY3iV+UEfeIJ4o3QWJz/4BwXUYhiRr+5sQ5y0qZH&#10;O3exaL/1u7erWNoI+ANHUkgQCa+m5CAw3rK6tprMMrH7MxuBaEGiqB5xweTK7373O0Ah7+UnMmEd&#10;Onzow4sfggijOWaiolZMZtxDmclmivowGfupHsZEgCz4/mc//znAl3luaXnJEEFeadB/bX19eWX5&#10;kUcfRZH2NprUg4fwB6A0sClFUXkqwPloAqi+zuDtRUS640HXtVLysiErh/SR5nErMsFtdBA4GMrT&#10;ig8++ACXBcAogBgSBYtzNyoiGiuAguWRHLp4jyws0JFgssSeBN7V9Cz91hBdO5IblaqisW+nvesF&#10;VzrUz+5R76X+YdFqFO8Nj5k5Ax3a7uT8lB1p+FXD0P4wHHKIhNXwiiaI5J72LgJIEz4E/NTOaShE&#10;72ClJqLoLgpPgpGwRgNG7c7I2G+FKwuFHhT2pQcEPL2yj2dkampFw/7yfwRZSlbsS5kUMgDR1omg&#10;NvsFtfVtCBI4Dn1we5RodQKvpK4kgRG/WbJFfmkshp+WFhepbSJneMoLNnnvoKKgeZVUKMLGo16u&#10;Mg2NOaYqX+N9Lnu1jEXpCvObb+Ai2Jf6EMF3bHlFWY0P4IYuoZuAF9S1tjyB/71mH7JlWcioMHS+&#10;IoU0t8oSH2kiCeZt2TPG1SnDZkU4ydAW2BiLx+NPPskeFzQQfSd+n5TGcEPLS52zn/CSh7PqObCf&#10;WmSDDFdKiVDqT718CoCWKO77cdSnI1afHrzTz1axGVD9iKuhF2lchT9gQNXIckGDd4QJOTn6Z6sy&#10;6tjO33I8tDvZXjLqgRrQB7dwgibzgml5V1dKA7rvGKvH+y6J7OsHW75WH1ThebxuLp7IDRlC07j7&#10;QRUePd51UhPoRZBRe6euTwRi3zF9ZxRY52K2ju0pWW2frqp/ajQfUe9BgLhU+Q8obSz77POY8Btx&#10;nF3oE4TV9JlZZ/AnFCbp/4cB9Gg4+srv2/xchJkVlYObpgxAgqLIAsQJ2kXklGBoPD4TzSNWkLjk&#10;q431mDGBB3PYNTG537q5jqVoQVHt0syI6rKfC60qRF1h+PbsJO5Vph8A6B3v+iFSKNxeihbvceXE&#10;SFZz7Fg9nPRGiqsVGHV0KhVTYjFnFqNQfraeQTLBcxIhlexNjIlZDkP5KcYcO39Ko6o9IcFYRw6t&#10;rV67cukCEx3w1/UkOgpsHR9UvWxwv51omxv/uD6BntGDRoGP5NVM7CykVEjaKs8f8M/f/M3ffOvb&#10;3wYzPfXURxN3AvJgZgKC0EZW/2AySstUHfVhjcHWX85LkgoEx3CSib/UIW3SGbyyCpgGg9aYpZyE&#10;HwXRMknEHVNKGg8ZbgbAYRE+fmwF/AdBaAUTCepGtKGx2tNOfLY+OH8e8ORk7PeBbhkIgCdKY16h&#10;ZK5kznAd8AY7BEJwkunbd3Y00dJFaDqfeOLxz3/hc1/84hfIcf3BB+fOffA+EAUIhnvak088cXTh&#10;6IcXPrx29Zp9Pc/CekBK6dCsomamxP6Ow9na2jobpDz91DOELgFcf/nrX7Nb5rXV1WMrx1HGsFYC&#10;CLCiWd3YWL2xRorrb3/nW/im/Yf/8B/++T//5zQZ4/6nP/1p+uIhUnffkd5LmLqBQqykVDptzpNJ&#10;B7KE7IXDgPJcgWLAbhYwMc2jNDp//jwaX8YSZOcGqGeP7aZnosncyZoF1o5CMTN3gaScjK5IlzWI&#10;uQiKkqIjiZfrBiUTkRvEw7uSqrYqo7r5UPSujTsFjzTgjFA9kFVmChFZcCW4ewDD+hbc4NhGPkHl&#10;RLjfxmZNonki3YdRTMvwqACQwZu2wWhcM+hDD/i1CU7N0G2RmDm9b2Df9vxUFEiFRzeX8Bz91JAC&#10;Hr3OxUXN5axosKtjZoblk31UyNMgUG4NKHpegHJC7EUCJySW5Yfhy1iQovSOws5iu6dn8VEmTs4I&#10;W8ItU0T0ke4a8CoSW4CvuR045ltg0ZYTPjXkLTfDHgwZOff7Ty6ZhLXP3UV6I0ukLpVodTOw/xhc&#10;ZhoaELP1AQw3H1H3pqfVYrjaWTlhDIHvIYXn8x978fiJE+gwiK5DnsDctJ+KPfL4Y4h/4gI3b29y&#10;hWkGwxOrL+SfUhlYdQxJc84fL4jfZ657lRJ2mmhGq++mGbvn4fR4Py4ioPohnKIyoPYd76MCi096&#10;7FEvql/rqcnJwHU9+sx7+5v3INOhbtPtDSzOZ36de/YzD4uCL0p1gmAMQPmpKjS6fxqATguUEfn6&#10;8RYS5/MPBaBF0564fccXBYtMfd0mDWkze09MnY9u7n4em+DzUy92+7op5cfAQ32nVg9NsVdjuFEF&#10;fk8AOl3tPXRQbr8J1i8JOOq1jjg6bUN9L4UeQB9tO/QQHuj7gtuQMbiUs8BELxsgIvE3OyMTdtuA&#10;ysPSwBBc54gEgiK9WZxtws7/QJDqHWKzkZoSXXdIzsfOMfdQ5SEDUawCk7IhESVpPnMKMngu2j1K&#10;x9jubCTyTdKO4ewofvsmUgeBJ7OSR6LAulywHeFpTwJpSu2fFOzJTZkCC5lxX+kkIl8oCwmJq0Hq&#10;uXV78/LFC9T2maeevHH9ipLmHD2indCtwKBiyGhZ+zqvmBGbBoD27IpxGdBAdAmvBl8COEiuhP2X&#10;lPLUgRU/dQZwUDeqCqSLGoxC4i4ZlWd0kxwlSjTHxkhnzSLXiyG5n6kuVtfcVmiAk9ypOcmUEYbx&#10;PVQgCZjiocVtoBwqQGtifQ4ARW8RAMqSAFQE+nzqqafwUQM9a9qcJ9xqkexFOBWgmwSVYs7mKT5j&#10;Mo5OlzszM7lYVYmTZK0P2k5P8SnXxrk5dKJf/epXiXZiFr+1ufn222+Tlz7BOkA06o/nKJUHxGc3&#10;0dSf5tOzvBpUQxp4SmOG5Vd9XV//5auvoumkL3g1tk/paRSyrYCP137zGj6p1BDjexwkHiTT9hPX&#10;jSOmxV1+oK+jsKRdQaJSF7UkiOIBiBDs7k1KbwJR0yKamd0HgN1oRiOiWdwFuvFV/CAd+SEGRvBH&#10;ei0LklQ1Ry8bAxD3bci+rZY9ZFA0ZEGVVhSvZlVTP2WhOjgqW3p4STQgpAaRRX+5bO7eIrGtEIbm&#10;TEQDUIOM8re2toBLeAPKHk/U0c592MDJy2B+6cNYn8oP1iHfEmMVHdWUQJN5rZ/L+3E6mlLDhP0N&#10;ow4toZoJPmo5AUPL54wvKReHA3aHTq5elrJ4/YI1veQmTp51OLnqNHwOE/zD2GkBeemsGfkHcyB3&#10;cWV2pq0xVoak6sWGAFqHirfNPOxdFCdUaGMFtBcnu9oKROkhWmSW+m33/m0CveLxpWBTHZbVyUww&#10;rGF4QcqJybhhlFDM7ERe2+wPTLeKUY8ciU85mDIiKAvjPEpl1tfWuDOy2gwjQlka7FlNFU+mCYWz&#10;01/usjppnd6z9zSfB+dUsXWS4VP3hxkeMt77MdWf7/v2JiM6VFMkbBEFQz1Gd/ZclypFlZLz+gwz&#10;F/qMMMzxjwch5b6OoKJCmlQUyYQxTZEhJny8CEhzinw9HdORI8pWO0fX66X79kQN2r5uaXxVoFrH&#10;lX1LM7zSojDR3raVSc0se3CuJJuilmUKSy7ZXa0IZxe5+qp6LKuQ/PWOOnWxTryWkrCdrjzvCuNO&#10;H8oEYq2aPLR9ErfOdu6vudjWasrpJRhaHq5poFNUqD+z4jTeUj8p76BAmyInoqGMkUURODZnh0tC&#10;Isk5mXgkSvIXMjrjmr76/kZSZXEjhdvONkXh9E4FmZOlkU2iQQMarqBYis+ZtjDSknoGRGnVnDxE&#10;FaIkDSh7CpO1jix0uBBFcafkeXrz7j3FKpl8g5OUsnKodXh/omplCkUkqm164zyLcwfIR0sABaQP&#10;lcMiW/ChB0ULovRQpG1yLpIZqWy9/uYv8ZVxRlPuepnf7L5v0ktLIDOexurWJrZdtn3fxRGUfzZv&#10;4XsEg+K1hd3MuW/c20h+xaOQF50QCSUVn0cPRzOy1aSAowy78uECN3Adb0jYFCnM5Ig5OHFFP/jR&#10;DwEQfBUEGbbukH7C2CvlSLJ720lex0XaG4lckLHYm/EVgNImClveuRg/0YyFDIfwaoBCpquMzZTJ&#10;db4GHXIxwNfnEevNlAYmQ6VNfVZvXI+dGgDKeTbwpHugNlHwAMTY3QCslJMgA/ATrY6utDSs9E1k&#10;ZXwZeVcqzFM17mLehRq8/WMf//iXvvSlF198kSuoJ4HC3AyO50HAIvVMAv/mJmuQxyCmddyQHP40&#10;ik8Z9G/e/PWvf/3KK68Q9KNdBmg+KVTvbL/4wgsA67ixZpalNCrMgxU3VjI9mkuqmrCSwOhaJ0SS&#10;12ckOVea/qnbGaEmvMyp3JYuaCFmXBouMrppFF4H8qK7fIU7tUWNdlBUNiIoFxV7tjOgpXRNnk01&#10;gpZSQx3dphXFVFXDEqqZgCAIlaKxlBCdVvoravVeGEpu+n5hIs4HPpTYt+TPBeSgRqFXUBTI4uvA&#10;7CGM7FqFSf0ne/rOvV3QHFRkXCkK3hFN8ruRsV4CQVDVSRIjrqNhhbSctNlHPo8Geoofbw0PS4ca&#10;6eLUuRoSWmXs7DunhGnLm1m3ybvmaDyUbHpqFOYdiMHkiM4+cM5DbJ+ieztynWdxfuggZncWnVRD&#10;Kwrk+p2WWMCnstRTf/KdKo2+Z3NbeHSoox3rNXSByo6jjWYKXKEU0Qlj3CEnGvF4WhUoNWoDd8qa&#10;d3BepqrD2LJwuyL77o7iUG232dm+g8sHGULiSyAZZWoyFyCIwzN0EJwNW5OeHusHS+7IkKSwoNxM&#10;9zrsORoGyyKTr1khRw6MAIlzUlV7m3I3k1G0CSmh2FvTbgeNIkPq7aFPq7NrXuMuJB3GxGQ9n0eq&#10;nBr4+16v21JaPdiXUGItJ6lMXSyF0UhuVIG9MFFbBp/suj8nWq4MlAl9GhujAe0Hap33Ve/PZVEa&#10;GtO3p0RDtVM1S6v3Kyv9OpE7jR0a9Kz25+nRZ33ta9u/9yH3h3v68kcP9l91216fy2p7VZ77IxRy&#10;TBMn75ruv3ZnR8yBBvo31aiTnNtre7IzQd/HmcL3OQYfKTHH3kru28WAhVFDer4cqtG6SSZruUDe&#10;U6wWgkzvQGc5i3BxmJwyxClAx8lqgUt8Y/0qMWe0zqBHlvHJKAUCyqBs5WHM2TbH6oqBqWaO0Fyx&#10;ndrCzvSxzxk30nzJevSaUTFmcySbnLDxIOmVNviwHNhdklK1exZQUI8FaQZeG3sRSYKFQoiSQoi6&#10;eE4hC6mb4quPkLsevSqWVqwtSa+ZtHmyePFPUEtkU9+zdR5h3Ysno1J5taJBUfAAOyhurCrjnUz8&#10;SkEYqxLkGwYF2srbKFgimoOxVD1/DUCh1vFBDBahFVJmLCygt/vJT37y85deRleMSg8wGliQBzUZ&#10;W+2nbFALpEEhcapwTIz1MdQWjkyLim325as0MzTplZ0RoE0YdcrRjNPSUKYtDn6SOjY9TvUCQFFn&#10;AhYAbQA1Ra/f0i4+mpwSMXdAe2liMuZi8vk9/fTTBMtzBcxHBwGJorSjjVi9MwNpNTOg50JI0+OL&#10;9vA4qBc/UdJUEX7EzdimgbxUHro5cn8+Vj969tjxY9olc3OT23hRslbREBwrOQFA41SAsP7Vr0gn&#10;+uvLly4RigF7MoNyM9UObqZYTniK+lMs5/QI9XeieGXI4opTVqlk2p4FSV/5fWV433H7CxML1vqp&#10;SQb/Q/nU5Pq1azQc1qJHaPhJ8P2tTZgt+rNM59QqiuEaCHsYptMOFBorQBZByhGURuvQXGcqCd9m&#10;5cORcbffEfk/8ZTt88zYnt5SCkra7M5ssqkmiztvewXkRFRJiilxjxMRWGJZJsn+alkkSBoYETYN&#10;w7Mmq2YmOr7BTay3bnINjTBeQHAamxtKeufZMp6EOSF+XprlX3KooXHHiyCwUOVYs6BhaLsw1mOE&#10;ybD1j8QdKBUnJe+C0SButB48q0X44C+Rt8udSPGXys8fdupFmQD6AGXSDvfm/ZPHlm34l+NnnIN5&#10;nDon1lCxXbh9x1sXsxd+tve2kdn4hijky2t08kXhSJ1oOWopoeQMA7R6kY2CZ2YYBfDhlcuX8VTh&#10;HlaDKzgxe4zAIrJTuf6hW/kmh9kijsJg6aC+F3QdpfeAW0Y31M3hunztZX+uh4cHAS6myMWcpAL9&#10;8AwP9FdGA3nP8Bm+1LvqwXpF/dSfVCF9ZVqd9uKQvuSqfHV97wM6Kr9HR2F4HX80AB21p6datTnL&#10;C2uW9jlqRBVn6+auM+oV1c4R7fYl5b6k7/usf8W+1Oxfl7pPv7f4su+5MMqex/eOzOqnycl++uoS&#10;gqOi3G0tB3gRPG8M6aaPbG06on5P59FPjIB9AWhWhBTVC0Q3VZKLISXlpV4v+Citpsce16XRdO4l&#10;p/DQziXturO4obYEQJDQ2KmU5I+eiEh92gRvVWsC56WntWZBikcUpomkl4HJy2vEEV9keectFopO&#10;w6RNLTnI4iGp6m1fVZB3fueCdmSTDV8bkwzQ0WJR7/OrrCi1+5S0r5ip0JcinvAB5Te1y2GV1nLq&#10;VBsuIU+VNOoIfkzemmzwi/Ikpj9tQCLNZ/1VQgVFMuBvxB59EHx3Z2N9lS1AvHcU3guZitRiIXSp&#10;nKWtRgEgqxS2Y22ic5fS+WoHtTuQiaSphBzxh0AlXSWaA5DNy6+8TGIgzME43fMTgAlMwxtpUWzu&#10;tLyBsAGK0dWxb4Y5e/RJrQq0FTfWSQ3zNhMPALTkUQ9JMw0H/mZaihK0VD5lcuUKvQDcRFWDRhNU&#10;wHyDRhMseBsPWs9M1lHBY1KW/O3f/i2oDsz91ltvoarkoPmgRmYy0FIEIm2HVLbSakWRzXVimhii&#10;rVTr0txZhS1QmxgFTPAkIsVcTiDU8889x0sJccBIDW3Jlk+/4GF29dp14qZRxDOnEjp9c+MW+0mh&#10;LmdaPXH85Oat2++/d45Z8cknPoJXKM6s589/8DIbNd2+TSHa+dDZ4KmwOpowu4E46RHmYO7kUNe7&#10;lnQZZEwg/0Ok5UgMlsTbR57E42Q4TA594V3A99MnT1FPXooSFwZ75eWX6U8YLPo8rvMs5zFZ9MKk&#10;yuwT0U9mtWGv9kzGOTLBK4dFF8RGOUES+wrDYfhIXpagHlJ+WK3uhX9+Etq4f2BzC5OFYIfsCAe1&#10;Ya/i4tk9SDsCakBK0+l09dZ4KviFfxLd7fxf+oOBgphlq7bQqD95/do4wHXjabmC0IPxM6mOiITP&#10;uEjba1GU2zKIoqXmtqH+8lBMIAyfg3+/AijVTCf8ssiV+SpqWUI9CdaMPSpyj5uz45GFV7NUCPSz&#10;S4uoZOE+TJGaAR3znqnQOyjVnK63LC8uIIHb+sEZLXhUNNJ6EpUoO5kq+JLGchNu2KwrcX9HhmF4&#10;kgFNJiQsVDvLS0Sp34Ne5NHFnZqBgNc6u3ldv66hAfWSNIMTyWr5IpNt12athgubOgZVbpBmeqfw&#10;Zr7mWvTz+VEXo2Ro5/7JU1KuxJxlxpDLVgjTc3JxZg2ivpdDt+kB+JAh2bN6vagKyYP1rtxQFx9e&#10;mVS97smz+Sy8safro8vp1qj1rv6kStCt//v/4/9137G6L8lcobE+8iHvk6LJxs7pdvbl9x0Q2VH0&#10;mu68/ua+5qPr07flirDFQKNcKXJkbI+rOuzJOyowK5VhmE3MSUor/QCG669PGmiB3vdxqoEcycW+&#10;1/nK+laqxb12tH1Ztj3uvBTFdnVn6l9skdbZR1K75BV71XjoNRYTLmc7PrQCkiOJONQuf3xKsShs&#10;qFhIi7YkOJKpx9pP7pGwoy32v1RyS6yadntTDeyqLvd9EQKXgD1KFyXpcIwj3qEeq7NSfgwbeyDt&#10;iO8BIgqxaI88xcjrHE9MvSso3Twga71BTO1hHcku0zgOiCTQHsZqjPb6lT+c9rwzzeaWN3TWekA7&#10;7FFzbHNOCSJ8KZAo4TuzcUtb/EV4qbIDdLNMGx+0GPsemoutW2tH0SLf27xy4f17d27N7e6w45xy&#10;PZOTP17t0sxL7h89KEdJWiEJS84Sr+y5TpYfLLykk+aNaQizGu6DL//s5yRrXFxeUh517X60tXxc&#10;2wUlFoeH4wWY1DzWQ0iVyJXMatG7UJrCnLtxJDoPuU6LPaqxnKgoH6UXCe/BV/2Cpx4JqognQIat&#10;+FNTXVNQ0V6q+md/9mfHlpeIK7+1sY4jwWc/+9mvfe1rpO4PmmT7meurayvHT6Df/ff//t9/4xvf&#10;QC1Hmc7rd/vs2ZNf+cpXCG9HAQx2pNpoDSFRRFAm8tSNEzo89U9vpvIc7CMf+kOl5LSPbjLtRXNJ&#10;3XDuBPVyD7HtKFBQ16wsLUGv9dVVHNNI8Q2t8a/cJBKIdKeYCA8evL66CjOdPass95grUazSm7/4&#10;xS9A2Ow1ipY0bnm8IoiT+gR8RBUaJwFOglNpdcKMqmumT0oaPESYhPFGR8WtC/jelh8tNaEaxGaR&#10;xunChYt/9hdfTexX1Odxxs2gLilU9GQar/Pck087Pe/RFeUrW7SmXemXQhEaDvsdwctDhk7ruqyP&#10;hFC+PtnShjeSVOnGTVJ7buMIqq0p0SgrCAmgpJ1+JmIwuYCjSmXpam/RCYX9xjQ2HnIZArkBOFXj&#10;ohqbk5IbJYiKA/srKa0AfQRLBI7eNWc6ZO2azeEwKyl0VIt683YzF+ki67X76qMM9hQS20OTV97G&#10;HVrZLUfNxC1BoUNDjndVrJsxy17nBarSLyuRiaKdFKylp+ySG0ZVbCbrJeKQDh46gp+TwkzvHl9Z&#10;YMQwC1iGsB+StiBBZrCuA2ESDki7iOzjYAhS7YWFRdhP4UswABLfA5PCewVKyV7VH83xwDypSfVC&#10;yDi6KDergd/6k+rQPJ4JlD7U3npSbrgT9hq4wxUlD/O17qzzvkqji2Gqns2L60YAMZzDET6ffkuq&#10;l6Mv0Bn229ELjfBbjpCoEUrhYsN515zMSim85Kc47Q/VgMapr8oaV3dv2xyjOwlS6R+MfBwd1Gy6&#10;P3qiPIR2I5rmzun7eeOI0HVn35ZJA711bFwYmyfooK2SYs/pfvIXeCXYM/BZX4HqvKpnXuGNha1E&#10;jF9m88V0os0spZJ3M36itlUa2+1ZVE3zzYQ5vBgbVmVteZalYL23TlyudmJLlLUaFLfXbHGLHsjx&#10;PclXZE2Q8hPFfwjM6RudRnte21h7LyIFAynhtvJoSltBQmGMOYgY7HL8iuSxFxRGfCSRQ4ZnSEEs&#10;AejS0Jew04a8J2OrDrC0z48ButWOSn8kBat4x0DT26lFKWrwy4ERneqq2rpLGDGWKW9rkq03stij&#10;VVK4SgNhl9QgRpchOII2hJZg25IoPMyucNpAOb5ug8JDdZI1iYRJO3cl5hNW6rKjE+EOTUXu0f4P&#10;PwYIgKSWIAZf39+5ub62e+8Op2IHa4Gjo5ETqNPtQ4gkORTANbNkvYdvA9M8sybgg3dhbv7pz372&#10;4x/9hC1FeD25fuhghC+6MbxK5UNpIy/W0mR/TFQKZUK9sG5pVkIRVWfvLiNh+/4I0fJgdGDF/PUs&#10;1/NIHo8BMZb3aIb6R/zSBmHVF3fvogHFSI1q8CZh46urmOABlGwISZ0BoPQskxrsgfijUT/72c8S&#10;xwPBnn32aXQk4MJvfONbP//5T7kB6IkmGGxHTcomCG5z2YoZKnzDearKVPfBB+eT9B66hUP45IZ8&#10;hUmwm3/mM59BLyuSzs6ynTT6y421dd5I38kyzrY6t25ubd7+6Ec/cuKYMoxynXRRzMFXSRe1u8su&#10;AGBrsi8BlCkTGP3DH/6Q2ibQKjC0qZTu3qXwGN9l8fcRZ9CY4Kfl4bR0fYgwMes10dJJSF3Ju3BK&#10;iaMwL03Gfnr1hRdfRBeVuZynaEKvji1p3ORwV8lUONfzSInWIrXUZoM5NTzJTzR2JG9LHkZH04vQ&#10;zLAaPtHnDZjA3b1LmLtiG52ogiMqLpiV0S3x57xNMY/I1Ucen3ZTH2VB3p3RDjqeIjiyObj0aqz2&#10;nbOpjqJG3KzTNKkb9y5iw34hQprWdHVDBEWI4FWQB1cTMxFCqjNqRQS0wJwlpKT0wXllGnayYcf5&#10;MPT01mwCEhhCW/2imG4kr6lgOknUEfg2j2gEMd4Li0gkamjjkkQO4wTjR2uLJDH3oqrNuHNCPYlI&#10;5hkmjjvbt5F0LIeXl47BWzyQtPmPPfYIu4P+7s03zr33HmWecC5e9jcjlZRSwCq7vqIRgiiCPov5&#10;JfYTEc9Wsd76qAeaIbUbOznCIf4+yXBUT+W+4rGc5IWaCR5gAc49dXNxewnDNiI6nFqP7PvgqMBU&#10;KZ/FV/3X/vqo8vW10F7d3D9VNZw0f1CojWrIDZkOOPp2PRCAhrmnjzJe9IKjzntq6jy1mV40D+gw&#10;tC6xUjUbFd43fkTlnrH6Nj/oescc7SXThfcEwtA7ImXuj8DiqClTQ1apeltnp2nVkf35HoaY+PPt&#10;eVGYu3/cPzfRlkHSM1NRci/pjHL200CnDiP6O+QNn8tx1xfrRKhFa6W2C/dREgBUksvG5xlsJVp/&#10;eiMgIzcDU++HIudFjJs7d2wm1mucUx0ZR1AX613vOYTHD/tdKtSHv4Oz8xOHcdc5C1DNNNp/RA5I&#10;0rbKoxSC6Dv/aU0uOrQRKEK1GOtmblIhmmDkoqoec4MDlryjkhsp4rs3I4syH8i9wLlAtKWKVnUy&#10;9/OcnD4dVRCHUv5n6sBlVDqVpo/Y06Hx8SpuzECjpLuAUGL8ZYLHCAUAvYHik1Vl6Z60eKCFXjxD&#10;UVLCKEzKmxhRQ0lbN4CXKUJldoYI9//6X//rSy+9AqL75Cc/gf8+pMXxn1/BVdyJlYuWZ/ej0lOG&#10;wzP5UabCAYwbYtIF4vC6ILCaBcPhdaVRc5gma0wVRAiZIWyRPnDKyF6dnmmjUEvm2tp6ka9MIagG&#10;AT2oHgGJaEEAoDh38oX5m4vAhsWlZRrIV+LTf/rTnwIxKYS60XYQEhEJn/vcZ2g4ykXischwlC0o&#10;gXeVmQicigKPEnrOz5QDic6efcS10hFaBYByP7CP0qCYbNOnT4NBQaKf/eznHn/sMYoKYoZbqMPi&#10;0UVa/f577+MYwJCh+VcuX+HZRx45S93YiYrSEvxO+ZRGG0llSs/+/Oc/50Spsx97DGrgf0llQHtU&#10;QEDWKCSSqofyD5KB09f3ChN9g6+qK9v9Hh40VnOMNy5LrDE1h3T41D7/4gvJqJUeLMw0el2+SmPk&#10;I/KtNJoRQSWvco+7YOJjbfmgQ+JmChAMr8uwbo+rBJdTAzA1DP9jbd/C4EsiIeWWl2+nIr4jEyLb&#10;7QCa8d08LeMVNBwe1Dpizw32ksOQD0UHHlJysbyOXlaSDR9ZsKVWGWg5Ur08EiplnGbkFgVKYkvV&#10;6MRFRiL3LUjsTa7t4JUHyU/dd7Z5WZZw0fHmUO1dtgbYXc/ZWhCXRsata1i7WqPbWlvWUb4jk9JB&#10;FiHDVGU5qsQilqnpERnV8fmxpYvZVk9JNDaQi38n/kMknNWqZmubMY7XCgz29lu/Qwmgzck++pGT&#10;p07SQBlqnFyfcw3DluNJYzPq817eNubxNloZyPVrP/NmmHdHnKkmR26eLnnoiMDP1tJ+NFVP5WL/&#10;tc6LyXOl/xr2Dt9WCXVbbu6HwPRArgdzws2je/I6p8meVG9Uz1HFMi6qqn3FRuhzwqgP0oAGqO5z&#10;dKNrRNDUuH+9I6VFqtCi7hfTDqMoJ3X0ROz7JoWPyq+L09f7avQPFqH7R1KffQvJzgrTP6VFYvRB&#10;MqoEY55q2ohppompci1vR7Xtu7xe4fdE0zrxlM2vqfx+h1fj3QpsRHZ+669Iryjvn6a1KqaJuMya&#10;u1Ymmt6kEMXVUnEzch7S9hfeMxN0KU1fQuads92aUa4oQ4lizFFtaic1Bi/XFRQpfpNUr+19radA&#10;cM8QRm61g/CZdkZyriPeJoGuWwgWFwC1eUvxQrrbRjZJBnOf0ZiDALT6t0QIVSyohJ2zr9Gg6uQk&#10;7loWk3rEMQYIxrvcfBevdxRj7AaNFV7Or/NIaMSotaqKTLdiVnJNoCReqz7S0TmJzOplhL4eQMNK&#10;eMMhoKtcsO7tbG6sEcxp/yspW+KAF88DUQRyMNN7C+M42IFdQNVgL15KPPUPf/QjdJ8r2kHxMbqP&#10;TRVxLUCOK2DfllnhElvBULkx59AKcExvLhmNHb4GWWZeLCkxgpvT6DOcVlNprWG4yHtbzMSQ3D5g&#10;N1wd9Q8nXKFuYPrgKkrgK7CSlC6ALYA1kxOtYFd3AGhmHemnwUNb8i6IGfF73/seqCiZTQGFFBsD&#10;OuXwLPseEUrEnZ5UlI01+/LduKGoeS02Gv/HbqhJi4UVcTYwFKg5nrgCYezqfoidNRfoNwJ4s9GM&#10;0hfIZEw+0SdAuniLAhypGOFHOKeiigZE8lMs+JRuNfAh0Co5R2kgZUeRyXXSPGUvUFYCeFv++Mc/&#10;BkDzFOpbyJIY/EBAagiVtBTZT/1ZF0v+5Eo/c4ykCjir7mk/DbSwQJg4IGaEEST39LPPUGdqEsJG&#10;bAYW96/r31rza9Wwn48ycHL0i2VKCBqj7dz/QJG4F4DKa6bM4g64yYNmIaJgLHy8stWyUzJHq9l4&#10;jrqkttzVclvQkoTnysMhU5Wmdm4z98qfWLXTQ8YMacXaDQUIZjmaARL1f4n9sHrG2miSqrFJabEk&#10;FEan5NABEaF95yzvlJbEOgcKgnm9pRCGFlWRZb+87nWirCY+ISdA3G+st2b3I2zhSgiAfGh9B2dr&#10;PvLy3S2yYLI5cCB+fLEGplKPyVyGDDZmN/4zSMjCIyqDOFBxG3j39KlTvPfGjVV2hL1y6QpZQFis&#10;oe987tmnodLm7Vt3treYE6Tz8CSirCx2fUZEJ2EIpOPO+BFFmHA0Ds+OxIGfgzogpEvv5DMo0yee&#10;UeSHMJx75/emBPfaY1CIm95SEQj35/Hqr1Sg774acf2dA4+3Z+trod79ahi6qvy6f3qUpb8ik+vV&#10;hcH6n9qWKlMY9AGDy17QU0dexGXqlrV6aqhufhAA7Qd5T4iYmKeb1NO3pIZ4y+wlE6IWYu1T06nc&#10;ZOSkG1dd75chOFLir++hvkX19lEzR9dHj9fXYr4H3VBs0bdCOcXFTO2TmgKr6gqGd4mpeweQIrIO&#10;D0eKCmWqm0dsZ+Fgx22VbxuNfcQVoiNTBDMa8gx9IkDpEDN/AGj4JtNhZFPGzNShPESRDRSfzB98&#10;ldJOBm6LDuvr2gn7GnlLCWViw4BuY3LOyRrMfVyRmwGtUbYjGW9I5paYIVXD7/LXoEkBPovFIA9V&#10;1Cv1SdijLDjSpWl5Pdkn2emKkHSbEnaiKjS036fSx4tfHOdbTKxEg85PzLu2tzadANhETGYrWUHY&#10;cxmDsvMfedtMLoW+qtagWLGk8K4ditfUn7pOnSEo7bxNMwg89o23t5TUvhRFkmrUPGJpVuHerg/Q&#10;JAns3e0sPLxrqKnhqaATyJrVNLG1JMYS9mgwD+E2zyYmB+5tA0AJRcJxyoHw1Nz6Gln51NVuov42&#10;t7du3d5k/kcQr22sv/veez/60Y8uXLpIRwC2QG1SByYB3iHiona0qfGdO/wEsmF7Dw5OpN/NnuDW&#10;QUIVaBDdFX3Bs+jeEhuBNB9pXCLlA/KKM/spM0Az+CnauMwHMbVH68mvkVOZA8Ss0ODuHfUb6bhI&#10;i3rrJh4bVQi1AlhTW7SfW7e3YoJ/9rmnCTJPISjSZR9X0P8RcCTW8P/yX/4Lpjru5FnwGfM+XMD2&#10;m2fPnuF+oBvOoLQu2/9E0Ztk9TwS79hCBoEFSrMF+sQV0XZnXhelHTdTfjwRh+lZmna6TKkU7pKL&#10;4BAJ/7/ylT/5/Oc/9/zzzwF2iTd65523GSQoPlmewYqJpSAoBWxNrRK+Q3dki05OIDV9B5LmXShu&#10;WXLgVMDNif+N4ZuayA1jKrq2F0S/j4DNPbK/dlhWdPb0mp1RCZ+h+aEMF7mC6hU1VdImJCKkVhQ9&#10;ZSYVGKbqTFoRbvR4QYe98tNbLNri0fYgG+b1MJLYrFleBjtcbEIGmjkq8CgOoFnvMB6h9O07Mkho&#10;jWurEE13UJp2D+GeUnUiRhzZbVejg9gKmoFokFUqkdUIdeRtwoV3sFso0mjr1uYKUeF6lP8ljRxs&#10;Kdt1Ph1/KZ8aBT0qyx9phsCFylWsSCdngiLL3KHDJBbA2CJtpT069VR0dfbwzOpdoUXOiK9YTwo8&#10;iOyWW6YiMOUw5a09iK3EoUhL4fSgXPPl/y2aYNJRmJBs6HE2oWbyBDLcjqKjyX+lnyOdk2Blc1Fr&#10;gaH3gMmocb25PKn3yLJEJmblYvaGocqyh+s7DkBHGTqace6zI9ENDb1N5MOZs6dPnT5J5nxqgUTQ&#10;rMTzB+WwpDz56KstFAvHwzxUSmKZEW2f9QCgQHOFVCpRXXU6jK0OGnpZm1Q53EKfspY59MJU3aME&#10;LUaqKT5jTSRxSF3LtNfQTeP0fi3RA4bAx9zU467R1x6DBj1nZEX48Okuc3V9ZDQNLwL8eRWw91Oz&#10;nHpS/DP8OnG4TCEPQlmT8bs3pqUfremIHJ7Qvc5gL/iU29Vvgs37t4YEWfM1XkuyRC8G4hUYsOO1&#10;kP6c1SI76WhY6NNqHsqBbwSjhonc07mVvV4yGbLlM3NsfeoVJmecInPTZNVefdY3h9vTE3yOiFjX&#10;i4LFDaG1Z3u1wjYM5268r4yPRnQc80bYEoDaQuywtBfKiS7kofS5Anpy1VPkY+qrrW8toOQTTqZJ&#10;gFGa7XW4aISgcJS0nYnsDAnY5cWAXOn2ZhEJ0qd4JCWZhNflbdvfnCNNeJnVgWAXFp2JvnZuI0d9&#10;U2mLI1bAyvCjBJaEbBxmx0ebQFSuXL8R4F40S5DZwZ7npGLkCtCYjB14KDZveQcQSdaZcPzFuygn&#10;oAxJN1I2a2ziNkrqSu1fJ3g4x1wLpmmZTpD4vNaKQ3rZOLlpMxXjI0QLJsY/Sbt33OVXZcY+KAs4&#10;b54n+xARSIq8lKe9Zybvw04+PLa3sRrDCyH5b0mxKdSIDwDjAcPNDha2tpPG7Ay6D3UV5AH9HUAL&#10;e58eZa47cGjh6trN9Zu35w8fBSuu32LzZ0k3FtxYXB89fZoUniSuu3P75jxznze9N3yNA/GwcoYK&#10;2sWOOjgNLECWecWmL1hoZvfuzfXVI3MHDs3cu3rx/O6dzTOnVm5vrCox6IH7gC1iU27e2kDMyNEQ&#10;xdidu2iVAXGQ4LdvvvXjn/zDb157ncofP3kSAt68eYvpbXl5hT5B+6xUtYeU2jOQkRIgEagUU1cW&#10;9ZCIsarpyzpgVAn0gLV7Qv9G45BUoN4mxPZnS6OErfxiBy+fSOEodZLUPXOAhr8zfeKOSVQNF+Px&#10;1vSLVnEzU+MlfO3KFe0jsHufhITXr1+DiwTLnAudE0bAix97fnlpETM0aZju7GyBR/HypC8c+aqU&#10;/vTEyvEl3DiPkAZhbn5j4+Y//MM/nD59ljUP4+fYilLxH11YomOXlpYffVQbdQbkUXlwTyqZbEog&#10;BrSVaJSTAkbqTudapw+V9lXbFN49c/bM5auXF5cXF5cWb27eJBU5JYuXyEG7gF8BUFV5uwY9nSZB&#10;aPvkE4/jHfGJj3/smaef4td33v7dhfMfLC8vPffsM1CLltmJQLoo65bIKiUtlNeeWNh3jZAFTXgr&#10;g+S999//7RtvnPvgg6vXrjLQ2dgTgKMO9bC01l+ISvIB0zmoeneX/ZxoApu+sDLJda3nWPMova52&#10;QvTOL/clVbS4y+jRn7GNJpJQLNwgtvHYJAsEtES1DOinyOQKiFwN9QomCgj6kOnEvJQbfVnm63BX&#10;RHKbgOIRL32e8+wOOSK8l+5sxKDyQtAvd/HSVv3pI0BipkAKQshQPUUSzs0rAoycn0C5g4e59SYB&#10;VSQBJdR9FrhjG8i9XVAj72PBQ9PhMYa2WiAdYlau0prf21YaCi805HEuUS85fI9E6Ip3IcZQruLC&#10;jHEjl6bWUUGqrFrHOlPPeoYQeXWufeelovB2bPqh/Uqbrb8D7WlAOihTwk0Tkp0KyIan2TEqkHI6&#10;90xUaGQy4Uox4A7VjOXMp/h3yvhulvCcoBjT9JVsTlRHslWrcy3etXMSxnerQMHKCpq8j8Ahicdd&#10;5hW8qthGY/7AvWNLCytkxTs0R3KEpQV2DAMD7pDmjXOuLy8c4vU7yvW5QRK6U6dw6zyC5zrxRvQG&#10;0PPeLmGmTBqaArQiUGtRnMwrwYrnCwEMSbAhfsJMTzoquWyZ9ZW91b+qWw3SEiwViBltTPShA+iM&#10;+R7cgpyWO6ymEAsyl61OMVxpQyyRBw3FGVtpMaFOsNLC6cIQGOrGaKTN1o6+ZXXtPfoCq+Jn3LF9&#10;z/y+rk6eJGGIws9CWooUe3wISKSKepnek0Hkz7yo/Fj00vwF/eb35tSsudOrTSNcATL/bm2PKRW0&#10;doB4XwGVaKWkOLdVkBOvoKTX4eUJ09AE/9xn/ocechU+C6qrz8JnPXLPxX1vy0/NFNqsFcG17dPl&#10;7LnSnlCX7lFQ11tGKLlVe69ysSozAppV/4dc7xubcjgIvFH/iUnEZP50RSR7JMQHDbv4r6nzlRyt&#10;aT3NWFHgTdySUgczPi1lIA0JdsKsXvxypgkmHtmWyfnRBue2PlYver1ri4e1clJuapZSBLhYhPya&#10;UlhmaRBOl8kkJ56Jcn1QhdJnsr/wPtuT8l6zl5cAGizpWM0+AIUdWoW8kBxOuM8wnvx6U8QZ4+yd&#10;syMpIPGoH9v499aUaISU2yL7mLUMF4bctvU0c8eQU626MjgGKW55Ya3n3Mz27Vte0CtOiKkC2CF9&#10;3hEsgKguYk5XW7w0pRaa87JoSZ9Jpljn4L4Ju6oCgFOC3Em8dHOTpHOgNCF5Jm+cD5GyGLDYj0fQ&#10;k+3abq4Rl714lIyVqM2uonrcbnsvKTpK2mUlET10Z8v5+bLCltiQuoODiE5MSWTAW5Qf7S4q0N2d&#10;2/e2t7TLsTI+gubIErrFIEcTsMkeP9dvMJGdfeQsm5j//Te/+ctXf0nbSb1Os2VSH+wdzP1MulIY&#10;OItnjmyAnrxLIaMYPvxtFRE1SjllBCxZka4O+MjAHDo/rNtiIPIsX6FzwChXytGTc1wbeWm22+HE&#10;RkMHdNsVhFhXnlpwri4BPLnssp+QqsT1nbvbCu45fITIG5KwEPJCTBKIlu4I1qEBoMsPL32Ifi5X&#10;Tp489b/9b/8NYzfLw4UjApeaYFUlQPhBFKBoE2MnTZPT3rQUf1MSzoNQUTHibQkY5b3Xrsk6z1MQ&#10;EC0pIAN6Ark4h6pFlgx/fsWaz1BAwWl1spqcOCe64/jxY08//RRIFDcAGgKXXrlyGRM2ulvuQR3L&#10;oeHgVP+8ggKz2VKozVdejakke9ADFsjHiU6UMHxK4EEaSwk8QrVTCJ9JxS9tnFW23EMXKDeCS0hK&#10;IIqlngpsh4wOYB8dJTlDKwmIwcQGMoZucTbgp8Kd8XwoORlCiYU6bUL/lmnhHDbVHGNZY5EWaKyB&#10;ZE8Yr+gtvdKDoCWNtyG3js0c2kSR97LxuJwf7u2yurh1G1U3rjBi1s3b6PyEVtV9uDzaAxRRxioo&#10;G/lkRpbkt3g+jAleS2h5PigtwNa2tt+5fRsXC5ZPLFfCV5KrHj2a7O2k6VdYu+y5P3JW4MILaTV2&#10;wDcWgGmsG+3zRovRuR7KTrwhUVyP9Nnc5QXVrFUIotLCT9mZtYOsdX6RiM5bAuPJA1ZpkCS5ZNvR&#10;DiJaHjpzCMUaloped7eV54FZydtVMkEcPjK/srhwfHnxxDKbvIM+cT69j8l8efHICvnuFzidZc2I&#10;8wzykxKPrSyyKnv22adYeRnfa2FsbY7DDmgtE1xCg9V4YyXzgDfsbMqmku1hs3RiqQmNKbUIcQOb&#10;wtirKrfME0GdpwD3yz5R3sXweUv4Nr3U3NBcZQ8BzakZxbmr3eni83hVO8VWzTNP7T1klcvKbfxD&#10;HhvMLxmVNAhhnJGYSvqk9z8MbilQJ72YZ/7W/HpLVTs1bJ9il1b/eiQEzwQUR4gcXOTr3HOffSAA&#10;DSmLpvmaqhdd9pB7aPPkYpMNtdraI7i62+t0cG/zha5vWqfueX7o51Qpn/VUMUFfSPpj33ZNX2z9&#10;p2yS+752Ur10f/qoeioFpsPqvGhYDdZIslioyodYbXZ3o2LRyXU1YfCn9CKi+VnSn0pLxM9oC/Ri&#10;a2zv4QsVSOu6RQVrDssayG9RqcMfFU7iw3aMmpB6UnBj+mxfYRGelSXvsDVZeFAIUkKrnWvTc6Cb&#10;BUk8B3gHcDSWd1XWDjYBoLUWiw5kWpSEgLHGUk6kiSQ6wk77CJP7mv2KBMORRxKorrTBnuS8/PCd&#10;5y+bdUvhKqCpPxv9hX0H0Sp7nBanpij4kRKFMpxokzZr0/lD/M1dOH/u4sUL595/l7X+8hLIRyqO&#10;Y8dPkOqPLPjytpINQvMSgQZU0jppxKm14yS00jpacl/g9c4mCqmd7U00qQfJznz/zvLSUYLV3TXz&#10;ly5eZodJEo7curWJ0uvKlatf//rXv/Od7wAvwCXRRUWnyEns5qEP8OL4ynKllE8/0qGJMZrw5AAo&#10;NQVrq9I9R4ACT+WkR6K+3oK5CnqGZwI+eugZLFL5niKklMDSVULFzw1AJXAP6leqSmUwmdGBco10&#10;p3MP+k6ySoH2SO6OHhQjO8o2JnlgBPcT5QrWv756gyifjMJHzj76N3/zX0ED2BZRanISLuItwEF8&#10;y7BuhyZpo6ccVR6qUhkAMVfAr4QBZTdtVFkgUQKY+BV8BnDkcSzgqrbrGcLyVBYD3ENpSN7K1gkF&#10;kgkfniKwHYBIB+Eh+kUfIGYuEgWvnAZDwAQnYEoeEcPb/WbiRzg3m+z0RrTH+eRXrrzxxhsvv/wy&#10;DqNgZYgWr7iUQ/XSFugPtmbJRH0gINepW7S/EIFfaZcw3NChOakjAzAyKnSjbqARHFtB7XVbRKKs&#10;80M5xUWi1eCFFW5Mafns+TPPem40FMtXm8+Cy7S28w1icmc8b3Oknbk9TdIj9zHlptqsjSWCZHlv&#10;Ie90x9r6xqacDIWBOJBUxvosG1jtw5MyEnhvMnkJxXi1en0V1amyS9oVga4kIVo2fxI7uQ2hQCCD&#10;F/N2HLRgDpfSgORBVg4NGWKirAmKtG3HwMaqP+6fixUun+26hH6bEIYnU0osFc5W6onAMlPmS4FJ&#10;0hUhjwQjpXuz3kx2OqS4k71rJygZ96wLaI9bkQGXs1wWr8+jBJU5Z331OnPCqRPHH33skScwLJw6&#10;uaTEGkj/e3gjkCkB1Mmqj3JYw6+u3kCe8i6bRBjBZ5aWlF/JfjJH5aV33wZ9V93EYqc92daseRRk&#10;c8vNeFbIhcI1TzXiD1NJ7NRhCW+THC1gO/JgdVMVNVw0R/noebKeapw5/DbM5hPMF15OaT0AHZSR&#10;AcT6vTFDlCC+UteHk1itJkfVtoZbZPcwguy+PADKoY7uyTaCCu8NCitFNMS4YBXboCPNxbBvfaor&#10;9hK/uQUkftcDreqTSksD2g/sIk0u9sIlV2qiGijYoFK+1iOtzGSjmKj7xwKr70Kfo8QaHu2w77QA&#10;yotMlnGZdfODhNe+7Ro9NbmnjfxJrfK+nv/4mplAA8RJv0Z065kyN09apN/2APQoGTP/tdYNBdoI&#10;IFclWT0UkMNYZwUkS4L9hSxBnaw93qpMFrLwmLAuyy8yXKe/GstNmA9WkvqzLd4G+ldHhwQ9i0sB&#10;K7uG08KnNloFg+3k0ZtP+YwqTEeyTvYR/lXblAFuUB5oguAnSbWBhQTNXLG2IO3Wgn23hpsjEfiE&#10;rjLCK/OnvQxJ7iHEh3WRsCc5TsSCoBlIGzDJrwoE3SYkJTAi5gkvKAw92OzkU0RblHfaJ4mZT7gP&#10;ulzQNH5/uC8xBa2v3Xj9td9cvXzpoJp14PFHz4JKebOC2VHHqcfljMvgV4J67clx2LHt9GFUy0oy&#10;T4I8WosTBODq3p0tHCe2b61vrq/KuDR7YGPtBl3DbEfzNtjO5+gSuxgDV779ne+R8RsgBfaKoycQ&#10;hxOQBxSI+gqKAS+4R/ZuZTJVjp6ELYcb41yYjg4nl8ozMVQ1tD0BCzh2PN9kygBHmx48V2ssMAcn&#10;0qgeT5l0nMjp9XEmbHqPi/hxat8m73gJWcBDPNsDUF6H/RrAB87XnpY7yiRFFE52Qop04/6t7a3j&#10;J0+A+UHq9D9g/f33zwGk0MxRMrTiNt7rzFNH0EFG8xfKhK9CE4BpACXXy4YbfAl6A/fzFDHsaEYh&#10;eK5zZ9RglMNXLvbZA6LE5Snuob+4h/KD9ngjkBGFLujw8cefAOyS2V6uBdvb2b2J0pIqK3rr1Jav&#10;lL9xcz1mAe6pWTY30AQaThgWTggUBT9wp7C4U9IkzD/OuCDsJAGo+SMlqFGWRZFg+cx4rL7OCa8O&#10;I7H2ozTewpVM/PmMK3C04z1sFZgY5ExxXUnLel0TsDI7exZPdJ5FW8kQzhnoVrQkU5kOuDk6fu5P&#10;CnLV9gDboirTljCl49w5o+MAoKjCwSjCZ+gIZYyX3ZTnUG2qRJcr4eNQcW5bOCSjC6rT0IfCsTqG&#10;YURMd0kToW1KaYOrfRvQQTN5VYMzWNRSAbxBTMbkakWbjkCbiM3WxiKdp5UETdsRy5JVXgReMZqL&#10;GOsSQaBNsGjBO00q2gN427hTeekTJ6ptjQ8dJostK20s6qxzlxbhQPK/MqyWXnj+GTwvjq2w7xEV&#10;ZkDdlRf77O6xlSWosrm5fWP1+traOsk/WdIcWTh0/Nhx9p1HnxDbHauDGIePHD2i+JABEcbGSCuj&#10;yfNyQ22esErC/TsWCrUznEONXElvRF9ek9q+z/a/2h9vbwd2c5OZsGG41CHMFnPR8FNDt6l/KuYj&#10;WvBJ/RuTu8CwzXS7sjVojiJCqhEOLFkdkkTpPmHCgbC1Tu6fVZ0DEwa6hVbTzcyr3ROt+a1JAzYe&#10;kGerT5U598yn/mLycNeMqkffKhG0i3KqRoaI0+3Xci2m1qm/9MbUnzul8yOs28T98TNoLNP6qgTf&#10;6O1FoxFD9J3a0zG31c11Eq7IX3qhPiM5RxpE+/xN5HIo1tehJ5pbG8Cp8pEi5doa84JXK+3t8I1E&#10;iDJoeC3bNONxjWbzXG2THVuE9Gr4xUtGYM2VG2l89QwsJG3sRC+XIxt/Jw2kICVm83is2StkCZ2L&#10;q7ii2aPyzM1oFW5vJbVYlQNQaTDZBKH0lhxiZra0E5BDgiu53uDGyqyA03THDamWFRhZqY+PzLup&#10;Z0SJK0nQsSJFGK26KIOtLLnyS/PazVOL5jjfY0/TA3OoZe8KZynfq3SiRLlrXSw9qCCscoXeY/kv&#10;p6g7O+vXV7VzvZwgkQo7t26uXb70IWpPICPKXAQxVx87exqpSziU7PYOoAmyZ/EJHNU2yDit4r2g&#10;ftQ2S0QXSTpzjx5A0N87OLd7YmXp7s6ttetXEd9M+wjmRx9/LL45+PxduXLtBz/80W/feAstF7AD&#10;zRwgDHzJnAhqIRYHmBIwAS4BIYFseFDR8c7JnD4dwanWpwMmaCBjEJ2RZXWoU33ktpz4ghTb9bUC&#10;j5LWPjf3wjSasDwSbAoaovJs0RQIZeEnvRRtuYVaDiczKx75lZBczLtoQMFVgFGeAmNhJX/v3Xeg&#10;iaz57Cl1d2d5ZQUAag+R+fPn2WZ9iyhyaF8ANL6eqHDY4g9CDbzUolhSveRvgphQL1AmeBGmgLAU&#10;Bc3BiJygRCQsHTQcDTSFUxlK0N4FW1tJ8BR8FsAnPxFHSCjqbnOTlsrfk71elpdpHRHStJQb6NxP&#10;fOIThM9zwhVCjngRaldKC90ATHw9eUperVSPCiQxPhWmtHgOUFXgIK9+7bXXXn31VRSiUdQBoPnk&#10;BvZzh3+CSql8P7gaTKlNJj0ia+4oOZy5oGjIKKTwqAADHThSq15O5hFNIm0a3n9OnZpiPB1IQLTc&#10;IBYabdnjMjFoNPkQ/agsHXYEtCjQkwJHd+9hw4D/qIOIb7VopnTAfPSrqD9ZzfFT1gzWBESjI4Hq&#10;aFEJhcNKdqnVdlxXUf2wBEI9L99f2zss8lNHTSXyE49bvn+J1tMmJXZdGgTicINHreYE3dbkYqcc&#10;7a7UDYmY0AOKKJBozqeSbFj420FLZA9UZ/dLgDYjzihT4Uo5wQcmf0cXjpB5Fx8jPhePHD5+7BhL&#10;IWzowMfFI4cIUV8mbdLi4du3Nkj9IMk2x6J6nivsdoc7D66drHcYlWhVPe6O4KPMlgWeqcJv2XFe&#10;A4cVHyOXepk0bTkExbl5YJ7GEaaGsVLzRdwzm4eTI/TCtDXBNXVL8fFwT+O/ff6ZAMTuoUEdthd9&#10;8nSiyI0TmjwZOCuPTFStw7lZeDjqFcFX/Wd+EoTuEHA9mNGaoy5q7aHgpIm9vgZUVa9ubg/+fgC0&#10;RMFgzZ2AZk38ndW0REraMvfsp/+yeqX6xhywx1Tdj/yc721YA6ApodrAG8zt+xwB5vsd+6DANGBU&#10;h/5deemoh+qGnlEe1K4iQhWVk7y2J1HOs3ZPK4otOEl35y25nvv787BFq1XzzLRQ2Us9Peu3V9vt&#10;Qexlq36RuzprRUdMitExGgtS+Vc+iaoE7kTREFN1/PGUK4nAGvlEGsPFFt+UozLgpGI9wav5Gbdp&#10;VCggu7GfbS706QdvE+Jdc+V/xYfVBcqmlz2Ro/tUaZov5HBq508dcpvOYIt2f1hSTbNKu3+Y2Pxi&#10;gUxHBGT9bIFtcCNtrIt0hJOVxooanSOxJ97puHWCQQHHfKIX4U+GLZvmZXfCptb+tpisFDiKWXNj&#10;7dKF81cuX9q6uQEYPnFs5QAgdBOV5ZUzZ06x+yA3yXosVY+lgTI9IJOVSIgSF4mKonck3AGX+nRq&#10;aOlKlXl+5h55+m+uX19fvYoFnRLY3Bj6gRguX7mChm795ub6xk3QJ6jLerLHASvozGL8BYzyyhjf&#10;mfuxugYBgCpkGCZVk+3dZlfxYQBBwGKQQfEtGohoqnpllagasDmg1fpq7mq7csfgHkVdxFD4KqyV&#10;UdC0ngcVGuJ5XcY1KUrn55Um05ZfZcx2Bh8cxIAOsHJC5gGgNByLHkjL3mMiyMc//vHfvvZacmHy&#10;bkzwq+u41R4GtVM3eIHU8RzNQ9jIz4AWmz4WwGXAelUvpDDEmIOGXE+Gy8T7B02SB5QrMtfaeE27&#10;yAMF2sOMyCfdAdjlJx6E/gBWwqSSKD5dwCPJ+6gdAZytkJN0Fr9yXL16xdlypLTmEdqFQpQ2kjGK&#10;tgd3xlzOUwqZ31YNY16nKKotQjnBZPTcMAk3A0MTOM++rGjQMdBTVViIMvk1DU+MWpYNXKRYGf0H&#10;eFcSLB3K19Atsi5SQsuJnbuQItrW4iJ5Ww57nY+FdqeNKiYM50zL4ZL6vZFN4rBksr28B3kl9qZm&#10;qbmvC67EgUHR4+ZJLc8G1bXXyPcxPlMpTZzKG88C8hCjFAdQJyq2W6cyhdixnp3P1ja05rRwo/nS&#10;mg8eIyLRIFoDxwXT47/vw8FUDS7sQQ1tqtA/8ffPI9M0GU3KKtRaAd/qJbozBkiRid29ZaUZ1NKK&#10;Ir+3eIjYxPllLN+oM7WLrwAlPkTHUWwuHSVIiE9+5ToWDfAorkGsqJloFELpmFnmFgjMdTYdQ8jx&#10;K/b79fW1a3AeGysoidUsiysckr0tmUA/Q9+JRLR9A1c8VcnQhDsujil2u9VhRQOwVdGT6axEZAx0&#10;iObDjZ46ig3Cb5l9xLFZCgxCqZ6rxdKopAC+6VfkSj9J5evQj40nPUb6EvLmHE0DWoXk1e238iHp&#10;9KDDQ5M6Tvhnr6KwkUi5DZqCqZinHmkk3WuhtfvHhGJtlTi8MEM+N+QkndVXuydXNbVo1YKQetrt&#10;e96XUgRK1fsajLrBy4v9Aeg+Q8XlpntGr6srfQf3/dQzRNGiKjPpn04fmcfrRf143luBTih4NhJX&#10;dTN0Fd4KHCKoitb1otyZKW3ydse/xwkzlZHFtl4R+DvcoBWMyBkrkuPzh3NHjWhvFeShkjYpgFva&#10;KMMEa0C197nf3BaL4RvFxAkBDsFOUhr4yBJKrxmOYoxQeLjsrZwMY/lU4F1MJuTMs8qDgsAePhcG&#10;YQ7IhNBGoSOhOCRcgjfDx1b8Dm0fD/hUoBi9znmFIv2oNbSx16aFvHfI3FX2AKYTpw6IHxiQcPbu&#10;gdntu+BjzPHxp5H9XT5d2pvDiZTyn9MNYJ1amJ/bBmRev3r96mXM4kBOlHH411+7ehllB771DPDn&#10;n3sWBLV5c00LfSf9wLaFMkDLerweWQzIgwmXJkXYK27U0BMYihbgENBLfcmcd2dj9QYKXUDs7Vu3&#10;FOt99Rp/xGFjmyXREjZAZndkdZRbYFPENwAF8c0VDloOQkIrFkM8lEd5BhKhZ4EswDWIEtAJ4IOY&#10;bUXhQZGZWKo1J6kKvgxLhCsCVWsZVueK5jFAzBHlXPq3Bmw/QqmJNS9Cn9ygR2yCf/3113B8RHnG&#10;T1yJh6KyaLFFygBAie4CMCUR/cYGqHsdCIUJ/ndvvhlMqRXY3Cx5qRybP88kx2T62muv47VJBhqa&#10;GXQVczBExwQPAE1uibQ6I50KRyMoDGFvTmoI0aD26qp2NAVgAS6DSrkHPMezVJ7SkiWep7CeMwVf&#10;unTR2wZq69TEFcmGuaD9VOPHKU6tiJzZ2VOnFBTFTEwtQPJ0DmFMFy6cp6pgWcKV+MNtDsx58eKH&#10;7733rpLpsEGrDwrkjfQ+FaOSfOWlyTMFBbiNBEmAgGRr4gp6dKA5rrTUB8pwA/WJ4pa2R5uOe+NI&#10;ckYO0N6aszWXDq4LDBy4Dm4MM0Se8Dk9wYcrnIhusnQPv6UX+qMT/pSm5bOEwOADGkHLhaCMQNBQ&#10;1flYFCNP0gQl7fB+FrJtWOscyIgWjm0CSPrVPMKV5r2la5N/+cJRCpIe0zHwtsnK5T7eNDiEUIJW&#10;vMMhg4914RZFkYPtH9VyCHSTyB3gymSG6GaoNL/lisl5h7SKIJme8lWaTpHFZhbf7a3ZRS1PzHaK&#10;8pSLLGKgApXPnFgihhLTOfCQXS+xs/NJk5TyWZt0OJWeNKNNOWrxQK8p14fUy0k8cF++pKjyN2+x&#10;TF7DFgToxL2FlfnyCsD1MO13xjrSAjC6tWiFaNxjESxnweyu592Y7GZh/C/vLgX4K+9B/N0yRUVJ&#10;kc3wNId0Rz95cR6XkozfECpLhZJIIzab5rpK2tUTPJKhHxfpmnSBD7epvagpFXVFFKsjsyr/i3U1&#10;F9rpU3/2QcjXqZNJ/Ysf6pV98/MaBTHv52M6gA7DhUG/rjutL3UGCfugady2aA39VOd1MgD0xuR7&#10;Fc+NLTulbAtCqnllQq2Bv3suDxEbZfcamut63w30ibVZ+6xIaGjfhXVeXVJdWP2z7xiLOKvRmGrk&#10;4nQJxSij0dt/HT1ltm5+rkUlTspnLs/WPVJDDkvw4uyehnXz0K6BPf292hiZG8JpdDXNqnNNxHyj&#10;m32/0nfNMu8rrdqRw4opxNThvJsIDtBU1Y0Ts4VGs0VkVI1Jr224qvQZSi5YaCPErOVjqpF2SSRw&#10;ZDXpeopTARM2UCLkNJviRWBom7YhatqWIilhMECohM6ZN1sru2VOizRQJhTruzj1qVpRDrpKI8Um&#10;U/Sj1bsaP3LrlHOngxJkiGfJf3+W0BZqqoc0kcgFSjJKYQTS2NrxU5YUOXfSjM21G9cuX2S3cZw4&#10;l0AOxMdo08ubJFTB/s5yn+R+p46vMN1TyInjK5BDXGdqSQMqJahM+hrLsnYpUwkiexbEKRWF0LKy&#10;q2oVMXd3+7Ycsna22Ibx5y/9/Ec/+CHYZVu1Eh569LHHaTj6LygcZScwiKhwtAtgCGAHgCxJyCER&#10;2CLug6TT5GtmwQTKcEL7o/QKo3LC11iHMSByQ+GAzOK5oZikv4JaJOr2WMl5NhK/Z0KxynAEuVJg&#10;oDBQ8je//tX3v//9N998A+j8pS99SVWyboCfKJd+DADlqQZAF44aT2snJBAV+jZ25+O92YOUREio&#10;qu5s30FVefHiJYiHo6bt6W1r8mAONxAvSQUhOU9nGwWpanw8Qoc0lvOoFaG5A9K0gU1uowLUPPCU&#10;n6B5NMH0C70TInOx1ga8Qm3Z3g7BxcMGuxzRrXKSrAW8Mb6w4Gyux3GTr0T54HiAWvRTn/oUAJSO&#10;xhWVyoCJ4wxKX6Ty6WtOKI0XJb6eixSV7Ua5ws71gFGUo7AQj0PGpNCiQK6MfO4zGCNDagpI34aR&#10;YoIHhQeWZbER/B1i9rKREmCFFGiBMRG8I8BactK4b+Iqn8f80dSclkYRVBrg8Jg9OLFEaF+A0IQq&#10;0dJ4avIimilmO3jw1MkTZEFhjYeRGRQmaIACEhqyQlVieVtaZDR29LjigOy77o5LMyXGLc1aBQYJ&#10;PyzokqFkUJ71KrQiQpHDJwGMFKrswpJX+pQdTIoeXZdWV5jczk98SsXQXLlsjve20srDjYj21sSG&#10;cSBMgoQQaMtLOHTipM5C25x/V0YJ1MQS5nJHEr4UeZVzVOmXnKb/njCLUvrx9nuSYQfur9+4wRIe&#10;3IppfnmRkExtVMLLpBVwK7S6jR+nsvLQWZpInL7QEEzMoSkJPuGre1DR9/5UV8Z9qGBfzapZbdTh&#10;TnfHD0lAww1hTnoB2V/35KRnv5z3F6cBaBg1R877z9KAdsU23h7KLo2b3zXsNZ/3ctRoGtWzvu5l&#10;kEll8mw1quqYAiOsqoE1k0bU92+vOqS0KrM/n1y01TGP50V5b5bWo37h1xaElN/2EHqo+qhXqnIp&#10;vR7ZtwPcn3Y6cRZc/uIvw58VzlFH7/mzU2Rb1hgraXhlhdvUhGpZ+1Pui2HW7AUZbSmAmzYXi6T+&#10;dXPRvRdwveDTCPeCJFS1UVyfLBZ5c2BY2iKDgDeVKUrWqKgK1BxfowLgKK5jUXGAlEnKcCmvTeSE&#10;AApjXgnwvK6TqhK6MY6T2VaqSlQ47Lxx8BCGjuTaxB+Or6rpfUyZshIpQqhz86e6LPWdTFhHVC2p&#10;lYe3kyR1w6l6vx/qfSukPzAvZ4rmM3BO+RG9/Eiy0vSx0MOgBTFrNAkiRnTe48bH1UGoKAfrWg2V&#10;UFjKjA6MVi+zOJeM1pykf7yGQ6mp2B2Kb/UU8DY0VYb3OdLdoyEEesr/1RHut7duryyRWBsocht9&#10;JN5OaDxWb9y4dP7c7fUb3OKk+sKqwo5sXq9NQ+i+mVs31xHiZ06fxEcqmaeyOo/Xv7XPTAZcUm9K&#10;M6GKmHn0q77iTrWxvoalHsvWxvrqj3/4/W/87f/nrbfeQFV25uzZY8dPgu6kC1RTlP2bKgJ3EMfs&#10;gY6eCbM1WJPpM/bczPoQJxgI0gHTgBpcTEAMR0Q5ByAjystgR65wPyrjqL74NWIrYDFaw2KeAqxs&#10;mqenrGOIjOMeXl1dFh9HfsojwV4UCPRhOx+8J9/+3Vu0C7N9gld4u5JaZ5MbzW0zVDGKVQAo+k5W&#10;XLSILPVgJogAWkJPg/aUe5Lekt6mWbB9cmcCQPXrvDBZWho9KK1BlWh95JFk+uTVNIQbIkZLKPNg&#10;RAQ/UaznSAWM88nFBBXRrgRRSbfqeF5KU9oEBzwBc0GHvJeuTHB9Yo8okBsirwOGvIOXoEAkeHAe&#10;yZGyIxQLTu6P/KF89LAvfuxjn/vc5wii536CooCSVCn5m6B5lKypZ0YxhYC3uEJtQ5A4GwCR8RNl&#10;i6aE21N/7qc78GdMVfNUakshXAT4cg7+ZuXDr/FIhsHpTQBoaBh/ANipn2tKGnuUSOSMhHnmml6M&#10;99NNlDdZrYtQVhoFWHupxloCCK7QdVqBTISs2tFHEUVKMQ9Lab8ypbJuxKeSgd0Uq23JdiSEGRAs&#10;bp2k3dM2fWRdQzI+wqK8WGPNCy7WmvLC93bDCuG5i0eENY3WAGTKiz8o4tq/WM2lBCbaIg69I/yc&#10;mUXJNbO5kGdBpSvCe0oSTFnrUN1SJK4ldr5q8iQuWFZw7jJbwD5WZBIkABdts0o+dfLYyRMxqivF&#10;BH8snkkkd+L4krw2ZcdSzJWWLhpnvFmmkqS2FIQV51izgJ1NYwdvo7swxvZtRKn0mlCAHR1Y3tqE&#10;YpMeqj7pBe4ZazZ9YHWoTV+S6sWWorAuCu8pdZ2yjIl76d9YZrJo7Dkn3YeGvmRXMVJ4viBXYSyL&#10;FPFbIRnzTFswR11ajBdpaUti84KoyTHSoOajmkDF8FbrlMrPtzUVnh/v9a9GyZqBJ0AtFevlT810&#10;1Yp6Xa5ELvV1ywgdxHXbLSxviZCn/MwOeV0KqRsyrIpEYgjPDllDBs03I5LEyGKm+Mj/iKyoGHrI&#10;W+cNgPYdmRamcqHchH49aff+Wo+MThJRWOWHLkWdeled1Lt6cZPeTSF7RY9hxNRR9+z7U9/AvrZ7&#10;G9dYKvQtaoT6mZNGfVzdWVUdnfRStW9FWJw2Km27JTBX6EU97jmpekGTjaVSzxzcViybYqvvkykt&#10;N3TDrGm5kn136N+misiKLeOwRqAnwjbg69UDs3tPoM4YlOvhsNzc9ylfi5tVuUGfyqokw071cZ1U&#10;DztwRKkw6v0UXl2WPhLcaQLOo2vylBY8SiOZSjkNE1UDP15bXV1YPHrq5ClmcibOtbVVOoFcRVcu&#10;f4iW7cQyCWh2b1y9cvHD88Scz8/cm93FQ187Epmu0i4QSOR8JzJC4SbHUERxwiwSVZMq2ZQysQWk&#10;YrayCOyrHNvIlOSf0pSpithPyXss8nKWevwxbS+Jwgwwce79D2jAY088zuwOCjl37n2C38GdzOiA&#10;GBSlaAEzWMAKcE5UaBzRx3Adi2+wER0aqkaeBmKmp3I9J+Rt4o0xwgY5gWaCnLg5gJXS+Clx2exb&#10;mXOe4oYolpLOU73jeBpKSNhNXBUJfHnppZd+8pOf0Ea0hkyQEA2lIoWAQTX33NeGScIWXslEv0pt&#10;wUXZCx60xMxH92GRB+vcXF+HVoQEAdOldFEXwFDyR6Trf/vbN9GA4hLKq3lFYLcR7Sw+oKEb+Emz&#10;rzeQTM17Dg+z1VFNq4GcQHWaWbqWCGJ/tnGTf3hF0nZSYczlHEkgFes81IsQr9FEIVEV8yvn9pOT&#10;iTwSg/sVp+W0SsDQr371q3AON7A9El0ADQGXfNpjAcdlAcp0RHAkEzwHv9IRcVTlgKPwKOBgbcNb&#10;WBiEVXhLGCYDnNtoBWwJ6oVJqAz3cx0XBZxWn3/hBW7WwskHJdCi4rSemHGXCSXrGEnmvi+y1Imc&#10;aZ/D3VyRxcN7l0ckori8sbau273JJPWJ2zGUhIvSnLy9RB8AAi5ywvAD7L/Dj8hUyvNLBAqlnLB3&#10;eZNbzSrVlitGozoixq3VaxyQMQaopQyWGawlZHEmgSgDe5P0akexgSifh23NmRaEkoXlJH/st0Po&#10;E5swzXkPykTCJ/+4UvI5F/0uXpsSJUk1qr212JMCI/sifpksNHEAkbGdxa7yn8tJ/eiCBsIAkqIm&#10;lLmDsca5nIe8rweHcdrd28T/bctioF/Rd+IXijWGBMPa7MMyMiob6zWTM7BdH42iB3xNUk+t3ltN&#10;4H8N/z08M8xu7mYN2EyCmSDSoY0BnAwhP7XpuwvhSJnFltPzu3+d5AGtaTdDoB7v2XWYvCYlh7bD&#10;/aX+1GsVrUsgwiB7U2Dxdv+6an5GSv/GeqQfPjUFR0dWk3i9qwZdmh8UnjVwDwOqTArMeMlJBAiF&#10;4NPOZykyUhTl8GtEWWpSFZj4gBbp846qcbWt79c9A97t6anWCwiPzBBXf10DpqVKrkwgb6qURhaV&#10;e3Krnt1ypH4qbpi8b+qs+Gy6vdV8TqC/VZvtqGaWSrnalcV73TA6KZqMm+3FH22OWIqehaUi0kEj&#10;1uIsdho738xrz88kDrVxR4vc7MNh+eSRytLc1uYh05wcH+3FKP2R4JBEAMPZmlZJBJ0nsD5r8WE8&#10;F/0jNEs090xvP37rFpUfjuWb/I20ZB7ObeKxFtyFy2+8a7I0gKqNYVDUpCaQ938q59c2envSBROk&#10;V3reszNYG9URXSl1SEdqGrHFm4UjlV4ikPnOFunf2UcHfcBxsoTM3N+8uX58ZZFo0I3r165fu3xr&#10;Y3WXvTFRJ2BgIiZdRNSWnnzyJ/aQY41U4M4xfujk6ZMs0hF1MKf11K0ag+RVjcyixqaiQNQVmiXI&#10;ESrnCYGzLSa/s2dOo+QDV33ms5/9sz//8099+pPc/dprv3n99d9SwLPPPidYZqMSFQhwoQJMq0AZ&#10;pl6oGnQYXSMv5e74umWdykVF/FijUHKhVlnCTAckTRwu0BLFR4jwiEIR7L+YpbAHi2R7sBFwMJHg&#10;PAtEBp3wYCJmEl4DBuIGklP+7Gc/4wTUwsGva6s3KAGFCmA0m5sHgNJM8EJ8QKcBKHlicDzgfuzR&#10;v/nVr2J6hqa45DmpNooTtnNU1sbXX38DXd3qjTVqzisiQKUqZg/AxaPU4Z8EgELMZHSKMAn4rmmv&#10;ZsegRmoCiag86kNupu/Ao6geoUb4XOkkjdr5CkCEthCQwvN45uOk1sKHAEJxT/KGUuAnP/nJP//z&#10;PwcF8nbQIXpiGgtC5dcoX3kwLg0UyCc04dcgRR6JaweV58Ff/vKXv/n1b4DXVClqY3iJF/FJCVQb&#10;zWt2FkiGAS/Ud2lXouUCPfk1C/h9hfPg+60f+6k3GKLmztHcP4gCYLEt0soVLyM58UP4KaQhEl/s&#10;YKTdfRQMZPdup8mw+KBo5b7wju28WssSbZBp9R4ejd6O2Gk11I+KdIz5Hp63X3mEkA1WlkjDLJup&#10;vuajSUyKQRmC2xHzSsHp/JrOdyHXqUMSp95bTjbl5IGzx53gL2bx+3fl5R8pqYxF2sLNJ207N0yM&#10;gqezM+xpydBkXbtzB/eJ+2g6V5YX8RRCdc4nZhxtbKLkSnovV7zj2x5Mk25i0CHNkB1azhq4R+bw&#10;fggCubRkRqRo76hM89b4StQ3ha9nGIfw25o4/tPks/cv6/VJlIKC8YXILTlDY2elLwdRKWe8V1Oz&#10;GBTDZBgWkOpZS8zQaUB7nixmq7nbvTkJihgxYZ4dze/RGnsqLzXKRPXYooyHqTeLmUzQOh+0KHU+&#10;aIob8aQG964ZXeFN2TTCG90sqT29YrVtPtNem4jxO09TXJVsKcV85N3bY8YsigzNnOAiRJxBCCup&#10;SIYg1wz20oAqasFHRpkmmuc/+1dFuJ6CwVLTP4XoReXqsMkY657SmJzqkjzCq0ddVTAiJ9W7RdzR&#10;/amG/MEH61iEQo5pVqjyq859t1VjexYc5FpDOWHcUDYULABUPN3job5FPSX7hgy4s11TmcZVjOYJ&#10;zhsoJtnnAEY8GvKpIaukwhqnMrv4CucYZ8yZzqs8ABT5IlohHRNiYyej3NZqGFo+Ovo5MoUj+qGa&#10;MEa9YAHDI5TQPg1qUSpQk2gF9Cm07N2D+NScqj3NTNU2AejEigk7vGYvZFe1lKsjfpiwvis06ffO&#10;ftF3ZfGDquL7vSQX8tNiXcQCWcomL5P6gfvs27h67dLlCx9sbqwuzM8uLZKQnYj47XmlK1XmFm2N&#10;Ku+luIww3uQ1CF9gwD118jTNh/AITE2bzgTh/smnFJ6JJtbL/V9OvT6YYeZDQmxru0WZdzOemdE5&#10;AaZ89rOf/au/+qvPf+Ezy0srxKaQ1RJ9HoAjODIGbmgFIIj9nfPoQQP7tM2ddxWPY1+QaG4rlk6/&#10;Z11LlVIU9YsBl5v5Ch7iM3Xj2SxzeQsm+Hg3UmGc/3gRKAqsmVSXXEyeI7SeqDx/8IMfkYMadJKt&#10;g8BVYB3yvAQtAIPALlCVyZNypG5B7erdL6cBKJok4s1xskTn961v/j0+kZAFgMyWmFAX8QnjQV9E&#10;KgDUwOsKNQFuisesqQWAAqeh8B8BQGl+ZG4kG2CLkwSzhzl5C8TM14y7wqDpe37lKQ5O0PtyxIJP&#10;yQHrAZ0UDrCjkqk2vyZ6JuXTI1euXuWEpgWthhnoJq6ADlGLAtC5CFiPqpXsUVk/cNHpUQUs+Il6&#10;hg1S1ehcVcjzL6DsJJMo/hLcxkXqQ7dCfMLg6DL5DXv/pABl0HVuoJDoReIc0s1lk2GqVrRt2sbo&#10;s593qG2WxJpEhvmFUuJEpMlSeEsLLe0m6VlwEMUzR3GtYVNNdtDdURp/dco9di2SCll3Kldlc0dW&#10;fPvBQ4mrtNZPusdIRa+T7X7AJr1yA8PSqq3cDQjc40P4mippFXsmi95hLI5lWCIkT6jmzrZ2syQY&#10;aP4gwuf2rU1gozT3XrSzmFL/ouxkX0xtj8x2G4QEuf0CFNhyWAzrOjpR3LS0NYbCyYHR8nyTXJff&#10;7Tz6ThaMiBoNenuQYbSBYAg9R7JrlzXmgzQzAW2hDJWXR5LdjntgQYQ8i1ccwbSps/ZYdtpkb8Qa&#10;6OmZSR3QtuNuLv1RsnafwqbDFaf00zwgAdt0yTWZJq9WJI/1qeWlLUal58OxhXJS/5rfi3nyIATu&#10;J/TixR5U9Oc9AO3nl0CO4rSaJTVP6+g1euLGBo6HIKSIhMKXNTrC9v3cV6BlaFG7YXRP4ZCaGXMl&#10;0KWgeS+LQrfA9IKJOAL2j/RNzv05CtwT5ck9PB5zSlYpuRJBFFWIhLmVEQpCCtWKfMNk2GbF/pW5&#10;s5oUKVCcsW85/UInqq8wlA0LU8sgMcVwUcDG+5AOftq530yXeT8a/QFIdUg3En9U8+mGTFeYp6qD&#10;e5bqm1nMkYaHGkWE4rz+pGfr/rqE3RAFKQnl1nmf2zbyFadt4ZkSNMlFiWnreZbyGRLehajFSCq+&#10;Wyymp9ouHc1jTWlo7Fqjx7S6lgvMZDkljnLStYCPAJT+7aPr/gmVgLSzWVAkcW0GoyCa6CnfSi3H&#10;7TjpgDrHn8u1SME51EQ+wbGjxVqa9npJ1UfF9sM7vdP3RSSLXGMHqjTPXUciNnu8GMY847Ksg0S2&#10;4pcp0KkUz7vEnZNL6fp777y1s7W5cGgG73lpNu9oP8wD99EpmkdtUeoTPFB9Y2tF9qBBQqMLWCNj&#10;kAgsTwPvCu+MKNYaiFat71wJo2E1GhtWNAYiz5DznGZubt2muwBJ2nHkMN6NKwTcfPlPvvTC888T&#10;+c0Ez2SPCT6W1mgcgypAA1F5ghWkyjLH5pweCTcWTgoeDSRNjy6RjtSh0NzDUyAM8CLYKJJleixQ&#10;PPfDJ/HzA4UE76Y+4J6f/vSn3/zmN0n9w8XnnnsWiJlI7cAUQdWbG9oP8949aggwldD0rkiScfYB&#10;3ReAkocJCoDbwKCkYYpowhSwcmyFeVS7WlujwHB44403uZOM9JRPW2Iekln5INhu6Y/TgGaGjswJ&#10;AOU8ADRXOMlnbYVXwjNynEfk5nvmjMzot24lZ6eUiNpfDN0bUXFK4AVs8hKDlFLO9yDTsARiwzYH&#10;ZtGAUpMsNvJ2PtMF9As/JZ8oWZxgEqhKuBKq1oRAJXkCFYM+0IQTHg/m4DwxUq/+8lVoRQfxE6AT&#10;GPr6668DPSEmoJ+u5M7Y6HkQyEviVXiGTgG8UmaAKR0dEJMjEibUEyTpRHfJ2OLJkbzdYW/wxOo6&#10;tlILIetyNL5ckMSCVIG2Wyju5hBburM9JlsfaW82qzzhKgzRkEhx31YGuzc1EWsDM+21K1lISeh3&#10;gKWJUbb60VlE4jxqDgMdifWsmGt/7iaGrfc2ijJM/QWk5T822NXeEGQvAcNq0e6eRvLgzX8YHIkG&#10;X9YJ8hnJVUOJjfhKDNkhdjRbJkMS27AdxvDNxXks6Uuk4fR1TriH66xfHcxOhADmkQWM71ZzskXG&#10;bUAnkJTHlSjONitgO46b4Uz1yAAvICRMYgir1A2YVFR6S7YvrbO1EFFAeA4y+mxwSoIu9jrP23E+&#10;apnzA9r8mRktQnAAqepAzQzqCOtlRdJY+wI9pboTWpKJLzjJP6mQMH/Ny427utQW4ZYA0NxcR2DA&#10;iA/DorbY7TmKRYuZ+yk+bnXTAJTBqAK9zcdweM526vT2rqmBkKb15bep0k2gnEyCPTDrx0sbFH5f&#10;FZJ3RXwFesZfK/egySoh39OT8x6qFty/vSl7SNEzQFP7Udsz3r5ScnqBkZIkbu75z/1VWpXS6yTU&#10;rwYXydPO/mv6r0cqfTkRNHkkLakSOtJPTg0QJvKo79R6aZUfpxJ7ErbjH8WCxS57e3HScK6nF9Nz&#10;dEfokK91pHuqd3u26Pup7+bRG1NVAfFqr8u0m1DbxUT4e/BoyeM7QnAh4+QT6kpZ1dxtw0lhR0Ei&#10;yQSV2UJGMryHvphgOPeRAKWE4yCD6KyoYaojUp/WYfKGkuZvGAZRDKsViWe0J74S4VmsKwWpPDGd&#10;INRuS0rvLOaJm1NQYtD8YOko+ox6ISxeXBrixCmz51tf3gNVq+1+lqhboKdtEsqUhAzeWrt25dLF&#10;8zP3dg7PH0A64+y0u7NlEzw7GrMJihSf+WvIdig/ZMEuffzESV7KKKbd2uTeVkHd7SODx7OXODf1&#10;aRSUjhq3MOYkRyfYiRNiyQjuZOaSmeoQYRAsJGARtK0f+9jH/+RP/uQzn/kMqAJUys0E2RBBErUo&#10;kAKYxfytnV3W1lCN8DzXEwTD29OhwZ3RLKYyYe9tYZ15kFAy3kdbFoGV9ha35wrMEudFMCs4houJ&#10;0Ecf+fOf//wHP/gBllxgFn4FMBV6UO4BryCMgJ4UBYJEYAOjUUbyFBJKjK3M/1YfMh7vKQp+WgNK&#10;5BaVidUegUf0DDDr2o3rzL3oQamm0nyhh763GwCKryqNyk5IDTMdnPvjfEDN7U0Dynl0mRQLHdKz&#10;PQAtSRfKp/e5mQGS3Y8Q0EmNRHc4XgeHOu1ZnzRP9B2VR8ccZE8J0ZGnDoSkCFixnamDokL59JcS&#10;IHhiSN8lyz0kwkCv3aScOxa2gUMoLc4DPFv9ToGoqHFdePGFFzhHhcxbqGT2judZosd4hBt4JIH/&#10;IGBO0EHTiTBhpiuepQ40kMqUPO9PvLm4jvBVZtNA4RzBDZkpBakdy7NHOsdFMQ4Pjb0byODrbcFO&#10;+8Y70ksrRrKpHz+OF2QB0EG7Jmuxtm3Xgtweb3MHQIQs0Xi3FgEYBBThpBnLdcFA73W1bSwlZ+R6&#10;aU/ialda12DGzh0gJwUK5hoswvckCcYnlYotKqmTnAGAp6S05VflFjs4i9Nm8nECU3GOSZ5OMhyd&#10;QMO5vIjfJ9dBiB6t5BrjEVat8/jKQEjLkDsEVjaXb2/exm1K4cmfgjWV4UEb2Nu5IjzjMRdXaTzC&#10;CoQRs+Rd5B06kxnECiKHwg+izhQKrMxfJGEK2fvpElKSPxmzTBeKf+9FDe+wYkW40zaf5tnpsaw5&#10;uYRq1hJhm57NKK0x5GAJDBPlHn4Ny+WlddE8ub+mswR4ZqI6tEyMrmOCr1TmMKU2ye8X6UM6ELe9&#10;+Cdv78vP10FKT27u8Uk90ldmdDESuy8/wypQnuvcQBBnT4e6n59CwIivAqD0cmGGQno8leVr4gTg&#10;LlyMyLaBlN7fBF8t7Gs/QkLVW2lAfR01KT/l2YFkanMA636H7izS5Dyjtydf44mBe0dULqaZPplu&#10;0egK7yqp52lP/uPRBaYmqUbkeD2b8/p1L4voLu7f99VIg+bxUXAq6rHoA7L9XbhE7Il/p02/0g82&#10;HGT1nsI5HeKtx5Ri3QJAK365ObG6bXcb8UhnYoWB9I8RClEMWkjYQ2dAqDUCM5L7ztXXWZKoJy2c&#10;zCUUxz/K2oicwv0O2MSqnXkYD0K8qShXCl38rLWfm5yK6FbOtWWoN5i2NTvLt6ZaH8JsQ7rQPx0R&#10;dU5MRZkw3NfxmjU6dHq4MJ3OLUkU7GMt64Cb7q2vXlteZhO5o2zdceH8+1cvf8h8QPL1Y0tHFdu6&#10;tcmcfnBml+qjxFV9WRGKYHJC8sontJIthy/QnwzOaNG4g9mN9AQ44zoxhb1OyyHKgswS2h6gA6SV&#10;RW8b3wnoIykfHzC5n6FU8zabgSs+uc8Mdfz4ia3bzIMKp+AHgB075QApcPjD2Ir6EGTw9ttvo+XK&#10;Bt9cQSNaKsn0KZ+BlZlgMtaoMRgCkbG9oz0bvTtzy45eJv6SXGGMSCI6JEteLjKvc50ImB/96Eff&#10;/e53eTA5ybkhCpVoYWOw5oQSlMt99z6RVdhnuML90qQacighkSn8IA0okBesQxvPf3AuySzRaN3a&#10;vIVSkBGMXBXN7+NB+1sA3MbGzYRDUcOYhv9/CUIKAA3d6CxawZW4vYZvA3MtkZsDT42sgW6Kjo/f&#10;ZIKEgkphsNiz+KQo7qGNwHTK56tcZp3WgF9phQO3FTsVIxflwBjcFhga6c9JtBE8mxShaCiT2R7l&#10;aGLhuR5niXQ6ncWR7rhy+XLUqxmAgVbcRq1YWgCgWWngKkqHJmQNOtMjAFDeyM1RhKfJxT8lVSyM&#10;JouxkkIBndJz9OEjfp4YbsmEZoJxJkiPecaOQt1tBMShLRMkPaGcJhKW8Kmy8Uqlt6ggMCrUJI8E&#10;brZPk0ka24yc2pFnhpVKHzuDYYEUTjNAfVs82MXnMEtCXuSdJL1+cx0adG4+kZYCvpTxIkfSe3L1&#10;kUyCq9kuSCuxZTLKkokTuaL4dAlS3Y04Vf7gQ1QYc9OMc3MyXKWVtc+oNigSOsV+b10t1yWWZX9n&#10;4ewmeHMmRAXkYOlPwgRllLLvvhyQZMGXSWeLFYxcF7Tlk1UXYl8+FZQG8t7FrRaVOJ60Whh71iCB&#10;rr3greCELNYr86z3JLJy3rpPS/dEIExAXTc/C3ZFvLU/SVXnoExcQaSnF+C2wTuZszI0s9B3DmfN&#10;I94xtWRRYY8Mw7DTiIUyR2RayVRr4Ns0gj0AzeOlIMvU0h89P0+uZ1pqSeYDK5vW0+9tUMfVM3w/&#10;oNSnTXk8GIM9NXvWsV55wPF6JD6g/cyYenaU3TObp3X9DTWsQpl81WAxxSB3f3M9zgljKj9xczz9&#10;JLIOKVo0OtQitWo8M4NwwAedA/GLMMEqwmw1BqAlC4qCBa1yJfN9jrLSZrlZHZD35Wub5BT+Z69F&#10;WSf0aR/GPVdy3VpBJ4BUPjMNCTGFR4+v2e6ZT3dXpvBhSdBeWgznCI89f9k8weXbNuDvdcXCSXWT&#10;q5lzcPO4h7REnBCHu8hIK0Nq8hf81BwZ9y4sihuGgZi4Rj3LCi4MVCPExouo4rOppkeFVpqs3Btp&#10;s4Vso+cwcrweycLTGwL5BYi2rFSyWPHzjUU1rJXISkYR+0IKROLoyJ+83b1BuX2SZB5in1+BMGxJ&#10;/JEv/eAsuSqPHJojatLhmzI6yYN+nivaGphz1vE4vPNHfkxn6pBbFsR0thE8C5UtXzuLzuK5jK9V&#10;s0xRZ0t9u4FqoSLCuN3iBKXWlxyfhW50CW9W4nMpJ5IBSz3qFjYzd6iqoe4oKFuAEFU4Sym1J3FF&#10;p48fuXN74+IH713+8DxbGR1bPEw65C32kUPrqeADGqu8ToYNWmhrlw/xDwEugeyhZvN1hjWYwk+c&#10;OMV14bzD2D29j5yCxfbIhKxdRrLAU4CAIBTQ2h7PRQWgiRPQi5gHSLmixFu0B0GMnygEwIMN9iQW&#10;hbeTj5JzNFNPP/3MCy8894UvfPHLX/4iKlImNvDGlSuXzmLUFnhd5IoU0uh9NVuJSFaBIP4kNzhn&#10;ZsXaxv6fsH/8dahGUCljPxAkkrpkt1vYkvJQCrvs/N3f/R26WO4EhXBbdv3hp2C+4N0AwZjCUd5A&#10;aDZzz9ICSLSyJFfIqGQkfRWKC7DXTI9n60eeeBKCA2FRSKHAA7ni1PijH/wArR5bTX7qM5/+8OJF&#10;MoBSFNSM/8lvfvNr7O+Yg9gMCeQR/C0lomflPy4KnhpGBkpW2QRPK7L9aeaGAqAOMBuWl/6phJd8&#10;Fi0N4nTLT1ar6UoqmVfErSI5PvuLMtyvbjhoQNg0FI7mGMTJZ1SGwcr8lGT1FEJt6RR6AaJlgyW6&#10;g0dQZ7J6iYqa1/EUXcBwyFMJPqsgJOpGrQCdvAKcyoP/6T/9J8DxtWvX0bMSQof8zMonbsrc308T&#10;NV9oLE8C2ow0hjp7wrYpx9TIoQmS5JPKfp4sv+RXYpzKOiB8vUniJEUbAUEZhcqwe2QR0wFp6FHl&#10;IdPAbZpb7rHxGMaO2F5g/0orx4JKCTQcaaCVvZIu7R7AHwY7NFVjjsCNA32j9AhzAHGSr9mLSIIL&#10;sSl7vecOZBfjeg5hRadZ9FkiHbh3VKrN2WPKVHXsxLFjOMghr7e3bglu4m8jMKmYTkrQxkuHcb/G&#10;9XPGuwUJKMtzXWF5BBeC+bzNxn2yCyP8EeCST1ifnPdYbk/y91RaWS1sQKLwEnhV5nniz+7eY0Ss&#10;rm0k7oTSE2IYjz1oLjzROcgOWE2TknleElZwSjS0qsEWeePPTG1WwRjS7qv6lC1agCoZBfJpC3XM&#10;0l7A04vE28sR9e49Waa4D+sUanXuTlQEW+/u3FFQFX2jVpPrSjGvnGmK0XVdtRgJCpFAKL5KVSOT&#10;M9Z67JVZEwYc8W1wUQn3fK1jKKHXpDYrhN9rC1/bfsHlaEfoBhlLMqTwqkxXK5k69fxwpP61uqta&#10;FXAcLeSytMvFeksPHAUoEo3hqS6fWUZLDxKkjq+51iyoTnBYlxM51YloYqTb3HQdYUK/IVgQL6yf&#10;s7KVD+iLn/0fCwwFEuWrwVaLL9NrbBoWCPPyNSob22rVa+Exo7WmfMpPirKTgdWxasPah8HHdbmd&#10;2FVGLde2kFg3iKs94u285NEtdzfrHLlHHS+kQkY0CHB/hli/A3fnyL7L/5n93WepwwA6Zd2WZ7jh&#10;pusvZEkT9EbbsfG80TNeUDl3muPNuS1LZNbB+ncOgMXq0jo+YTYWpqw2mSOzBk16C8QMfcLmGUiJ&#10;AGnrB0NAvcDAS3kulAvNceJNz4cqOwGYisvRNoMssqm10xe2/YoRehLLHhHUH9JpU0GTTu5OsbLT&#10;TPta8hgWHQ0zd4Fa7TfZp1BDWzGTUpWy4eQOjdbexew9402JyW26QLPv3zlEKqLlxWUygcyQ3vIe&#10;IvL48sLszM7czN3DB2eOHAJ9ziwdnT99bHHl6MGFuQOHcCeavb9wcGbpyDx/RxGpi4eXcEsiPfvh&#10;Ob4entud292RByhpjGYRH/QdWM5zh9YT9zdv36JNiFj1tCKhZLJ2bxp5s84D0WJVBM2iKjuwy7n8&#10;m0xlZ5rTJh98bm7fnbXTFDmMFTVqCwLoD9dOBsRR2bPUwAN3t2fubs3d29pcvbhx5cLtjRuHab5i&#10;QO/c39mC4BL60W5a9awdTmfmJc9IpzyHru4ApjzYBLMYTbplxxeADrZjBDfpJAGFiP6NdTZE1szH&#10;aKQwRmy279M00Lp3z+ooPGyhe0+JpKN2GTQDEvQxAMWtQkJU4QXKtKdNX5wg2invOUeFsXNXOcxX&#10;ji098/Qzn/r0Jz7+Mf57QXkEd+8xgz72xGPnP7zwxEeeoE3kPSVYR9iFcIS5WYhM9iU+meswvDLd&#10;R4NIucmniJTxikz5p+3soamGT+2pfegQK13AHzFG6D5pchRp0ZtqcA0Z7CNSSeptRY7mY4Wwygvt&#10;yIljyzc31slm9eQTjzPhMKyUlVFumniCSv4cXzlmOtw/C9g5fZpcBatrN2g3ejgwKFrb995/H6TM&#10;rai3MEXSf8dXTmzeug3l2Ynzww8vkG8LrHnq9Cm9WP4Rdp84euSRs48ApKgkFabmVe2aDGqtmFmn&#10;fM5ouGukgGiDdbZHWol4j3ik3dIaZlmVmcfPSynksjJ15+LkumSno1s80ENqnpYSbpf0e+yFCGg+&#10;vri4RMQbj7KFjyKAyIov87ScszPsU3jUaRpV1IzaeM5IZRTgTGQ9gepHjjBFPP3UU5/8xCeeefpp&#10;SkDrySaKVGxleZmno+EIVs48DYSNiQ0iUCorAdrxL//lv/xX/+pf/fVf/3PCwnhjeYbJp8ITfCjZ&#10;T96C10q1KcxZjQ2ngcc0FXjJl3W0+I3ckCCNIVAgm/DIVZbNzQ7MAj2JWlOKX+3HxiBRvJHmmvs7&#10;mLCxWbPVJGJUOwAdIr77jsSytCSZ+TT5mU5K2C5kpSUR0xkiheBCzQbQUXHZ8l+XJ5JDLNXLkIfZ&#10;gGgfHHhYx/KX5Jpa9MIgO9v8cbK0cPjEyuLKwsFji0eU4IBIHgUA3GceJORRO7AfVPm4/VDQEXjf&#10;C2GIp/h3aTruErrEotTbMtuMNotDkZChFSja5N0ywqNMbKidNeAt1lqIINgGyq2vb1y/TiY69my7&#10;hyjTBpkrx7Hr22U2oQJSCCi5svkwuo3M/5rBPGMGKCRmH+dSs+593qGJW5N7Akn1JwwqZab3qUv6&#10;lKgLUAlEFcJNTnnKHQgDNt2A7vSjDABSqjoEQu2VgxNl8cKtOyyu2OFZcoWn4JTohaKJQDhFZ4rI&#10;oo2GspoL7YsvOWppqQVHUFdgBJzJFetGzZ/Dp1eSbWN6sYr/gn/qL00V4ZqiB/ks9uUOzWu0WLP8&#10;4SbCg0CGz1Qv+iMpOYxXhpq63cOfGVQ1zov9g1VxYkIhNS2Z2vXmlGb9WMjS/ngkllGhHlQP0srn&#10;q0igP7sKMOcxbWr0efcWqV5m53e2kOf0vkyp2oabVdCsdOFk/MP1B35l+ffB+QvnL1zghOafOn16&#10;5dhxIhZ5UbYYzEvnXnAUfEmBOonmslacNW1kpyLXcCI+MrX0cLvNLlApOyxGUxTJ63RCksXJj2rw&#10;Hm0qv0o26R5gkzeQdAfTC7CjZilxvRaXsi/Y9Gvderwas+GYgAg/IE8pa5gj2NJb0XlwgF0PVQ3t&#10;TOl1nMr0rl/wsJIAW7dr/wAVyjASYhbOsW6B6ErMOjtYaY84YZrUtPxZtdaspV4vOOmuk8YleUTq&#10;5sUKpaU82RASyqGu0KFuDgBBmIekjE3koPfwtSnDC0M5xthuAuOJ0WZntu5smXus+Rx08pL7kr9N&#10;nZ7hpJlPMZXysndv2szh4Poj8zOHZ+7Nsy4/ZCd3sMBhjNGk0VkhBhywTY5vBOuKEr0dJFc4bu8A&#10;PTYBwj+JvHXsd8EnlGEdQUQJ1yEm63UvA6CGJMbS4vLBwyyPFKEJ+bxtpxNCSLspQQdAA7p5txvc&#10;odBHSszwC1ECVMdEmOE6XZM+EpT3ZO6pdW752Anowf49/Cc0oOlEsw7zDSvo61cvrV65xIri0dMn&#10;2WPowvu/w+dzZ3MNfMrkImSv5CaEkeKrKovnMDSivtQn7lSyh9ofH0aRXNyVvx03M4mghULVx6GU&#10;185wdOrkSSFBNlrEcIUURA4CHbSqnyyaa+CI4YY/X5ysm83m3bXhXPipVS0VbJ9eAWqzK8AQug14&#10;H0cx0NrHXnzha1/7Gl+JHUFZyDBkh2Yio0HMNIcoHOzm6AU55x6MbeT/oS00lmcpMNspRUMW/oxp&#10;mJ+APdhWyKmE4vPdd9/lJ1a6kAL2ZgUcEo1EB1dOeWfI2KzpVhnc7+2waOaNcmA9rj3EqQyqNRpy&#10;Y/U6i0H6V6ZzvXqHJoAjcUmEk3k7pl4wKPgSQzA+jiChj734yXfefpcNOg0r5Sv55ltvgapRgtKB&#10;aIK1qHP6Kl4BmF1ZXkkmF9rFlYRsd5wwEZXVa/yaQjyLyZILKYK8M6tF2xc1kuDgH3Ls1ZtPnozH&#10;gjGk8FrKZ+EV7QI/QRMcrULJbNAqXYUfoRq5nzpzLkQybFOUkCPKxHrO/cB+3DlIvEBSVS5CVTSa&#10;IRcFJrUC3UQvo+zEo5cFGHf+63/9r//Nv/k3f/3Xf82+AGAaCg8doj4XyhwC4UvXIonpe7SnRuaC&#10;IR4uX/s7NTByIH5RKABW0MGQogIMrTgtb37RssYyiSDTQcaMaaCdFNDOnamVvpfwkj/GnEy01t1p&#10;1EkwGhXIMu5Fn3GcflIlDUrE/XHM0vSbRJWIpqML3I/Ek1VICxIW7ciHw8wFh1mZi8MPA38XFg8y&#10;Sy+ymAZTaiKVTsnoTQLZk0XmC/tEOeuwzuWw7hWTE2tY+gUDSUHb/hPHBJxoDgK9EdWHDOAm+Dm5&#10;L2gCvJFxTRoDbP7IbBoR3Xkpw8LY6Zo6D0qbjAg7/ZdOqiSU4vbTRb7Z4su83ORVNFJtLPCr0asr&#10;PfR0bInauG4IYzBelLLG6lhDDpccE4wIxFjzGA+HxNSdUZmalAQtfmuM1DWqcVYHivr2BhEFGuVI&#10;61J+LxNaw4fmj4ptXKQH8rh5rNnTGt1SWh5Mox5+1D2tsV2j+qImwyc08WfSuqXrRdI0jfQgKKUs&#10;DBtUsSGFFR4jSQDGyjWekl7MNhcgFEZ23P1hMHx7sH5gakdEZ2sPCo9NQ50fZQQAtOrdN7IHoEVr&#10;k6sWBqplNaZasofnPBtWJ6WrUlr0tJldOGpBDC6zdjCLdclMDTYsSlq3EcMvr2w+oAvWE+YP/mPe&#10;krlcLG6IbtcRFvhatflPqNQDNduhG90KslT2Sg9yDXgbO9qeE4Z63urGF1Wb4QbtzaCVrpxQ8iBl&#10;SfpIjkteABCZR2NrlmWTJbCgpvCoYXR0o/Jg0eDyqkzOO5qoLIkElPE3pAT9Kf0HkHFO1nBgWequ&#10;FZJVF9b5SkJZQZ1ljkpROawz5GPaDNADRrc+lQ6TL4HVsXNKGseeGItHDp0Gd7KlOOEYK3xTXCaW&#10;NjRD9AudJXB5lG9oH6UWi5sRFaJTiNNEd0KIpVyR5jFvLQrPieCOkRewk1sDWykb8VuzraAQ/QdX&#10;UI7ilryngrTF1gwJo7LSV8KUGWWKRqWvGDplw7bvSzxihj/rjW7euomJDbmPqwDx6wuqp9wGbq7f&#10;QAnxyJlT5HXHVvmrV1/58MIHy4sLu3eJBm27NfDSTM81Dkv0TEa+hWZGSuRa+JlzZmhm/eRrBOLw&#10;EzMujnGJKWZGBwcEhfyecmQkdEpW9icNgE6VyEvpr0w5McWmdefeP8dwo7bvvPPuRz4CqlBAEu1g&#10;EvI27jCwhkhUTRzM1HwCLxAovAR4kYChDNtIAEpD60lANDFGQTw0ljdCBK5DFqrhtV47eoHAHpo8&#10;Hv90uEhTkYavopKVT4BwLpt4uKEZAeVzphSbvDcAFKpCdvgBV1eUbQBQjOzcDP7j7Y899gSoaHll&#10;mRJoEUiXRXnCs5xX6FjqH4wIaECf+iAAOmKGmnLS+wVAOUn0BoTKPZJihqH/5AA0vJq3eBaew/mV&#10;c2gC/uag9+kFoCFH0uMn9Mprp7vJ6yTlmFEs5XAdskOcZCHlOjfEe5j4ts9//vNPPfW0uOjcOW6g&#10;XdwfKxvTDCrPf/fv/t2//bf/lpC4mNi4E3xD+VEke0XUhlh4OwxRzMuvivQZJsVimJoUexaKRPbk&#10;rchxhaJsY9RB8Goa5zfEiGYKvCWZOrQrnBa9PGT0Kftg9NNK2+5yXKCESfUaF+SbIfHeHHyiIOKP&#10;VaWZX9GWSDBri2QB4C1ccZYd0J/qhADUtnmoHg/Nayh6Y3XNIJKK0fc1IqQONSHWdFmTpipo2ZNx&#10;lyMPS6pEcR6NXSZPohjvKSgQJTnfWKGxJOMT/mSExgcmo5gnwj9hg75fAuDCw9U1ebUoZfYbSSrx&#10;/ABeW5dVdTvQ2QstTSQDnOjfAmNmKTICG6lST6JIYGlJ3a+u2uToeSw/jcRpje5cLwr0pGhMMsW0&#10;05TpH+/5OXUecXhfN86rbo3CwwKgJ9ee3h/q05ecKaxvVN/kKrlqEl+LoD4uBibCv2urq7CQUBpG&#10;PCuGkxPUmwvOkw+BP9hilfXnuXM43nACaxERSygCcoaZAiGMCIober03fM7rZv4P/6f/W1/RqnEo&#10;VfSakCzZEgbneu5JJ2darZ6rZwEQNVq6gT3h+NErpOWXqpf/0ZmFkaUGZGUsh2rEkwwiskqhIVX9&#10;5g8mHC5rd40fOU8rZ6F+bDEt+gdXFz6xOaXOMKucSQb9TZBEiJL1d7pVdpNhi7YwbsjF44n8iGoh&#10;cxg+M85/HAuV5ga7d0jrSPptNV+ZJyMxPE7svNJc3p1YRffYB0n5gaWHx+Z+gJ3dMcTg9+OhSCSs&#10;XC4kOyX+cGeScyUU0cJZ1jrrRdUTWiXL0N3MtjLZ8AWxI0uZNtXVQUNpNUKaiWfh4DwbqGEGEhiW&#10;YxD6hDvQEJ87uTmoMXZQ0IIV13VacR+q2kTliUNphljKyiSEkwXQUVpamZ9YngoxYv3fururBCi0&#10;QUL8/i02FcSYYurfvHUbgjBl4tMk8t3dlYx23kreqD3flBVCzgyKa/ZISGxCeES12Z3B4hU+uSuH&#10;+22UChL98g6aRZXL5pZvvfHbm+trCn+Zn91Yu4ZrAVlu6JEMuTIshgH6ARz2pgnUkPMEVThMBJP0&#10;VhSinDBP40sHYlMbB+RUltzId0ZjVoEPOUqmTwv3/iktbvY7qE+YPCu9fFUY0Ckl0EGV9d/+239z&#10;sNQBsEVNML3wzXvDaHHTZN5CmjA60IZmt0naC+zDyxOczVvAfFxUgPD2No9DnFK87St2uYhncck7&#10;pmwoE5P9pQ/PAyVZQMOxW5u3qIC6+sDu1u279CW402TfJNYK6EP+qdU17eT5L/7Fv8CL8X/9X/+f&#10;9FHirrgf/S4uBxTFOKS2b7z11ptvEgi/AXFOnlLidyqQPYFOnDz2wnPPo9eDDjQND9QkXc8A76ei&#10;kqQa3PZupLGhNifJsglYD0A01lGMM5Tp9zp/OAPk1z2xu90DAXMllmumRQdsnbeyrkLM8CfV4O1O&#10;PnWFT36CyOgn4tlJS6u/0pZkZYpalE7nEa7EbZRxRhdTIKmXiGOFjf/0T/8UnTq9UP0YD0KqxLOQ&#10;JzIzNAw1KIoSQs+evSW0HDyZox+AvLQaW78id0iYjW0Lu5SXjuJfu3pJ9gvgOeswPp8yHUqMazUD&#10;EJT+RnOEAvLkTO/lRwBoqMrhx7Um0ZaXDs2XOkVmK0EETBroVjlX5tRdhdAx3Gkv9ZT3oSPtHYyD&#10;z9KhI6hFSVTixXmzbJLj0+9hI84hV3nTPGX26eFCqNSqJyXlJM4mtA0TjgRFxjJrekAnncU5w5aB&#10;o1HvoZ1Y/kikgDw+YYYUOCotJOqP3OCEdnv6K18Kbei2fo3h5UYvDRoqSH67IdRMQscHwe5SaJjl&#10;yosjjJQXZVLmEAcoZ8hYU1gdWvzGST92SugFiuRrD7hHN+elVWy1t79SBIxRt/qoB2F9fYqGNZDz&#10;inpRgaiiXr23HyZ1HpGeo6jUtysX6zMTX2OzPZRSORAWKBlhiKjk4P6k4+A6F5EkiGvZfBwDQMkV&#10;NhAliKJLfYSxOWko63/+PwuAFrf1J31t0s18wqXVQ6lnkSwvmIwWn8nbwkffzYF61fjqLSCXzLJA&#10;FYaw90YX4GINOm9fE0X0AXYkpACoeLkggDy/tu1ZUxM5RDjhnCrj4QE20speVpiDioM2s2pHB6ek&#10;iha255Jg0BAI9Z6N1C1FVt+KYFwkdRaOxnaH72uR0A6ZZxM5cn+G/IZyk9eOwSrDHl1yx7yH55bb&#10;H78VdYxElPbwpVXspgv01K4VnCQScxc53liHopjybm/dwbWNnXilOLUNXrlAfGhEaX/gNpalU5TZ&#10;Ud5aIDNeipXIQlZOroJQiF35syqVMfpxKAVoPQx5MHlTOk63SaLOW5Q7k74VuJF+wP6ubgSt0bmz&#10;3kw4XFoK59xDfiqEEtx/QFpwHHMAoOKEWQV6syCQcmJenmRZG2Bylfbu7r1NMiTjmYDCGwcaop1w&#10;JQHAsxBDr6z6eCe5A7sgZoS+nXp4Rfwx1EyI96tXf3npwocE3xAXBXahdSCdmzevyb13yLfMSRYh&#10;CR+elpW8KITlBYEXYQme4itDFASQvDaZ2imBkQmrMFbDbBRLG0fyqwTQvoOx/3V0/iAASiWpTyYY&#10;Xgpn8iDnazdWERPow7CSAz25h0qiMAugzCSUARKtGG63FEKFWc5yhbVsZBBQBkdPvDx5KrbmgGzK&#10;yfZI3MYVrtsyo/xBVfMSEVwh6igvCkoWznDAF+MXun3uM5/i2ZhvbqPbvot33ZEAUJ4tAMrK+/KV&#10;i6DqL3/5y9iLf/7znwJJeYQS3n3ngy9+8YvrNzf4+uUvf4VW/+yll9hYEm6ks06dPstLeV0yty8u&#10;LXzqE598EAAt4RbBlR6MiB8BUPoa6Yw3asQm7eUVvOifEIBmLqkp0/CrSZ74YnJDFtjpVr3aB3Xm&#10;ejLbGyDOgLOBJpxwEWaADvQ1K4o8WBqyoclKOSSJYZUGL4LbMdPT7yAbviadfoShh5W63eCv6eDT&#10;0RndJfnDG7wiALQfesU2RfOaaJzUojXbzY9bvIu6zzhFnqm2isG6Jykn877WRWpUmJynHKUt6Fnz&#10;VGB/hnkiENLXMszrKfEnrjQa8gagcIGHvwCoXm//LuSn5CBhQJafMuRjxYrdSlKUUEg1E4TlSIPx&#10;Lri8Iu8VTTJBuJJIvFSY+mSaCbmYKIPFeDDCM/xwbVWLbaV3JTuYO537s4Qu/qnZOXKs3tvfUy8a&#10;dY1iJ3zkej/GhTv7i03zt2dX2wyQfkDlvGQXeAZu4WI8Q9IpEaSRUZHAabV6Z9jKMvXpeWZfpqp7&#10;GoU7oFI/pfdLYhd96kqxca4UY6tfBgAqXhoq33fraBSk3wtCNG7eOyL6hmREjylv3kj/RkSESrnY&#10;t6XOU6WSIdWKjbXVjHdYiCUrJWAKwxErggLWQnKmgyLGpRA07/FIIimzoB0xWzHM3Iuf/1qxTn/S&#10;EzHNG8jdkGgVkeshbr2mHrHnXxs/6YPINT6LypMOTsIF21XjVSDDLqZ2eajYF1OKuYbU7PUii458&#10;ehyxlEBs+5XPLJIIDfBCmJ8s7+APNpiRnV6u3A6F1mYSB+dwymEDxvxxrg0kFNydP84d8aMt/Sbx&#10;4E6BIYOOkgNTN+W/UJ42u6Qi5lQsAueoTNI4RNpnYOGgHBhJzsYUi3+Q7ORQSAFmDvO2Wt4MguOM&#10;3M+xEwl9skPx4WUcLrVtGhdZ1MuCr70uqBt5hhUsm00vnGsTKshVnHAfC2CDPl5onwRc4MnGgpPf&#10;0RNML0tHKPbYyuKxpYWlhUOcLy8cxqcVQh3GFVL7bYhRHQLPuVATHpP2vBeXUnftu2aP/eKZGnvx&#10;Psxht96WdUUWdnt288kliVGDRnnQyidV/pf2zZX4plEyVMleRnaSw7SKMGjqQ7ZyiA+ykletdOSK&#10;ZJInrjS0sqZhjcO0iPsCwUqoPDEg395YY2P3n/7kh4sLB8+cOkHcws72LSL0wVrra9fljWudNGOG&#10;LskkTZ0zQU4LVqJ/mWv5lYUd/JkpJ9pB7mdAMp0zUKExEhO4hu5BWQat8klUacmUkeDYO8r2kSn7&#10;3j/I//GPzDSMMt4YHWQaQo+wk01S8FBV1JmDWqutfXtRHqWI7fLazSiJeIB02QgnW7fTcAQT1OBX&#10;nqXhFEsDm0+njblIH+jgDEFNDhR7cIIJnuolIjuL0lgYCZb08JdakZJbMiYQhsX7tAl+a1s7T0Jz&#10;HmQsUD0UkPY91eL78Sce//73v/+5z32eB19+5RVM9jTcyYa0r33JR4DBE48/vq8Jvth7ROhIPC+D&#10;m6oP/sl2owCyGh3QJDfEy/D3PzoF0/ihmjN4u8TjYFnOZAApjK7atJfFdmbZLEiSaInuo3dw24Jh&#10;YFS4l0ritID5fkCQDR8UYstMT2mUyVNAVfTKdFDSM/F2uhLGyNzD6iNMxfUsRXgWykONmr/3cP4w&#10;X4wES1ZuqX+dSMs4JB7nok3Qsgm7epmy2myFrNJ+66pMSxU5TFtS6LpAO3G20KgGzvSuISpDd7Sc&#10;kZrdFTaqw9vXWDM6GPQ1czFmELZMQYp5lwBlDSzXKLtvSsmC8FHIAepVYhvs/x+CUGK0BYVyauZ1&#10;oxQoGCK0ERv+YxxZKFXXZLzzy2NPPEmJdDH8QL/QxVkbU34/XxehAibydk7qnvBYHcWLUd+a+APF&#10;h2dNsQ6DNs5vTgKFTfPqSMV0AcfkTUbn/ETTuDPIgRPuiZ2xoFVjb3kQVT82tdcEYOynvKzGhuWK&#10;8vueRJbWI6EzR5rQvyg0kbvGcFRXtp8GZi6WTjlFzyowFeuPXEkXj8ZRPVXDKleqzqN25bYM9lSs&#10;eoROP3FcMxpiE40D/v1k7uRi9OiIeoZ5hHYpLDBOpo+4DcGb+TFgr+pZdJZUfOHz/2NqUI2stvXN&#10;rodTzgD0tYrz8IN1AqTU+02dZ/q0UCYzcugVDksjI5jC5XodjKUsOQJhigZXUwJ1hKgSlmQXTQWt&#10;yu8bscsqHETrKB/tmcs48c62eC4KsB4E4LHudKB0PLvloC3gItccb1nGp8Go4I7RT/uT86Kj8XDg&#10;jBlXyNLYFFSKlyePcOIbdh2/opBtoBoRU8qdESo4hRQSB2cke456bLT8Tg4X5B4DOWkQRYpd4uWM&#10;QYlJJ5xcUdsEAOELCTYlDo1aYot2XJRgMWRjPY+cw+eSthA/LyqpQIV/gTs9AShtJA6RJAhfWVxQ&#10;Tk62vT5ymMKPoFyeVaAVdnfewjbyYGTnVFLMonpX2kWtLqF/vFcwSEkSJ/YSNerggqmVQwJIHQol&#10;tOrhLJcE/9kpXOwio7lAp9183SnKSgI+pr+1VZKcd1k/0Hzoif5AmJVuxcVWM9ghBU/hdGVh7HzH&#10;WrEovYY2xLizvISPv1YRUOz2zfWLF869//bvzr33zsdffH5j9fo6USzaFGSOfXPu7twmMknBbYNG&#10;M6wIW06HnkwG/yBusiLPzMHwQ7ijVmSDn5deeumVV17B7BU7Jr8yVpmYs7dNloPcHFz1kKOk1YME&#10;R64XySfhS+6BJaAVSoKdu5u3sD9vJfcqxP/ud7//0ksvM+c99tjja2vrxIjgSM12NXhDSltPEhcl&#10;m1K4qNZNC0fjnE6FwSssfL/73e+C7RBGzGSRMogYWkQz6RzeAObjJHEwNDnqVeyz0WLmCMrPQVAG&#10;czWss0ko/q1blHP69JmPfPSjMcZRBecVk6sDTMf91I4SKB/60HfxAeWlaNITi43v0Wuv/YbXUWfe&#10;vrx0jF/ZDwndJ3KCGJ1XfvELriMcuU6zqC19QYF0E57PJ0+QMn2fIKRMDCUna6bJZFkAlOtU0jm8&#10;5WYXgc5TErX/1AC05HheEdEaHovSgmkjrgtQo/yP4dtoprPA4JMJBtROtdFt4NzJr0wtYNBobaPG&#10;CCriqYpn6qdbHsH/AfZAhxqle2YduyWov0IiKpkack8PMmpwaVLYi70KXgQmjuZguF/WcU0k2sza&#10;2NNh0vZv9yylAaJpQmhP8yK/pCjeFeOPpnCWss0JMnld2lTFRfvVD0o+bz2R6UoeUpZ4dlnXBsi8&#10;y3u9ZebS9kIY31E3OBSJiFvBFolHJgjJkCR1VPu8jLeobFGh2bMi2/xqF6UBxbmX4yrgB3g42iaO&#10;+IOlFVmKSDtBjq1bt/iXXFFxWyrHIW1lZKtI4d0MzJrow1E9j2X6tvybHNSxODwgrKBYblKX2WZX&#10;fVftEQYdNKARwhF6BYA40U6n8uKAq0HezH2o9rWhLl9ZR+N2F0AShW/GQTBJYAl/XpBkkaCvgS71&#10;mV8HdKTr9TXnVUi+Uof+hryIi4lGTbH9n6PmW7RMRlBkSI5CPkVYbsh5ESG3Vb/Us70sys31WdJp&#10;+nr1zmjqQVb3S9aASI7LV6688+67v3v7bQTvU08//fFPfPLEyVOsvpDMsDIn2o5BzoAzZFGAqWBI&#10;WDEDHPkTXXvyitSM1vPPGIA2jjGzVBV7BJ2LPRH7O3uyBmi2Tf32eqhwW48+h3Wn2NGRQ22KipBS&#10;ThmtftqWvn5/M306bYD20fFKVUAEuKmV7mESrxgFGlPKdoEpWodmMnpT8yWZLOWjljQlCsnnHicy&#10;ihG2bS+JGlVXhHGT00Sem7iXcz84RukudgnPJ1MGOtHDgB7o7KxvYkJgrqiY1MoWjW0IJ9WXOYYk&#10;IvYXl7OjE12grFXIDngR/avxrlKgK5JG+TiFkpXvzPk9lUPYSQNoi6SPwyfBoNKPSvxJLytRKcUq&#10;llDFraNSEja9f0dxW+x7roxMd1BvSn9MqjUpFCMJlfBeW1OqhUjNu5i8E3hEzaWD5j57Ijs7SFtU&#10;ZDhF0ITRGXJlDPJAMkZ1ALv2KZbamPWDctGBRPFnVk4TECE7QGqjDmVtQoGM8pUeTwCp9y/mBoPv&#10;ZCq1cppza0Dv3r61Dgy9s33ryuWL59975/rVK5T9+CNnb9y4QpMxvisgR2Ja2gjrieSKEB6OCOZc&#10;poRB+PYjQmNpexulEReZqpnXmbzhFtScgE5cIbMHI2ohfsU8Dehh7MUIyJSAoZNfeSomyJEIGH2t&#10;YZWTUTVKmhfB60pOEojNg9Fxck6VwMcgTtAGX4ELoBNOqDOAI66Bmbpqho5OhVfTkL/927/9yU/+&#10;QX6TJ0/yIFAjQQyBGtF4xQMBmiaPeuJdKCGq1kjSiAWOYPcIE16K9vSJxx5LvCT0/NBea+BFpS63&#10;2wxzJyU7T1oDoJjg8CJIEBIaUEzwhF1jcP9f/pf/x1e+Ims7j7MI50U3Vle57dVXf4WxGHmaBQOl&#10;nThxMiZ+7jGAPnD2zNkHaUDTBaOOCK16AApNAkCTh7+Gwz8tAC12pdhwSE1vMX6FBzj4CVxe/nNU&#10;aSJvjT9ofhZFMAb8zA0ozCARz5YOQ0ZrH/BJQU/KiZ8oV3iWfuFBeiHh8BRrtZk6i8I5L0/ThJT1&#10;81DOM+vUxFxjMENydFCCEswrWy7/NK2hnxV3kfV2mLaU0i0kYiqRDaphWc30OtfuEg0llBmvOloJ&#10;dAbHNYe+N/sOpi/FOR1SfgbcZe0sdpAccUhD7X5pVKpPAKimqx0MLoo0Va4P6egiIkHPftHEjTtV&#10;ihTqB0sBlCGGVSMiawkOCJuNsmQR40VqVPL7zGh15zWJZgqvEoW5Hc3ZtVrzbIGVtL2EeeRSdVaP&#10;QXWntc45evSZQtKp+SlILUHME9P88CxNzmRRLYprsnJ+2vtTfhRGbxEvfA3fZnyFN4zImyNKCk6/&#10;lyytqpa0LGxTVx7yYOOiYWpLfepinfdSAq+7ULJGaL6GjP1nqCVCDfNR6Nlf74VPnff07ztxdD3V&#10;g5h9A+uepPWlF3gjA995Qki/dhluQaRjTcruu/xECRm/YdEapOkCrkf+UHLkD7fFXSc8VtwV+T/3&#10;LFtxmtP5RcgqiwUtCruMMOEY/wUdVnEhUCvL80p1dt4EeohkzLv7LhyxrMaeg6bbmmICaybSiXJs&#10;XZJvk8q8r4BohpojEdFr3stG6mgB6XimLWkbpYPUeHT8u4CbQuPtCp5NDa003WUulQyXXkph40pt&#10;7nvwb5cnpFZX+VRolGLz1RqF2DjInXlUjufMRIx96+PkgJhNNVUbxfYqlxAwiRUD1Qa3wQuYQkk7&#10;xJPeEMiRlkqrK+QHIjP2BX0eWNKOkPx4FwWhZkdBbVXOcNn+RrRXvkRAZ6n3EHYAUHSZcJVsT+wX&#10;bLRHIYAwbO5LpABRKlHgPnAZc79yFVFxK3Rlzk5uo6zUk/7JkelKqmalgrhD4J7KycVWqFAZgLWb&#10;nFB6QPqg4/bezNaJQgzOgZ3Ssoq6trlr7pfOgOWEVNGoZsljD1WlllZxoqE3i6eLrUWQnlWJcHfu&#10;ALVPnjjBeoNUkfxRTx69dPHCO797E+jJaoGG80mGQ0S6kDiA2zsHizec3AA6av+SQSUfUauFk93m&#10;aF0kI7UN2FpYPIr4y46FzD2cEIrBgTTkK7fxVBLTJHMQMAiPw0QNg/kSD1h7YZegrwkAKcDbo89I&#10;+kyELFAmJtRM+bGqR3WRWSoimOpxTlGBnhEo1BZAELgMP3i+1lMZxdGB8RbeFfNotL+cUwi1xZky&#10;2JpXnDp1kjKpSVweKY1zygmA40GucFsUw9G9UQJlogvknIvBrHvE6Oz8qdNn2EFQpAOqXr9+6cMP&#10;AZQ3b95iRf2RJ5+keusbN1n+oNwnfI12Qb1gCDiIkjm0m/kdbfyYHckZaN/5zneIOqLhx1ZOSApu&#10;3Wazn//+3/+Wi7AmJmN0nzzF2idWpNAQJEGqAhjVsSk6uB5yRZrVUXNMJFsPQHkkWJlei4jj5nSN&#10;bhtWaDXhlVQMWSbCLiqA4b7+17onU1TJ9H7q4tHwRia/vvK5LTUXZBkWXVksSWHmA7JAh/h0BjtS&#10;GnQLg0XPWjwZfBD+5KClrDpg/suXr0T3X57BqZhEouewmPDCdUrv5Xg+mIdaBY4UM4fOqUbqQG4z&#10;ZIMifcz8mVy8qkxtYW9YTmYTFs+2zc6yykW+ec3vGREZ3lxUlR1l6NZMkyoPx08lTXMSxcYSmgSV&#10;fzq5UKwSlc5CJhsJVVQbye6n+UUbpykXih62g5AnaW0jSRCS9BHZKaU6NG1Mw9sEH3v0MH+Ty42f&#10;As64mffKecXLv+r9CMmo4zSbm2IhTnFdGCNsMJqdU5keMGWN4blMRAxXu1LOKTOwdF9+gE6akJTg&#10;wcSyXdLG5AIb4A+l0ZC8Md4j0cZxBcViYM3QuS2qMsimKpN3UQ4jOgrOUm0GThcA8TtFhpxkaARI&#10;WXPZhmCdF8WGp9odeWSgebTFcet1I33wEk36tYAZVKH7jse8KDNRZHuxdMZpuqy9YHh7FaW5zYTi&#10;hoydtKt/e0RQVpJcjxWOkrMPCMMcdxoW/wxYHkQjwAIeYcvN4cmUHF5KjzRiNf5tbOOJum0l3/MY&#10;N2dxlSNtQQP6tYH6jUGLrEX6/iSG1TDohMOGhf7Qr52K1JtQdb24Z1GS+yc0tRYwbjc51BgBBok7&#10;h/8Hy+o50VcyQ7iiXZmoJzRVWz/pesrQnVEwr3gVDRt3ZFazxjgGScJV+tGQMSs6D+P86aX1mXyo&#10;+WwzhdeQqbJIpBRJ3lDRsMd7RMxqxa5t3AS8rMOUXlQ7TAB5lS1IHquYyPF6PHGMSVmJ4O05AIzX&#10;GhDcRSQVsEk+B9YmWnrJEgRTKENqLP4SkdJTavWOgVtrcXS0h9jMiE8QKj6mcSdFfxu3BCzP9jFF&#10;l6i8UU4MJaFnOqm2Vl5ammVAZ4CRZxTrfPNfbUs3ONUr17ZIyCgKj6kLXHc7TbQ0vmJGjy3vxCNJ&#10;pa055BKgiUap6slVPq9dRvhGTjtC85XIRDmfpd0Fd25t3oRLuAa8/tnPfnL75ipwVomggYxOGdFS&#10;Zck8I520vQUglDMbA/2d+aXGTHg7cjmDLZMBB53AnMcNLAfBPSh72GQyCc+4mHC/DPIAR0hBCHa0&#10;g0AxkCi7FJZmlNuUeMDTfCZ4sGnM1kG9jP+8OgHdFBIpE0HD18iRDOZUmPMAXJqAjybwMdAzk7r1&#10;HwqHL91YwEfgQoZhJgOukCj0W9/6Fr4E/ERpaCKDsD2UBNABcIocH8AlRUGK4A9eFOqFIEmPWu+i&#10;BO5BZ8OzZCHknEylCD5wISQlVSpJOfF0x1X5ySefCCmq+RSbIBvPPfehPAeAFc6hqmhAueHGDaUQ&#10;QplHmR/9yNMo7WAoCIvXAdUgmBNgSnogb1mu7KSB0Q7AXz5+TGrLwkZhBr+rKaHF9nuPEI0SMpFz&#10;Uj6gEQ2RY20WfwAAlcTYT8M6DUBHb//9v07XvEmubg4u5o8DCcoPKJYtnehu6EksLMTJNpvZazTB&#10;sPAwDUwylzjnUZSVyuoXUsNC86zNICaFU0IYj6+4d2jp4tylJ44d51kYhs+s8VJmJH8onOGpUYCa&#10;1lvLhuyZWTNP4z3Cg0kpJf94MGiU+5H8ORx4NEzqImSRKCcWpJ0/Yh7K3D8oSyXHGgyTtKSn4xZp&#10;s5Y3F9BsQzwi6d4Us0WlkOEIfKFMRyDV4sDlJCE0aU9abKv8allAGXHyiFowxFFkhckzTaE4WsCE&#10;UV3n4d89KvyiZE7C4RA299f8Xo+3hnd6rBQdWVmYKQzfe2dmK5Zs3M5vmRE8QdvCOfV4rqiLd8rX&#10;tpUf0Vd4tFiiVfKA0k7V4z239C2qUZmBWSOo6NA/WKWF66qcurkIVU/VTwEI9j2bwJ59B2w9EpoU&#10;qXuG7MuvJmTigO3DDG2S2tpCYAY1ZlRyA3ciAxnRZqjbXGEI8yvDk1mJIczwZKQzYXGw/qQo7szM&#10;0pMor66L03TYt4GZpHrqhbAz//P/5f+eEdhz4eitfYlDsOAeADqMYTFksbIRB7K8Rb8WKVNa3cl5&#10;Bp75MSiqeZ947DQJ7IHhpbMTP7SxynMEHWoVqkQ/1k3awDR3gGS/emMz1k/UtPFJqiZXZ8d9vmqS&#10;KcfquvF801PDNeykkvESXO1ibZvT/mja/4g0QvzGen7zNitXJaljbN3c2trYImz7LoE03n1Hu1Me&#10;mVfsFNgKAIWtHBM/qWq8JfF9azSdvV8p650yJOsyi8O2r4NkdKsz9CA1ntGfoba30BAZjVljv1bI&#10;J0t8amAxOkjh1q7hq5C5uWeiRdd7lQA/+fAmIzlL2BA2k0FPoiJ+DaHcmRIUxyqPW4SyU3GxPkPN&#10;tnNvE9Rwe5Oeh24EEXG+eGRhnbDo21vsgnzm5Cmo+Oorv/j5Sz997LGzdoQQu9tA53xAciS1hB2W&#10;Q1yEN6ECPcKima9RtKS2kn32oks2GXgjE5uQ3MIRZlyAHZHX1Bn0w2eCWsLhkeN5lovJp8hFhnQ2&#10;KuQr9IkzFmICozBui2BNnuUnzPToLDlnMcpWubyae2JsyrDPyA8E1EQ1fzBwBymT7JuYTlC1GpO1&#10;ySyta8okaWg0t0WOV515S9RIPP7Tn/70jTffYBSR0ohcVkirdCi/8giSLtFU3M/NARPQjfoguXKR&#10;GiLp4ASMOBCBQGnwd0BwlKDFFeTe8oaNShFAmeyCTuY5zjGvfuqTH/uLv/gLqsoaA8nIi6A8D3Ke&#10;xKIsLaghea+SholIGrIyfeELX/jP//n/FV0sx+1No5NDB6kJP0KiV3/9a/Sjx4+foLRjx0+GFJRJ&#10;B50+c/KjT34EFgi148BEiwKAQquiWPU1V6ISDgE5oTm0lyh4SQA/yE9cl27499CA1tBQjw/SssRO&#10;X4FeFv0+53k25deRIdmNQfEYX9Pdxc/hNxzvYF1alzmMXgboQzrQPHwbT1+AaZSgsCW8mcAXfoUs&#10;/IpDMJThEfx3F4nec9KoYE0gJFM2+e3gN/olY4q+4F3htwxS6k/hUcGSAESjwCnu44WcaofHStpw&#10;XQGu1X1WfOawGCixNqGitheyV443HpvoRJoxMDcOWS0Hm/IsedJjlXbRE7sfhnl0s3GP421CorAo&#10;e+HeQTnReqQYLAxTBz/XWBbYjEYzRvY4HvInd/qm2Uur2mf8STvdZ/FApNyg02nrK66EEzg85zYw&#10;FEpGnte8o1/lON4S2AUhRdqH7Xtpn2ooaYnNL+mg9CNH7k9HcN6UoHfZaVNZXUYoRyO6i4IPQSJS&#10;UJgP3boHbadRfc1Dh4jTvLr6vm4L3fqv/W0TXpk6S4GaZOVz0ABcLqWePdDMlZQBY+QkdAiT94K6&#10;XpVHoEMpO7KKjqIBWBnHfe6J5A9IZT5C1PN2BiPrSa4zDJHbmVzSlTXLiPHmVZ+qXhEkvFFH1crB&#10;wfscvLHImAIbHT72xf+pXjAqsf86OR/SKoVGD+q8YQSiUJMSrnqxOCms1tfU/SUvdCkp/ZywktRw&#10;igZSKiQxkRPTC6Zwj1I8KeJFsNNb3sQjRWsy7RTmjO4yGzdPYj2lbR69CAMaSrp621+BHSSbMYqM&#10;6wwiXzfgsrkdzOY907XrhjNuDp+7s5jM82sycQpAqbXgTm0ups603VhRk1bhaldeIV1hP1VVu+Rp&#10;5wxW6axTZFX3bk+sjrXDolyY8VWV8PfEv8BiuGRCRp3lgv4iSW1datHrtgkRTU9CAFbdimfH0B3V&#10;5pAh3yYUq5K9AlBpxRz9ue0L8E27oQ0vO9UX75YkCruPdBIpbZpl915xXlSbu6Jzpb1gbjQkaECV&#10;i35+huloY2MVWHTq1PGzp0+vrl7/8Y9+9A//8ONbGxuEMANO4CF+xZbHEFYdsnuvfU/zqXlDokG7&#10;isAcJZuq4bQoRkBOmFOT/yx6wV//5jdEAqLO4WssF1FYMulmdkEEZIRn4kxEPBc5Z8CjTeQnLkKi&#10;RBciKb75zW9+73vfA7dRJrgz684IWdiHMoMmmWURKMFwqRtvB67BGJRDDcFYKBEpJwYs7uEpSoju&#10;hMIRSbioQY0I/bwikzfPYjD94Q9/SIQ7jzz7zLO8C0hHL3A/L42NvjqRKgVnAC4jxIOeeYQAajwC&#10;+Qqy5I3ck5MER3Pw0izHkYbvvX8uBmsOrhAXBZcCUNZuXKfkpNJEKFL5BFmnwny1ANHem4njJncS&#10;DwNrSJb+yisvUxoER3v33rvnAPdIcd6IFom6vf3OO9D80iUF2eARm2nVSztt0HXq5CmaDLloUd4S&#10;NJaZtZfFkV3hGYoKqUPSCkKK3Iusyw2xIO177Ft+abAe9NTveb2QwUjk1vW8veRz2j4arV5+yKU4&#10;ng/xwWC1A+dAcL7C0skIQY+EjR9//Am+ZoEBe9BZIFFcVrAD8OAt58YHobJHH28XJ0i+SUFOBQoB&#10;Z/k3qkymDwLNo+YsvXhN8L3A8c0SVLL66GhTj8tsJCn6DycSbUCFwfDT+ju9znRtYS+CuTzBQJlW&#10;+rhnRRFF2s6ynyy3DOtSudl4ebxDOivqmSkfrsvA5EDmhKkgRbwXtM0Mo16OXuK5BjEdtiW+6vWg&#10;hT5d1XBpjPgT5tur5ixO3mdS7tggorIVGOOAMjw39WSWK6Mx0s8OkkUOgONiTRZx6SkcXPfrNuSK&#10;6tk4s+fPemlVOA9O2jvRbU/aPWodBUZ2jUrOKEg985mjv60u7vtTjbJhcbEH6tQb67aqWAROYcEi&#10;y/QjuRIcH6kYUJ6VHltyMO6Q6jBSVAYQmVHJbUwQCEBKBnciaSOf+2VAtBs8xQEArh4fNb+vfFEj&#10;OqzpQ2LcR+6kmUEbcy9+6X9q6zt3tIBJRmf6fe+fkJOZuSdH+HNUm4FHG/icJl/Juz2Pm6dtwWCF&#10;5wxvGdlOiN32b81CL/doQ0tZ4iVWSDkqz8yoTLnHlXXeC0UeipVmvHzOV1nG5V8ikjjH5ax2UVd2&#10;dPW54C4F+i1qinSKqlszenuVFxEQenjXNtdToUwq/AB+PuzKEWs8TfJ8zwPCiVmsKaPMAXksOcCf&#10;zE3KU5pwSsUSKba97VSBfBUOphSWEfdZNos9BC29aY3lW7CdEsE7lMrJL9GVar8N7WYk07pBuukh&#10;cB6JZPtRzO3ZQFbhPAbzlnH2GE9coUKfJPUizBDiIqNUr2y57v126y+hgm3PqVZD+0Q5PUKechoq&#10;UawWV5njMw7jLiROdEIAAIhcFA7OstHe2voN6vHIo2cwlb777ts/++nP3nvvHei+gFerdvGZYQ9x&#10;xDilSdY7XxavUAnSEASGtjY4OlYNDPUyKmLF4JzHo3eMbgaJwKyJ5uzq9WvRSgIiGUK5hxIygJkF&#10;gUQgM+6X5yEa7o2NZP9GBICokvUdGMpMjGgAxvFGUFF0h0zkRBPHRML17CxPZRAEiAlOErvNgxQi&#10;LmBidmoYqkGZ3J9YIm5O9E+UUrQoBhp+ElsaemZ9zDmwGDQAqubV1IcFMY9jCudx/ClXV2/0wjFw&#10;jYOWcjMt+trXvkZ6jiSE4ykkGuKPI+g5yZtQUlJsvEJjsaW2PK5IpiMLq2vkJ1zjJ0jquKgd6kx2&#10;27OPPvLI2TNUgy7CoiovavlUKNN7AdAywTMgADRQ0qHfR9CJ8kYE6+nTZ2npmveF+uAD7c958dIl&#10;Xk3gP01gF/WwCvShmZhtT9ubgsqEaGGGYMcmC/YiyDBPtKSZqyitD0IKX/GZG/4IALqvQP+jL45a&#10;kfrX1JIBGUjESXgsCDtsyQ3RyoQ+dDqwEogPqelTFmac0IlcpCNo8tWr13Ib5cC9UXbSaxAfTmC9&#10;xIqFpxgjvEJOLKSsc5SMzE+GVqlPLbZrVaylMD6dy9oUlENKQR8ST8MxhOI0raU1HPLIGkSNdAyD&#10;DJJ0budSWfm6Zgt7HmWbY5NpQEMS30Kcg+LR/0oJ4L22Lec8oUbeiIu0a9y80rLI1OcdvxxxEU1n&#10;puewUGiblaFWfTFV+wZvvOw5XjOaikirBUD304C6Tl3Qz9DXkuIdD2UW3nttkoNpIqYj/juGoRAq&#10;0lc+v6YtuR6GCbzW3OOj0DYnJfnrqfS7dDoNi7QWlywqzJq6mRhC8KJVbKgO/UgIg6PQPEEL3KTT&#10;3Cvos+KT1XrSKwgFNntL1OG2zFP/yF8KqfnF7xXhXfGi9L50ThPqSENGyunRsK2vUS5QQli+VgjI&#10;WDgnC0IGHc5RXEGuQjcGJmKQEcrNCTaIl0uNI65QbFIFI3ireiF+dVZxQuifNsoLZb8jT/XPtvtf&#10;/OI/my5RgnKvvqq9LFBrL6f29eg52NfFbvt2QE/QIj01cb9plDG47K7NLhZiS1ZO+sfyQ0pYAwdl&#10;ebKzjRKoM0T9pqi5MvLjhem9lVQPmZrnQBiCkl5mRIlr9DaLe6jEi4ZNrrsafkqDXFkWtORVFyB7&#10;eHk+xep6tUai9mFAqaZET7uYVqTyVK5P+TcalpkgRT1JvBl2B+cnImRYv3jbSHWglMbW+tiRSGE6&#10;ajeq09kZ0pUqjpG4GXs3+4huJqYEzuNir5OEW4lUAeTNPhKdn00h9r3U0/J1MkY0PBz6OP9mijJR&#10;U/ky8SubUtujIlyUBWVmrMn9rmWeVRd3FoeUN7rShKxlPxHyxA2gvSIkD4I+oqjz+Q8vfPjGG799&#10;/733GSNSDiwcQbfMPcg6+zvK/E250Sd4cKrTI2n6hhQTpvJ8zTRGK9BEAqoYqAxFlIKoBpkjpWYh&#10;ZawVn8CdRDrzlWEcRBiXx9hEMg3zK5CUoiAIAFGBL/PzTMDZzTK7/nAlYppX/+Vf/iXhMlZVzrKj&#10;LlIDW7/34JaPDtcpLbM7r+AiExTChYk8UVDBvskxTmncH/0rrYuWETaMKZzbKBbnPA4e53XUisoA&#10;IBBYyeBjPCrfTWRcxT1EsYoCjArwUloB2gNYB6nEXYGfIBcvwosAHwPexfVAT64HegqgqwmKymKb&#10;UkjBW3g7bruQC7RDmewUT80pMGpFTtAbUWwAKPwANThY2V++con25uu5c4JBFCufpxOnQdiMMidM&#10;Pkwbr167RsMpTcrY5RWeovCsf46fOHZKKQ6ai/3wlmaPLm7pBWy4WshgyAPKUzY9b1YaprD9HwdA&#10;o7jq3xhZP7q4r9AfPTWM6klpGtt7HbMyeDN+6Q77ciu6iEZBrcT1BxvF3s09UJIVEYZ1+otlFQ8y&#10;NKBwMkKwTpbosuYjOJITWD1+t3Q0LAozxP1Xzhu7u9KeOlHoAkZ5757J/dzchFHqNyyEnNKuLSCD&#10;3uotEUht0vM/HtrtJJJzRLeBqm2iNdbU/JFZl2mh7m9RBKZgLWLV0Q7infRYk5y76JQQLig8iCLC&#10;G6YtIK18goYlNrMW4jMWGDO55hHPVva9GRKPFxtUJwaAtutDRVPjyG63uB3WaExIkaciA3NenNCz&#10;fW7IFREEmOjk/D0ArWKL8umXHALKA2athuelo3Jc7VkMhwaOrapVt8DWDISuPnrDiO3r1aOT3FYN&#10;72gzIcuIPer+6etVh6qSr3jXxsGNcN+BXPeHjSOI0t2pW7g9lO/bW6VB/IxTaMKoicyP9EazQAwA&#10;1xm5iVtAAMJdMRANk6NGUOxL8ebi1QxwbmaiQUgXoXoCTguTVtus8aaOfoov5pHYfOELX0uD09Sw&#10;grrxAb5K1gpqbVFgP5otc4IMp7meVavwmS3ZPe2KY/qumtwQjdwccNCh1MN4Fq8Haw7FW3EXtMbh&#10;xKLFkqqI16dKraZyzMVZzcZX0oscoUM9C0SU8l5NdnbNGFKsLtR+kqKPo1ccc5Rzfo0eVBl9KNOi&#10;LVvBdXe2TglNxE60RyHyCktSoY2l9LOQIG1v+Jqo9h3FQhlIyzXK75IeSzovqX41Kq3XjRh1Qk31&#10;Xlv0R5Hp98s11qA8GaeiuaUR6m7/Gayrv5xlzqIqf4KxgfLe0USiWCrMfIqMpgJhVQrl8c/Jw2cY&#10;LeybhKRRqtvlQB9trEaEaVyFZyzOwEeqMX3d+Hj1xnXphrHLzs2iEoZ2r7/2m+9+59sEcxGcRIvo&#10;3s1bN7dub3IHYNS65CO8/Y7s4UA6+idqZQu0+hsWx1ldhOdr/DMw8MskZugb3/gG6r2sJhnY3EAG&#10;OiZIiBXIxVzLMEYRmBsY/wxgJhXEQcxnwW2IAG5O5l6qBQxNLiekAOcgM9AS6kZSCGVHIsQHpcV6&#10;AlkyYYNf0cKip0RpFCUoNX/3nXdwuZV5G/2icypReRmUvRUNwI3JgTpQAhWQ6+T8IeZ7VK04nhPe&#10;zsRPw6kYNcwGNklsJNp5D3eAHTdQYIKQKJOX8gqIgISi/jQ2KXiA7PxK/XkdP7Ej0QsvvMCdKMZ4&#10;I3IQMibEKpNHhCwaShjnxg32EF6nm+RjcJS4E+lBkZXHj62EjJST2Ey6KhpQ95pM8AlCCgClnpDx&#10;e9/7Li1KcNiN65rg4Snr8g6xomAveJrP4lbODEfkKhpfQypzEsB7/ARjIoDp9wGgkZMjAApZAkAb&#10;25n/gr32YMm981jJwD2Xh1mnpoG+zOmJ8EFXwt4j2Vtljua2tKjcMwKd6ThvwTCJU+YizYd6UDJJ&#10;QLlCqxkOqF74CY6Cj8JLVAAKBOunp6ASHQdjw7ywHNSGaK+/9hodFws+/OzYRCUPGi1o0xCRFBd3&#10;ibfmCmlZJ8lzd2dbgl+ZoSVys5mdBFaX88hCbgLBLSGaOI1MsB5zotKh7+zSZxyQy5EsllcWc04M&#10;aMVnPqMK5R2IAdngFD9KomfhKlKgQDFv1aH81lZBJfli/Cw97Rja6cEhT35tVdp3perQoc9UPhcz&#10;xbmmDTVm6BVCyM0ZjLyLV+ec6z2y19QyCMm8OvdXBFK+5lmOrOTrXSmQr6T9y9tzW0ndgNE6WvW0&#10;tVUDFT2L5nzgXuH/aEmosAFDQ6V9kzOi+4ZXHVKxHFWB/mL92qj64FFXN7ST4IipdU51UN2fQRGq&#10;hlb5mhu4Uue5UtSoQcoYgYbZbhdRjEWLMhF3eDEhDHM/nRLcSYH8yiN88pVxFw+rcqRmzMKczE1c&#10;k0LNCVn5TNi0a5BESc1g3qCXXFz2B6DVompXqDr34hf+meZgb8rj0WWNn/JxKrTHY2ryaTRiW65I&#10;I52gVW5RAjbQYj2T6hb1t6zoVkb3x15EnyVjLCAibzTJVtuVw7JS9EX10tw9VdNh6SlCCGgKU8ZM&#10;3srCzKEETXK/1A90Mp43/uJVpQet9JO8S1mcvKO5GqdaZEMmIyphI630LJH8XZpatVhrk7wrjCMd&#10;bTBxsiq1u9MwabmYV2ET7d7ubErs5LlwRLDNmT5STkQPieWxR1kiyTUtL+KEAoYBzF3KA+WBFzln&#10;YSkSDShP1mc5p04CNYehGwDalPbunpBNawaHf/LVKUbsDGFvVOuERWptJeck8Gm2GVpqVw5td2Sd&#10;t11SNOMMUNIzgCF6je0SBxmkQfDhbz7D60CQGzeIscXD7Mjbb7/z9a9/HRAG4mEglUyMxRlKMWlR&#10;Q6ca2KbK0HB5aZFKkowd9Vw4s/0N7JrRnt6LCJOUvHv3u9/9LlkzbYOQTZC+yzwKuzBKuZMKcCcT&#10;J9MnAxh0xVQaCR7rNvXhEQqneoE4mUT5KVHzEdOYLz/1qU8RTJNwcmWioZw7O9euX1+9dp3NJ5eP&#10;LqLm0RZ82hh2HreCY0vLOL6x0/31q9cUoWyTTcYzxWbCppKUE5waJzn5kq6un//w/C9/8Wqs7Qq7&#10;OX2aelL/4DxKYO4HZ0RLqqTZus4OWbPkOdre3MIigUOHHIupx5FDZ06evnlrY2lh8eq1K6QfxEyB&#10;4Vv448yjdNnlS2gbr66tbmDHh2u4si0kTBoypzvAJ/nQoWvXyAavJTvCDxdldZ1tHYwQYtKXSQbE&#10;5rELi6RAu7lBSu1DcAf6N1kzNUwbAF0nzefKyptvvHGWMKLTp3hdvFplhV/dgLyb9kq8ePHSpz/7&#10;WTD3xcuXALw4RIN0o7dOp584eZxE9OkprgSAarAPJukS/TUHFQDNPVznqREADVMFxv1xAHR6yuvn&#10;4AdPiJNfat7qH6xZLe0alRmRFVNg8RVtKS1dIHUUpXEI5te4nUQRDoMxgUXBDyuGtTJG4scC9/Jq&#10;KeYNXzhhxBIxtrV5+/3zH7zx29+ybuER3pKAsP4IPLLk8Zw0JOsehH8sQpOjTVu1GC2Z51tsobKq&#10;xEvwzPJaSxOl7oIGm+2AOy3GvDGXBHm7X3JeUqT4xMBItbb3CLlsRYSk649CIYu6aD3DSzS2UEgk&#10;Uq6HRHEfqM7KqA9Jc96TSKSw4qDv2twW2duL4sDHKPJ7binBMmKhNuNJSaRNkBmh+SQmQuc4oSnJ&#10;9C6fKFx0zrbOxBayU7J3i9Zcp+mLEaFM02RWzKxi1KyhzUzidV35Igdots/oLNKU4LHYoJntzQye&#10;eaSxCoJhkqJ8YyhsmVJlJ298o1jRpADoHzq+QskQf9ILAwAd9Uvd1pM0vdQ7JKQoLUGG/t1TuEvh&#10;EXgp3lzMVjye2RBXqMSkSuB6fA3jIgmCWuKX9DiPZHaLswQvDTw9fATBKI4rshTFqrS+LcGHhmPj&#10;T+MC9bt6MPZW0Bbo4rlP/yVFKJekNZkcTpc254yYAiL0ouKFhXUdUi4pq7+8RPvZeIdMATjpDL29&#10;hB7jfiLYlPySCYs6KR0OqxxFpCoPpLKjJdmkMj56iBl4qUucTMirmkFFJ3u3EYlsELJlOEeWNJyO&#10;H2qgUqjRw7XZ3FULYs/nkFHUju1deD9Le0WpR/Vpf9PAbrnIOdSJJGvKIWpvTeFahw3JNK9ldIOm&#10;vIdG4F4pJ06t8bdkLLbDJd0YDDrogBUpZb6nAtbD+qvCnwTo5jbv7BCAxGysbFM4mMtTcZfNIpXh&#10;/sA9tjZSjk81cEdWc3KsO+1CsLidS+VuyXzMLfGLtfuAXAJA7PgVaLyayNQ9mz4ItzuUPhKc3m9U&#10;9vCWOjfuCzbaBxRTZFxaLGiT8l27SdFQkUWqTset83pgCP5YyFIlc/JCRI4PVLQB92y/kak6NBL6&#10;P0DI/wK7vYs9DoJC6OsZFgRQFueLpeXF66vXf/TjH/3i1V/e3r69tLJ0dOnojbUbEGxxaRlHS9AY&#10;G37wRmDLLFJul4wwhGFRPLyBARHlX3Qk90hEDwpiP/nNWxtoVZUJS+Ju9uq16+SYXDl2HE0cGxm9&#10;/sYb77z7ntLpoqdBg4n6EAdTKqaNglr6PX6MsM6CMqvM9EuslrGgrSwuQXV6jd6F4jjkSsDCi7sH&#10;yGD61Ec/ivvnytKyXDlZlarXcHXdAQjRVbdJoj43DxRT6oYDSmF46sSpR84+cvrkacilcDd5mjLT&#10;Q9Qjgez2OZkl4k07BtkBNxuE0Lp33nn35Zdf/tFP/oEfT50+iXfZbZlcbvFKZ9LW4oruAlwq/ayU&#10;75rn7gv6H6YGfEXZyFyJZOB+wuCxkh+TrecwwVZAXLSHzzz99OLiMSiGW+eVq1cvXrrCC6iYfBJI&#10;+E9tlAuCCopjYU7qRki+1r/0t922DG4gLO3W2Re++CVA7Usv/YL0q2fPPsqW7jxIe4iehtJ4jmIk&#10;evqjH7125eqlixdhY5YcLzz/PCPl29/61lf+7E9JX/rpT376xz/5CfcrOGb7ztGlxetrNz44/wGj&#10;FgnL9sbUhTEL/IW8RxcXbIJvQUj0YCaAzA05atqO5A0PcxIv0pzEg4qlBSfR3lFUfIW93O31NxHp&#10;+1uc9D6PwfqLqkcDta2BNSpTYtbvbe3eXclPNdpHBdoEoUfTuppOIh/ymQYWWIlmzjNBc7PhrsAX&#10;6R1aKvWWyc5fmeHIt0oMIZtAsnIjOm2VlQlcRFEss7mBzFm8HC7CqYblOWP10ccfhQvWN9Y3bm38&#10;4Ic/ePKjT5555Oyq9tnS1urEqMkm4oytkeYmhCw2ZKff3rkje7edsmKosapmiEYeFEgBmppiyUDs&#10;Saq+hpxw6vraBg/CizLKeaswFcirnNgShm3vNRDnYNKmLsAgDR/p6xVEyIIEDyJbReZZnOL5wSdj&#10;1nOVUlMnG1/EpZW4SIOmSo0FKSJaInU4CheGA2v9XCya65plLOGt+jWfuJcDSiYx8FYm5ZHihIJH&#10;QbdcD3bJ69LehSOL1JQIDQaRoIshuNqEdLI6yPNRVEWmWDnFqfR4uNnjJcFh9miPzS0mNFEkiE4l&#10;tU+RB5ubnGkdZJrtUtxl1rUITIhLjSgyMJyyWnonrgwxu+p/vSc2QT+SKxC67UrVFHxenLgnGjd5&#10;peL5t+ndvBbRV09oXpZkrRCjYLP+pTNbQeoKdWkLjUBOM79o4vWR9YYOLwggvg3CmmQTcEbf0Ylv&#10;/Y5NdDeY/WG8ZWXyIJ5vRRakMKpRxpARUszQ2uAqRa6E/+141/7CKgXQIzF6OZOvJXPU5c2R0a4U&#10;7kJ3Wdk+1bMqJg8N1BRgeP5zfxWO8/ht5gZNPpFlg8SMZNI9zufbJJWRsVjIYTQaj81n23hFSc4F&#10;v8z8DSmxLglCtHSLIiTuh7oeuyFpcdD0eA0T/0UxXs6VRcjZPW38jbpOgqUUh4axWkmR/x5msxat&#10;fSrpEHWVBlEJ5BgwaEO1F4XZGyUZUiNDskE4bfDFV5dtctJscXwUpQnjMgaOtQTdJrMseNcazXaU&#10;5j9jOEM6S4rMXQeEEY1jtLpFK5nhLycM79YTw4eFu4V+TYfm0Qj9MJNs2Vl7NzkT+O4pQSfD7JIX&#10;POCIB6peWXNR+NQ1F6/6V3sZxL9KBWdhqjfk04zT5JhbWecSGSGC2Mk/5E30hnSss3OAJzaPpDHO&#10;jnTg5saNv//7b/zn//xfCNw7c4aQZ7a13E4QjwTN7gwzPQXSU+hINCdJ7gfgax2uTfZs5F9eXL6x&#10;em379jb8tLK0gjaPjKR43bJxwZVr18A96AKx/WFwxxcNIscjW53ltSN9rarKGK2wAO6vudm2M4GM&#10;uNREOqdpTDmrDmCPU06kNl85xzhCE+yYKF+6ogljArTHRYy4GJ01sJWrXxmOjq0cE7ixMyWflIPZ&#10;HQZNCXHxjJKVgxqmTFRNeAL9+Mc/5pManjp9Kr4EgchpI/VUjw/a0/hcps/QQKM+RTHJGyUJ72tL&#10;LaCznpIDu1QWtOLRRwhdQj154NwHF65dl46HTPIc7JVnE49iqtQN5iGzRMu3jEttzI6hp910xVa0&#10;hUxJH3xw7pvf/Nb5C+dxSXju+efX19fYzxsxoR3MtF7cRRd+8thxfBLwDwCrgCEfe/TRcx+cQ/15&#10;/MQJmYx3EM2HP/HxT3z7+9/73Gc/zwoAEr3x1ls4aKBpQ2Q7VMBBWgIHAFApp+mm0DAM4ClNR3VT&#10;vhYbW1XTVEfxAYUCmKHjvJgSosYYRGdfgM5reI5/ePD3PDJ68EHlPOi6p4k/oJyqzr5PTVd2AKZ6&#10;C5SRE7UV3gw3+ohtXfHQTUhfXKsff1IZYVbXlOaJtQfONzAbV1Cr4/uMFl7lzM+j8oFlzO3Nvpbe&#10;idhNNTxxt6Pvu5LDo5NCnznJHCwd/OHDN2/dZC8DeFP7DA0JZeKNAO5CDBsJaU83Bm9cwPNJKxJ6&#10;ZWVwkxtdX9hLzEfVMF+r8qPrD658U4tWUXmLUlDH8ckFxUzOR2naimgpuZ+n8upIp5TW35waEhus&#10;SVLALjOHZjctejNbpB0eN/rXIfMDsgnSap/usbwivTcRibo4ZN32E1ZeOBilzSyTcy1uPfu0wzJM&#10;d6a2niV1JTQ2JNVRBO95pig5Okn9+i4rQkVm9qMgNexHjavdrCUpRM0ZosK9n4vhQSdtUn8kTIzm&#10;sBYGN+YpZz5+ntHE2GFkRa9Jz8KUJbL6yvxx533zq8KjGorTJjr1CXGGZ/s3hxrtUwA0VCvIUETs&#10;L04o2Pp8UkawI+tSlzrBFjGYS9/tRYxwm6GmufhutkM3ZvWawemVtPZgoooRv2ndDCm1r6a8/Tg3&#10;kzKGtDs5tznqKqpTafc0vhz9UxUu3jImV5Z1jygvBQCBTj/EW+lUsLDWU/LBcRy29Kbh2oE+dk+V&#10;TnJ2DvWb4Z2s/F6jaHEsaYTRARWTPJ8kibxKlAaTYrIJTQa/z7WwQWb5WQNfYZ24K8j8Z2eINmza&#10;iPR4zdgyg+ZXHTUUi6HbbfIfakf91F8Z97K9htoCqDtpC/LuSpBEFnBVYF46zU51gxe1Ta5lZGaF&#10;ywYfdARLD/+qmmKDfv313/z4h99jsfD008+QV4IbMGBBN6R5TPCHDsq0HfwHVXEGpfvpFzaBwgjN&#10;nqzKBYBO8f49fAFXTmBgPX2TuPUt+nqezfRu3d7S250Umoifb3zj79EIAg3jqVZwP1/TKGBWiJ9f&#10;I7I56Hq+xjpJPRO+ym36xzsMKcPQ+jrnhITjHxkYGh1brJxBumgz4RfmOVzEgHBacOHbSmJ5QNLh&#10;Q4tLuEgSKEyu2IMwHpNi8ndCDUpIsiTqQFExd+LG+oMf/IBPSuYn3kX9+DWcSbWraRFthbMjlynz&#10;xvVrTK6Li0snTp4EEUrX7lW55uaVlbOPPJK6Md+++eZbb775u42bt9j3MvXhoPwYsku8RNq2rqc+&#10;Lc9cpoTMByIFBARWXrp08a/+6q/oEdwhnMFqdn1jjU80nYLdu/cxsp8hrujqVUYUUIa8TeSi/9a3&#10;vwVef/+Dc9ih3n/33KOPPabYr0MHz39w4U/+9CuETOEZQD5LKkYaJtXtgFgIKQAATRT8vgC0xlqd&#10;pC1hlYcD0PzqJeue+WkiVx9w/SFzRmiYz1E5/cRWo37fov44ANq/dFSB0VsyKfZwKpwAgiQ6DYdd&#10;9MTwKpFwySn7wfnzPMLarPaR4m4AvbYJPXMmgj0dxMiyZsjO592RCoyARX9Dcdq+FyOd6rh+7Rps&#10;nCRiGa0Z8tRB8soHJ1p/GnHG7TuDPYFW2XAhusNi+6KSLM0D+uzfWxN8/2tftzovcVplppwQylkH&#10;7dRUMemeayK7ogrpCcL8lnKqhElRe70886B3Am/JYnldhnCu1NG3ZZrmuTKiTF7a16QaVT9N87+u&#10;DM6gJWSKGUoKUUJXw8YtVeyohiM6VzVG1H7QiCggWGRMxfI1XFrClhM4S7w02M0948g1E4mNPMe5&#10;E2frxAzg3Mm+bqx0snQvAvb0nB7yPWH7Xx/UL9UFI/qnT3sipBVFruKrffu3btNe8KFIHSm0eqvv&#10;ZjG0GSOriniIa0cy2Th1ZKfazGQCl9orUhDRJl/ggnZcjBDGFqlNHAT6tF07MAGNlLY482pE22Pq&#10;HinXYyLXIk6+IXJxjJoPGJj9dGKXcDv9aaV/ZtY93S82lwOEQKfV97JX6nxeDoyoItGrsJGXc2QA&#10;bA1nCf9E49LUM+7mBPfoJ0l+K/rbLGCTPgZ4SB/zRMZ5eiIIiSPjMzOcdZa4E2hl6toZDqnUezSM&#10;YoLFhIilJGrgLgznptnhaFgSuAcm+ow2AvGjlSbVifplXU8slxxD+3Prma1tTgf76MfkNJO0ITej&#10;vEV19GzTi4D+lhHvRghGM4q6jJGWPU1w//rJT360tIh7ytbqqpK82HGKTdg/+Pa3vx2XF8gGYZgb&#10;kPIsBDHNox2BsxiW5PZBCSdfWxl/5tDEHT95kpJX19ekkBPemsN8f211DTXMSy+9xJhHw8q0xwkz&#10;IhWIQjGYsrh66KA9cpbWeSAoDzAnUXNGf4b+JvksKJkUlZ/5zGeoLW0p8244JCW4Z4VU+DXRS6Fh&#10;Uq9zT10MzOVK3Ex5b/ZM4xHAFuVDPaDnm2/9jr0ls/k7P1EOEyN0zrjIq6vaEYvpdG6IDvj0Ke2W&#10;zm3xEOIe3gXSRWVFaVyhIxI1T2mLlL+2jrk/zeHmnnolInMy8HDze2vspFHRdDmu9g7oGWiSzSFx&#10;7mSDYiiJH4I6CB8A8pmffYSmra0qsv7kqZPAGjSm8mq1D+7K0jGajMLg+RdfePnlVz7xqU+i5yYO&#10;KfH7GEPFsV7DQHrU22dOn+bKNADtx8JodHB/oHZGejSg9DjuAdAHOoTg3KOh2o8Wn48E79TvD7zQ&#10;S+aHPPWAYTiM8T9QA/rw0qarkeZLKg96pghGmCqbxEIT1gnMpnGMRl1Nb8LAYDhIqqC97TswADco&#10;bs/mWooSHxKa5shUqSu6V1TvFDOPRNloKu2n3uk7w+0IJHiJPm3e0qSVGJzqqEyM7EDqZEmjgQwH&#10;9N84eCiD27172YoiM3QxUrreM92EKaoyD+rQPL5v11c5fcOjEeqNctkrqG91zvN4pEqxZV+Nvv5F&#10;8EDNonlmt5Lwe2rim/rmj9qYn/re2ben6p7pJvhKq3zdVlNwLbD7hsQsk/b2i+Q0YZrOPf8XwSM5&#10;e6LVT0j0vk/zFu4s1B4xmFdznVUMAkQBIN7dgzGCmpOgyezBAVNhCkimPISMNzq2l+Be1uo5al8i&#10;T3PX79kvfV/3hRQ/jHqwvvaTS3/P3AufEwBN+0OaEYl7KuvcPodFM3dq6Kfr8oP0YfynApU83GnS&#10;+QkLhDZE86IRL0E8zfTVO+oqb6UxllwM5QIqPwzmWGmArI/jnE+pUUmoblWq8haxrWQ2Pms+i/HM&#10;0P3R8UbZ3vje0ZHyQ3VEt1wH5KeCylp2d6n9HIOOIkv+E9K7Cm3jiyYEE/eIhChF4ac2gxUOxNkC&#10;UNscT/WUI8SD5Qa/Cueh140UYqAcQs7JJ0XaRYcEOa7C0uE+4pVvhvjSyZo2w2sHfpW6dOiyACM3&#10;vB3uRy19+fRt8YaJdTi3RTnazts4jL3Ex0hWhjFqTOYcr5Wen2rQ9iX0BQ42lzZcJZeNzoGGCG5E&#10;uDNZKnAHgX7h/DmUfXgZMvcwEyQOl92l0Y299965CxfOe0Oit5PUGoseSQcPoqEkTujwAo5i+mRD&#10;rAOzBMw/9ugT755DKXbh7GOPPv3UM3iJvfzSL3728svf+94PIGPSwVDnZO5lhFMlvtJBCREo2RSu&#10;HsDi5CS3ccQlnMe5h65cX1tDG8f2PCg+uYJAEVBbXEz5EDCjqQqUs7zjhRO6njVMUjWF8lm91BSS&#10;AJq4kPNe7DLJ6MlaGaCGRyM/Mf/JP+HgQSZ1HNACCrNCK25JfbjCT4lrTugSXJfC+YmvlIk6h9KQ&#10;fcy1KCahPA9CMUAe2mXK1u6sQyquSEbpq44cEcMNM18GkIf8ZMeaRmQb1Gg+SJEW0/VAE0AJLyLk&#10;nWRbH/3oR8jGRWlsia02ntCeRtGNUVFqcuz4sb/7u7/7869+lfxZn/7UZ9586y3i8c+d/+CFF168&#10;fFVY9uVXXmEwGt8IgDKqowFFbY2ajSv/qAl+NDTS3aFhb4L3akorK5rmVVbbJ6Qe76Vr9cXveVIj&#10;sb+/Cvw9C/njNKC/Z+Fh11pflb4QOsBCsBl0hj7clqxh3EB96FPWNkltC5vh2gQPMIgUaIiLjgeF&#10;mMcrPflydDrLUcVG5O2JM/qpMFM/KCiNevIW0kLRZVnmcQOqzgwrb53Aglb4kubwK9wVg4xcCBLI&#10;bxmSmMUM+bxCok9u3w87RvI2j+97pBR+GmGRFno1vK5B4CkJX2U29c4g51PPGrl5RS5GNCnqYFC4&#10;lIZF7RpkS09nzh8CdIoQ/XxRj/QwjvMqtkDq8HhrSr72T0XSpsDq7nzt4WM/Nh9E7enrDwGsRcOe&#10;FCFR1BZlhuIGhC6sgqxjbcZkBEkZDlgJcFlhFshIQdwhHqmn7UvSRBS1p4FgUeCPPWl03Zf+oUP/&#10;07RAm+6pul8i8cXPfy2l1BS774CoUjAZu8GNQ91bYlDc1AqADtpHZ1xXcd4niE+lOU84i3iAS0Z2&#10;uwl84Zr8VLUVp3O5ZR8z4ucE8pVEhtyYPILnl2rLPmneu9zR+ol1a62wKylpOFrAtbt/QNXMptqO&#10;VlWwAwgKSx1KI8Tt2vRCexepQS3DKPDU7Kr4d6NHww+BVZNA4Mk7HfGgIv60umz5KUoQhN1rHVai&#10;RycqygqSxPgbgFIa/9riI4Cu68Ge3dp3GCRt5ExGtbVH3XByI+MU6vGYT/dmO++vW8fc5EsN4J4f&#10;ig1yEekjv+kpqOqfdAy3Tcq0e/JksSjimD63N7XJDdinkXtmBsXV5UsfwgaXL11EaZIN/RiQxE0D&#10;TfB7gUTAtehLwF5cdALCC9dXye2irsBnBusF+ZEY5efPX8Re/MQTH8Xz91vf+s53vvfd998/TyFQ&#10;N2m033vvfeYJkhDRs0kNE0AZTV7NGQH9tQYr4Jgm81OWtsygcWv74he+wMTJrInI4IaoRZm9ZDRo&#10;o2gi0ONSlqKSL4Oa8Jn5OOGNseyLZxyPjDAKxGGVzHZKP3/pZSZLQBh3OgnOnWTRR5ZxD8kaoTY0&#10;DDBKgD/Xgy+5Yn+BluRI48KB67wO8YcdPGkgAZogfumbjx6lsYADVH1oK5WRSolvCfXdLGCRYiNn&#10;o/oqvhqo2pxJahoj0D4ImzvRa3uXo23mdepJfyERHn/8MbLhcgMgmvcCQKkSSmYA8eNPPI4J/sc/&#10;+THPssag2hc/vARkpoTNLZK2nnj08cdQp537gCAkUQDXAosaZyRhy7EFAOhZKvYQDWjP7cXJAZep&#10;80gD2gNQcVFnW6zRMRpW/Yh7yHme2vfZ/mI/EqdL+0MB6HRpRYR9qxrZS8Mzaqr36Va4CyaHi+jc&#10;UFVK+mPHNAac7RWWowfX19ZZdv7pn/4pnMxmE7lTOoy2AdX8w1JbDXUqWvW17anUC6W+Idkyl9cl&#10;6JCKcSUrTM5rGNbAkd+2rQRB2DzLyNWGC368sEImBQ7pafY6UaQmEQ69/Cyhmi6oFuW8poCa3TkR&#10;5R3WY7PccBiV5fFg9ypZL+0aX0VpCh6O/J4ZzbJOgyVdlmGbI2JzXw6v+vcn+3Dm1Ejp73kgfVoo&#10;9WRojGg1epHd2nWkK8NdWeHsS+fRyKoBSAl9j9T1qMD6ovKKKBQ4iW2qfIXfe+/dGGeSuZOhkaW7&#10;M6CJvDwVcaohoEXvHmX2iGF+f6oW/zxgFE+U0z1/FhuHO+rZIkVd6dkyFMjxQBP8dD1aoW1l4/e5&#10;iJh9UdLpkc6lWvhqBgC3jTGbzpRyc9hhwLo34ooU7O7932XW1tTuc6lRrQy11nGX6QuVp/a50a/e&#10;rEddd18meCslVQFXIyFo8uiUpkFh6Zymm5uTqGjU0l46gxkaULmxexwmvkpw1jFTiiYWvhQ41Z3G&#10;SYpn8h6bilgHceozzhBDVJrUonpwEnopyJWQGisz+VPJhoFwORBJrG8AqmRHSg4glacPnBYc7OKB&#10;LOJ0o9rvnKxHw+XRgLZz94cw5V6zXxM9exfBxUAGiC3NZ+L14v05hGmOTkrTvEfWSPDtp01XhQxN&#10;MyE10Zm5Z0uYjNw+flAgHsz0/vvvPvbIaTBQDNNJwEkidkbmK6/8knbRI1FR8CyzAkP3xtoqQUVo&#10;SF/99a/eeuvtazeuA+HAIidPngba8xTQ89e/fo1kPeRoAoUQmxvrBioWABlQBulD+byugntiSOWe&#10;MFIv0TKtFkiNaAB3UlrpbKhbtpqgTIriM83vx2QEuuQgBTrAFvcAsPIWBkgyYp4+TQJ83kRD8A1l&#10;EcUNSkk9O8PuUGT0/Na3voUmGFI4Ub80naCx7NsZR7RYbcCIMUxr5vORvsj8GqRYsjJN+9gnPgGL&#10;wr1kKH6PDO8E+Hxw/sLFy6fPnqEGV65ec5rF3ZXjSiAAfEcJDQClo9PkCEqKyiwlVu+s/9ymUEAd&#10;bQKrcySyoZv2EeVB8f/sLEFI0Im2LC1KGQBSTrJ6JniCvVD6Pv8CQfDPf/3//XW8o37z+mtsDf/6&#10;a799+plncDF85rlnX331V3/21T9Ha3v9xg3cMGhd04Da0YoxjxYb4z4UeAgALTmbk4y10DOioABo&#10;BSFJzlo/KgT20Gl1X+n/oIvTUr6/8+G/TiaGf8yeO3r7qNiiRj8x948kHU6uhMnDCWFOWJESuJIc&#10;tPDMjjKQzGTVxEHvIzLYmgFvUa4T5hOaW1oGZDTlQ//SGlm5efTTpO3dT+m7Yv4qAddnTBvUkwEF&#10;g+FwQhOkDfFiMgnXkpcti8yoqbTgcU5vzmmmcqUN0TySIJ0hvjSgxU6pXhFtRPDR9bqzAFDoPOkX&#10;L/h7AFqgMzWp17V5YRJKYmE3HJFX6cFIqrzFOXHaeVEvUqXvhXrLqDuqL0qoVouqtIdw9X4d3dbz&#10;/U99t6b8wq9BMaFeJ+QnGtYRwWui7LmoKNl3VpvduhiMXBno1rI7az+OIVc0hGX74ZWVY8RcMhlS&#10;N4W0OIYETxCBE5t382foLNtX0b+aRuuqZ0fj90H0T62mj1iSM46q7ZzkFeGH4reREHjQu/q3NAA6&#10;wvv1ylHtJZrNe8ZzlW3I+8comF+xQdFz+N3qW6QEiorYJ1tYvR1C2doWcIVLqBwv277hzFWaseR1&#10;q9zjUv9xfnThCDEH2pdSk5nidoPPwJfc4nRGoVAJEM3u0e4oZ5MBaMgEdnRiCGsrlS7SmZEcIiia&#10;CriSxkjYkAawqFNkElt0qiHoSpXF0jPlfZkkyXOjbPKyYNt4Dq/okSOL2gc8OuCcBKCgMYpGLTO9&#10;UWbaIhVUi1X3ihQq0UzIGABqxajGjHbeVIRWE08eRQ3nTdo/yLPwOjcEgNZ4mxYEPdO4Jm0vyhEP&#10;FJONeDRCu0hfQ72HMiVcdOfgJB4Q1vpNGnTl0b25qYhReoSWggsvXbwABuMugAJ9Ac5wOPlRYOK7&#10;774jw/ScNmihc5P2ktoDpdhy3NY9pR68ekXquldeVvJ2bPfMCqdPnWHSOLZyHBdLRvc2IUnbt+mI&#10;uH6izwM3MM3QzEAK6sNPMVtT29A8IiydmJ+YivKVgzkpeyDxOCyYmYlK8lMy/QaOlIwoVhHk8sRG&#10;+XkkoI0qIafik0oJmc+w0QA9//t/++9Um4UylnEI6CAttjhXXCRvieNmlBNUXipkT5/R70bDykuT&#10;RbWEIzdwBVIAxJl3WQlAEBSHRPlQDatgpUylfH5lpU71AIXQmS6bmZW3HC2KpjYViMHIBruWTyBV&#10;8sUwVJsyzbViqbg93Ly5kbAqygRrMhbI4PPMM0+jp9REe3dH2/OsHJPOYF5OC0hLasLAxQWWnTzp&#10;9Geffg64KSX0/XvXr91g2QkRXvnFLyA+9W8aUNcW1kQD+o8C0GnZGFn8jwJQ7hHD//8FAB3NCwUa&#10;9rs+yf4RPo9UjCU9GWfpxIwmKT7t3BaU09zg1tc5IQaRXoY1Migk1ZvWyiqDzjTcz5eZOPta5ev0&#10;1BjmLElVUo4BhYEFPucnbBrZ21DS2Msqbiv9X4azELMXIfFy4Ybot8Iehd4sSSwABwg4qthoLp8m&#10;bEnyniEz2eVobQnAGpBkRlo9EtDRS++RnA/IyGDRBDqES+YVGoOKXGgq23Ru2lXV2Jf+D+KffVtd&#10;F/tfC/cU/BogVAOUuV4vqiqF8n2ZoVVN1mGPUbXr/r6b+ntSSPFhx0htYZPJLoVTsWzJAW9AUn7K&#10;Th8IdtpVvNHXM1NGkFUKTzkFJ+qN+7L3g/inro/aW9fTqOrNKjxCLyxdPDOi0sNfmjLnPvHl/13f&#10;znpTP8uGpdJCIJ3PNUlMLPGD6tMG39JvabZmsnX0urfBsKqSKZk43kMH5+I0J4QmpKTSYmzm0wH0&#10;7WuYRUE5Xj5Dde92IzxKJRTl567QdhdO+mW9qVSJqqRDlNqIE3TgVQcxzuPm6W7UtpmqLw4E8wed&#10;/lap7RQEJVgqrSMFM4HLC06EVm4zgCdKKSUvFH9rtkQ7mD3lW4i3jbR+1xCmpfSHViUmk1zSbqHV&#10;I0Hj1hZoAD0cvcVrpBiWoUp6X/AzJDJaNRMkKfSwBVn1yd6eah6KuUh78mgJppI1YfSea8NbqFnD&#10;AzWwa8jl5jryCgBYDYYMYx6MYgMpDGSkWEYXWDDYBcyfEoproYe0XHcERwCg3pJRdUPoE05z+CCM&#10;LiNFEIlRywFmhddee51p6bFHHwd4gYG8neMJcgwln262RE82eKoElmLAA6E4mE4yhvkVnEZUORsw&#10;JiCdV1A+9eSR5CriyOqIR0Ix0hYWMalPEGcGSClCAuBSYSQ0nzGXlPShtGRliu07QiQWSdK+gPYi&#10;ypOwmnIouV5BIUA9rO34enIDXp7xOYNEkUfCUj4C+6gJ8JTSKIoraFJ5V0QDd/JTasLF+HryFXJl&#10;xybvmX4eaifAIq+w99vWRz7yJHdykXLoMqrHucmlCkBbXp36h0Sx7KffAz0HMopBw+Ee34wk/cqJ&#10;o6aWqTkPUqAy78zPXbly/bnnnomhHJriPnHyuEzwLH3xwSBTD6CZ/Kac46YnATczjy8H64H3zr3/&#10;5S/9CfxNcwhCcnwhW6Eei2gTnpDl9DBR8KkJn1GBB5r0ErkfBSFm2pU+ir4c0oFXqECWRsN4/H3M&#10;xXvk9mhi4EW9uB6J+L5io59qMk5balArGZ6PupIH+ynnIRNJvfFB98REWNNHiuXm8GqC86BY2I9e&#10;UAqIIelEpmfWUtwMAJVF25IBZki/eFjNI0B4NjeX1EonZsJOv+Sl1bQIq3QcFcg6h185h5Nh3RxZ&#10;W1LJRAHyoqzlUnK1Oq/IEWIWAKqLuTkUSzXEMwNn9X23L1Xz1Oi26rUSL6O3KFpCSpIm0vWP39gq&#10;2ek4U58sREOriGjqz8W+vbkzn5oBh7akMmHRIg7nQaW5LcC9iFDN6aF5/Rp8U23MGyMlitpcDAbK&#10;e9ELVR3y3jSnh27p9BTVnxSWSgX6Pq1BUc9GgqVR1ha1LGwl6/jJ1ydcEU1/gkR5L6wVl/q4+Kcc&#10;+TQ7MWfPycPwnFgOq412etKRmhR7F8HrymiEVgc9fKSXib8okPsz1qrHQ7FijHppFd7Xpyov3vjY&#10;F//ZqGb1NfTN3XVCE/NivbuNQI/DLCMc+T50vK+KQE3zIduqk3VLxAwDL8szbs2DnBTT9M1LBTIY&#10;apBIE62gdoc5RdUo6Kc1cRagsnerEq6zlaRymrbK07YbDyTdIXO+H7UEydLW0UiCpPqT4LPxwhtF&#10;KYrJKYS54A2VFImkXSr85whzuQv4U0lD50Hh3gWFYr3vFJ+yXJpoZj7JUCbRAFA+LVsFyoWHzWRZ&#10;K0dohsKljZvIJmuPui7zxj9qrMq07OFr09e6QSrf8ffSDcsbYTCpVC9PM2hd8eAX9/PSALUwItVD&#10;iEdqp8JUKao7SFqyMoM8QUjOKjADDrVmThAExduVyxePHGJAtm1pYHo/otn9jTfeBC4o765njhCE&#10;9jz11NNYzWLgC6AMbMJvK8CIEpj2LjufBfs3QjDS+fF4lNPBSRzZo5lq0yhqHs0l11F986KEI3AE&#10;o2TgpaWc82tqJezSHFUmoiGDM25hlMCEByzmdVQYOEUaI65QbFzHqkzkFK9Apffd736XGKM4d2rK&#10;9FisIR1Sc2c0svyUpDCURq2ARNh7stSmZCjDr6k5N/MKvO64h4ZDHGz6bBrEOeSiN4mpABzSydST&#10;23Ew4O2AOZ7NdlCyTt6VGzQFhhOiqSqFbq8+mXCXlRQ1r4jP7ccc7ZdTl7fISB4HgJKR8fnnnwWA&#10;qtl2liA3LISiJVhIzz5ylniv7//g+/IPvndXEfEfXHjq6adRiJKAgw0/v/yVPyE7PTpRELXLFz8w&#10;QrUGULapo4mCDwANIuE8ddj3qEmoBl26A2rEkcM8IwZrIvRBBT20/PqxRnfNH79neRE1nWRozzGc&#10;fs8S/rjbIEZkwujVYRLm41rphQ+djKPNDalz1By49oqGMjlFYGrIcQW54YTnDWXW3JERnbWZ4oG8&#10;NS7vqhVRrmeBF4fpgAMOrnORgZBgxPRd4ZUM9j+CGvt2mWTxfkckSd/vPRmLRP1JL5YjZERz8mUP&#10;GtBcyY72TVAMr4goFucPCo6UVvgs57nY1yqYv3917uwrVkKJn2ogpJySXT0NqqWpZxXV31/X6+25&#10;4jjfdvQsVzUc/ZqIkRzwVUBISFHNT3fnHk4yEcAYiRPlPH4Xuc7N4bdME3wie5nLkj6JYpXE45FH&#10;WBJHxCHWYkbnnMf/cANJ645plugp3JO3OrE/eTg/p/C+9x9U+EhSVReM2KZKexgA3bdOThKpQ2N+&#10;0tECMxINTquZLhTWcSpLhfz4ooQd3ewlUdLFm8EN6GSb1Q8BoxTeL0cylaaHCn1yxW9UeLihmEzN&#10;NscIUAFI9VRWP05FryrK2ZSdVFT/1DC8VUxekK4GHnrVJEyLK6SZUkwiIO4U96zQFOHuRmiD9+TJ&#10;rSj73KA1uvdrcrCTw5yM9qyiVQ3tuoCQk5uoASi8LGpZixkDZXKs+tdanNVoUsXEJUMKm6HvtPj1&#10;CJZk9yaa+uTlYAX3ohemSm/FS+xW0jL5563ZnqNtB+Hz/Cn6qn11H0LMQLGYjOmm4D+AC9qp6PkY&#10;lrJkOY41yrZQHsBiM7HIjNYK3ggAJaRobe3GwmEmG+mjswp322X5RQvI8D6DK+KZM9mm3NlSWG8o&#10;uwCvA1Ik/Ts/Aa1In0mZSqTCZoCkmeQHogSOHLp9C5yn+JVsWU5bAi6xtcX7OyZs3kujKBMhExma&#10;hXjIntmO+8Of8QxLhb0i2Gchp4bbmEiZWQQjs4BQbCNE4BSB36gc0dZSfqwzZJ7CkfG9999nXaQA&#10;NV6EJZ0NOZ2aykOnxp06lpbyaS2viNDWY4wgOxKE/lxM+qrojykHQAnoTFaB1O3mLTJ6slhXLjpM&#10;p/wLk4CSSYCMMeT69RuowI+fOEmLr12/AXcniCrQLdCfYkvI1jQ2mc694CnxZEpqAZClAmuMMAkN&#10;hFyQnz569tmncXUVAXfugBKQ5TSWaCkqv7S8BAD95au/gNmi29u+fQfMTSGnHzn785+99OLHP8ZP&#10;xMUTx0wH4dqhWWVmhpbCNISgnj7VAGjYmAfD3vsKw9Qt8mp0/k8FQKvYVKAGfC/QH1S36esjVrTE&#10;mNR/9K7fv9iH3rkHelYFgkWYm2HCCTof6tMXmFkGDagkv4VW7kfu0C8RWUWZTBwZsBQe23fGF/xM&#10;p9CnsGW0rXA+n1zEmyW2mmTIxwLgZfBOVomUGX3PqIur3/uTP5Ro++Tl2q+IiaDfdxWxtxP3FNBM&#10;8AXAPJHUzltDaYFcGaoZbnzWaO1PRq1OFpSi/2gs9Nfrtrqn5+F+iFVje4ZMA8I/PRelbtXkLHim&#10;OTmP9yOooc6h4RGhRYeSqJGr9UZKiNcmnFN8xfTB/Ux2XI9eE7aBefBZQtHBRb7Gf4OfuIFCSgCG&#10;n4NwTPw/fkHYj+6ibX9SROi7IDd0/LHn9EGUrKL6k+qF6SkvQr4XX+m4fxyAjspKWM//l73/ivUs&#10;y/LzwPA+IsNlZGRGZmX5zLJtqqu72ES32BQNmiQoEJIeBGkwepuB5kVvokC9EANoIECD0bvmQYDI&#10;kdiSMKJ6hmy2d6yururyNiu9zwzvvZnvt75z1t33/O+NqixVdQ8pnYq6ef7n7LPt2mv/9nLbag3S&#10;5RKv5cW4PQrIKkf1eWgnGoxlorpU8FIBNjlhCW9KLkjNlJd0pR0nWY+vuOlNST6JLG6ispgK6Sok&#10;kGwRUUY32DeVL9XTlEl8A6z5cjDqpKTCYeWF7pHAesRPZq85FYxVtLyU0JOrmyg+yCIPs4Pb5U/h&#10;GN+6jJR+Pogw31DMFO/TEAMCzUD8amP9nf2vB2Y0jXj1UnGBWQLapDAPiEY57qrVRplEcq9DM7NX&#10;rpYOe9O1fFbuTAbgcoWG0dNAJWq9QTQNYEIH6kqTMe2R5Z7+qajysSmJbUNJVckQPSlKYyClYf4Y&#10;emVRpERk+PLLL/EEhyR2kwUmc8WsYce2vfv37ib80m5Cze/lSAHkyNyfPHFy7/4ct/jIkUOAjL37&#10;dt+8cfPypbjiUqUg/uILFebpNKHXKIJaGXjI84qoQ2Gy4Gw7Q9xJ61jeEJ+EeuoSqoqZcJtoht7c&#10;jSei2xBJXXYa9XvssZOAPyAgAkhYGCU+99xzn//85/mElZKfOj1wwydgUFX8IzN1mgjgXDgV4lql&#10;+LLVfOMn7UIF72CBvymXhveGYV6NsuvTZrRHGXomsBEJSMxzg2Tpv+XYqVGl/tKDlqak733dPC+n&#10;+W0s4UkIjb/h3HvAbFPwOdUGIIIyn376qcdPPh5aun2L7cdjj57gIZ5qDAEh+gkYeeToke9973uP&#10;HDlMN37oAx9+4cUXQRU377C3AUFnh/Ctb3/bLU0Hok/+D6CBnScTBmGdBDRcsoJZbjgXJAbfjvc/&#10;LgA6rnwWsXjykBm6+qpZR79abdXDi1h9O7Z9sxLtoq45N85oyANqUW7kGiwg9rIsnY0QZmeLW/k4&#10;HO5tihtP885FvQXtEC2AkofGDIaotKXWPc4opGz5KNegtk3kRcaTVtdZoDJEUGIretfklO+5v9lw&#10;mKyvTvbDANCB4U+jvyEN9NCs6+eKit22nrmX18+66dXMG332yC7SOHxeqA5lOA3U/HzkdWE7w5hu&#10;OJVM0yX2592x3c8SxtjnnWFRxUTRiw63CZ2/1amfa8Zg/bA3G9kKz9ZTyguUl2usCceDtKAl6Mf9&#10;DKQFpRGQBEYKzZAMW3mpSwMtOKEGHlnsyqZfbskrqbc8jd7TtcZ57JmhaVM+3VedYMMh2KTUdRL6&#10;HoWR/hcfjuTXr0IqTueBGHj4ngFohbGcpb5zA2UTeT6d9SXaTXfkrPC4uMcxvGi/5mod7A6yqAAt&#10;HG5WoDbSuiKLEi76T+lHRKd1w6ugOuQ3CTAe8WfaEwCHlrr80hPCKcA4HkMFGTPj1qRQYViliq4Q&#10;myFzrC23gRLKZnOSakJpZFjK98gFpwNfS/KXzxNNKvgxmLSOAQ0V29oSAZZkNHiYSjbsLFuKYNnk&#10;kEzqb53pVCEMw1XjllVWAIGe9Xf2uyrnrHmv1uxghMu+VAK6jiDKyLXAZcbEv5XALW+doVt/VdAL&#10;1teGeC5M2vUyf29iiTvfy7hpiJCF/R9/YfosM88//zyQjiC6RCmXj4uZ+LZMbFGERdKA2rQmf0pB&#10;2kdHbs9B8aF2njhdecuygaCO9MSIBFtI1q5nxK5EGLo70Wa3Y2ocP7TEd9x1+h1Wmi0H9iERTDAX&#10;DDRwXjlx4hgxfRLc58GDkpfgcB2rHdYqdM6cdQ6yAZZxAW5kMWAUVecuV6l/Odm4gBk7EzzqT1Ky&#10;Ho7d1X2lMZmLaKbJ/fuJcnr9+h/90R8Teh0uht6cZvKXV8AsKsCGm3K1xaSIiCeBXNPZURlXM3cl&#10;EODKL+wf8okueOcOdUBq/2GgQE//UpaaSldoakgn5KCjQt70TxukkjM4j79s/amGO35yqH3FZCVi&#10;lES18LSUbOWwvbTPZDB5canAihYsp/BmmecrnnWjqAbo/9LlC08+eerUE6cio7oVAHryxAlWghvX&#10;I2s/9eQpIPUHPvh+WoQ5Rzpq30GaEIe2s2c+/vFP4JkEKXISkieIsHdI5+jzVGGYdEJyg0R9uA+X&#10;/AsFoMsZPSwzm6wZGz9enbxO4/eaSdPwglFsmE/17roirAa9CgFoLA690eHCUE0CmpjzbW2JAaDZ&#10;lpQOakJI09zJYXu9n2k2BVuA9twWOhlZ9bHEoCCmM6yJt7Am8AEppT1S6r0ed8aK66mfvnBkARTG&#10;ThgbuDpYdksv2P2hKTdTwS86c+K869F5T/DmMJ2sxxqGmmSVwl5tADp2cqd3Veipam/LUkb8LWMJ&#10;b2GLX9eIaMc2rtbc2lr6WAfvXRe6Pp2sO9B+I03XYcxKAUpf/ZU72C7REXFkTdx15n7YHq9l1YXC&#10;TFgXqAaUAwlRE0gLToi5PASmuyQWI9hTsV7obGRMPXKAomBQ7NhV91PQKFznSeGTrHE/1L/1Yb+b&#10;DMaOHdvlaPaT8WZBb/1TrGefd1/Ye2NnjiO+mpWfSyRNJ/b5D7AB7S/7xr2U4zrzlTwBOOX5YBIr&#10;2ecI3bKUDE/PNjdIrxTiORY8zj91wk+BpAAgMVo3dUHc6vLcOhTVb91ZgXDTGP7VQfFRvgcE5Zyl&#10;QMU0uUXofEP6ieAyGYuU44+/K8bR6dmySHQGAmLvFSlU8ycRaOpaZpTzdmPiOf4ncUbnJjhITt1x&#10;Htq6lBLHqYB2iA6KjNVn2Y7WGVGpDr2T05ly4NMUDLSneuW5NtbDnJ2mmaXELCGLjKr2OpA3uJkf&#10;BYIdQ2N/lkw0Xyyj2dv8iRCbNUhSBb9rp1Hdmt6vqQ7rN6bmr/3ar/3Jn/wJh53wnAOHGAv1v67x&#10;yVnmNdkqqdDPeCG4wsiWOKARi5dcTRxDC3AxAe5QysnHHocFmBWvYqp481p5taUb94JAIx3d88ih&#10;Q0Qv51CiAJpsbMqwvVC+Kx9LVKneUNXFLsfNrqEbqAns48qVBMDnaPJXXnn1nXfehgEZWXpyfqpI&#10;6emNeWrQChczqtH0sLih/toqUHOYGvad333ue8eOHcdCUUdgnlMB7gvMoVIPJNIg1U4ONQ9bXmlD&#10;etO/uG1hlS9yAdi5p/JANC74I23R69+LTtafgyKA2eybUkppHrhpqyYGlCd8qJCYnMF/PEGcLHw0&#10;YLJt5K8jPhKJ0oUcjjYFu50naZGf4B65bTdKPAozf5xDBZ54AnzASUiM/hMnT7K3Aegjuv7IRz9K&#10;Za5eu4LU4Xvffw54+srLrz564gQ1OXL8GHbDn/qpT9PPAFDOySJnAGhmaFlreRZ8KfejY+F5SyZc&#10;7dYm23DXrNn+qRmUlD8uCahMabx6Mm5Yn80eNgNfZNXaoX7uBN+svb1+dHpTblarxu6drPPnFVTB&#10;FYPdsveg22OFNXf1VFZZ8ENvmSnzgVL2s4tjpASzftwVjguISUHk7FhAnGSuryHIAHwA5fAEykkQ&#10;2ZJIkZ+GNNSEb9XnSAPmaaGSsT837NUNh2DidfM2vr/9gQrXXji8saVT8zeSvPZATPNZieCMAPLh&#10;egrw1zh8MjH3iryy7SUAmUSbY+kYkfXP5iHcNN1a7TGN9/23K2DKHkFzW5Br/+zhGMmvPlgra/zW&#10;KdyJvc+Gp1Tejk5XlZvefPYiDlXIeD0ag0+gMfRULEYsdlAOFEUMOFY9PoGpqr+C5PxQrQ6sFZYL&#10;yZG/vSQSdWRTny0bS0A3nl81TRsGLAZxbFH39oKfLHp4lXTHBH3fN11iT4TNXklInX8PxKYAdEH3&#10;/bNkihtLQEPH68hbTfqdHHNUvl28r9CdkYYmYWE4sECCa9bxQzE6bMe0Ygn1LCVS++RWyEDbOzs+&#10;LvZxXCgQI2qLHnoLALQAbeGblJ/DkkqdE6FshI5lgco/mK37u8lfJ/kKzSh5GxvIBKivmKDyvGRf&#10;gCkNiGyx4usP0bl0ZPNfmlyYeObSU0p/Rr4aeMVqV4rUYizQI54wZRplgybL2gKSdbDS2jWOUvGR&#10;9U5IiUlQNgMtAa06Re0TaWg6OPLgdfLRALTqN//N7aqZXWcIRF8/w/EHW1F9tryKCjCdYFuRzO3Z&#10;88//+T//5je/Gc/u0k0wcMgbCCKpDZZx8oJLauJhVxN+V0cUMGHJ87nvf59NRE4fyHl12W+Iyag1&#10;Mz+Oz/eJSQ4UeUJGSdExKSO44769gfLZFCUaQro3O6M7kA5M9AiHNz52ggPEYQzMeySifEihilfh&#10;Fzlcp87Qg2WII/lbzjexDUV0Kh9hVYP1UBMvbQwElIgnuWQ9Cwloz1gyYYgplEww7kTqCcNi1J97&#10;7vt0iydb6leuMatOSHQXH9rD/OU5DSSNIgp5mQCUCmg2IGpXKBtL0zvxbWenjnjVOIVky3AQRBWi&#10;V4I7MneGnXxYyIWJ3JMYPIcKnmTc8Ak581bnfWan1SjUfoUKcO9iJred9Ozl7BW5/vbY1DYPJQ1n&#10;owmXaReIsJtGPQGgRM7C0x1FOWluXr8Guz/1+BPACOYFTB9jCLAFh9IXDEWgfJ0DDjibnt47dPgR&#10;juJ86un3kSEqeJ1R1scBzTEk5V8fAErNhc42oRf+BY/uxbVXcdnjjwuAbrjwbLwara4e65/0ItE3&#10;ad2cZny4AAebgYAf5vkCKNhLlsUrdzsaaELnIe8ZgK6tOAUNAaAQoQA0bHCOdEhnl5J5aodbRwYX&#10;OZMHg+lxrLWJPpFQBdzDHZqHzrcjo/PF0SelBCDwcqaIVHr714Pe7XrIij72/xrjfujGprPt9NZh&#10;XMj9OT5Pd8w7YQc4cWHmy49XgcL0fsjcQkfcOVK7mSiG6uI2rJs5W6uHkJZd7XzvPLsOveiZmxub&#10;3nh0EQaiGdmsOfTud6UnJ3OCxQgy9GOJLhBecE5wJ3J0Eng2JmsQVEQOgEuZNrQao/kKaAM5udGS&#10;pbhAIDH1Zy30a5Fn1EauXo7CyuU4rjNu6a4YP1nrn9l8YhwIh2aTa7k56XHcmJ+s3472QDTldCnT&#10;OG7mBS/jaGaxdlPDUhitwVDp9aXrAmMgwSiuy7c6Z0XtqWiXpR2uuMRAyXIvj/Av0LMCFcY8Egld&#10;Ag3V60KluSlTS2IospoGqUABTcfcxKaQNBEbBq9Ri8TrjC4+5qRRfE/h6/Vwx/smgC9K9vt4ovPt&#10;vZJoxirVQ4OiBK+0Kolv3c7CGUi75rE0tb3aWzNqhquwQhbQOMjHCLXC1Nd5nPzjdhYsTkcTTX3I&#10;xqwMQC2DtImNigXjbtR/KVN1vG/JeELZwyg4NMGyJZUtM9XQvQ5GOQ0g7ZPE807eX17v+WH10m/p&#10;1hIODw8Lda7JdRYTg7Q4UosVtEqknsiozp8/98d//EfIC3FxIQEZELWHdeHChfOJbLoTjygQJ+5A&#10;V6/fuHbrxi3E5Ldu3gBb5OyArVv24Xm0fev3n39u7+5dhL3qnm8ACmhT2fHE46eAICrymMw4FDHk&#10;4NeypAEOepIUUo3sPlnhSEM9tU2EEUR9HwV9ji1RWAgvUMoufOQ52IVVip+UztJFOCneZoOimW8Z&#10;sMJ0vve9F15++UUWNtIIiIs470KWJZjfwWjwX1Ru/OX+5vVbr7/1xgvff/HNd96KY9q2LVevXHv7&#10;nXdZKWtfniBKFIofLkWwjvZmmp9UkipRPfT0EAr0iqGBAXVz4i1jMJlxbGUjc+jI4RPHHyWa7oVz&#10;5194+SWwMqYGTuCs1lpao6Y8eIA8mGH8ztSu1Xfb9kkDTluojyp4tfOoRKkGAJTeM4yoHvFIt5ny&#10;LvO8dbbyV1bbwgDj5NZC4gEW6ALirUh04Iit9+0uTeG9vbv3wFxoXaLu339AfGAYAIJqYCIl3rzO&#10;mU+PPXXqVElAwetXL12+9LnPfY5uJNmzH//Yn/7plz764Y/icnT46JHXXnn1Yx//RErdsf2rX/kK&#10;OgaA7qEDh+TrEXQhdt29E+tSqtMAtGbWXzAAtQ6LqdecfcPlasOHvWCMb3/SALQXVxeeXkG5F4C6&#10;3YKi3KOGCHuzrtCx3ByhtwBQAufVTmYNgM5ilZ6P+h6xwDOmTB/CNTBZijIThoxk0CEzC4KkdFLq&#10;Cy/76hqudqAIhvpLxsrIXSL770PGYlyt191vAkAXmXe/LTZCjQacaOMyPzVH9d3sYpH+rKwn6Fb3&#10;cniFDbbFTaxXuMFgF2HFutwSAy0xnKOzlmZGqHbgOvJbbxnsSlecIUs9/zzIoGvS3450Nba6fVTS&#10;rgG0if9sXdehaGatnk40LmEGie2Hko9En6MxMZQD7iRgiHRFzi4xCvVxAAD/9ElEQVQBpI8v46xY&#10;9/MsAWXlLOesFTNxYT2ylTTQ3izjiHYL+DMdJB7VX8Rl/s3asf6Ja32JizamQ/ttbKwDNw5fj9Eq&#10;hzHXKXMQRTxfmI/TXzFGI43IkUEawEBEapWy0EueJk1hkqgeA4Ly13wCt579zF9t4h5vms5GcknV&#10;48Jdx0XOLyZpX3tGF5+p11Qlq2/gHuCiNM6aQrIgV6zHkpfHxDMixgJtW4AiHo6SlLP0sqxItwei&#10;8gSaKImjksWkisoVTBMn7nRv1pNpG1SymIg2gzUZ2vv3sPXaiWMKGGAbvgUYWSYt4T4BeKyJpWZQ&#10;rLmlAr/votBg0WwhI1ErTBi3o3yTHp0MQ5WykhKVPWwgse6FqWld7ddBviWCpW8Ce+tTEiKHLDQY&#10;g1Hm3r4cMAl+2pLjf7YjkgGMRgyY+KGzL/8sXU3vNXzUKLY8fwuFz0a0O7ZjW5mPhZaOS0aAXkwF&#10;J3f8yBGoWDnEE5YIaSGAIIdkp/dCUKACjCIZFW4wClBOQA8B6q5cugB83L9vL8j+heef++pXvvzC&#10;899n44e/OHMT0wYkdydPPgr2n8a54G6F2S/hV4TgYD5w221K4zRN0nMmPOpubPDocgSmqEq/9a1v&#10;o/pAqgXiJJIOG9CSahw6dhx0SKjFm+wz08JtO3DKfvf0mX37D3B+z5lzZw8dOoJ9MLsaIgRxdgBd&#10;tJtTDfbsgYgJBBw7kPIZYvKrE9b2S37hdpyHjIqna3IceYXVjDcVFYNNVQJ2sYj3iJdOTKWznFCP&#10;tvfll1957bXXSYNje+oV28p94NFz5y6+9MrLHATKoU3YmxH69OLFy/yFsjEAqHOl7+3etZMQpbBB&#10;QBV9UsFH489X1AQ8QsZDzbcRhQrGt3sPu+29EBOjHC8s3J62bz906PD+A4kBunPXbmzlX3jxJQ4p&#10;ReZMc+kKQiBjgsrwI5CE3nmSTWOJ9MudLTSc02VjGYI6km0YAio29Gk19aFQbEAj9TyPIQTnjmKV&#10;f/ASJ6DevMHEwAgaQ1kORgIOwneDIHOyHI5c06kKJcuP0Q5oGZwPe2Bu0tmcNpFuz8y6B13s3rOT&#10;HQgWFMgieJLh2bXzytXLH/jAB3EmwxOACXHq1JM7t+1g9JniHMVK63/qpz7NZoLOxz0NEuXcpgCX&#10;ivgDjOVAnfNnz+GixK4XvH7wwCFYEhROhtmp7N5JGKYWfEoALlqycvn1uJIt8IcslK9Yq6ATFQLj&#10;33V2MwveutHP1eLGFXT1i0Yhi4V2XIfWLTYz01/Nyje9hk0tLXbfmhF3t65yG/5zfR/70IJYthlr&#10;Ni1u80ijTJrhgDDYTrBPZYz4yWRkUnziE5/Igk1g6T27mbYARqgbcT7UDqxsI2Z6WzM7pio3QAfD&#10;fXPDoJCDWCqSjDlyZE/zcSi71S3vcFh5TlWhq14rF/224WLanT+uqtPIZmnIIuK/kuBkQSzpQE3G&#10;eD5MJ9Ll4MsiRknSLu+fZbmUHVY/yc2MK3vQp4Vq0gsmQQoogKMBbgOakYQE3FJX0yRPiHSofKK0&#10;YyVpLQTHEu6KqWqxFILZU8Y+il14LaO1drL+JvI33yb0dXicYpC7fBZxxOR44eclGynyQ2xVhSod&#10;KZeLQgzwKBw4Cj2guQxG0IEELq98Su9kbqIwYgUqQRPlQZANBKEcHkKQqss9NhZCRXJ57FgcLim2&#10;IEpUl0EhpdipRgSQ14owRe+2M0W0fCLVkUBhqv3pKsgrFVziokkRqUwJaVrpJcuFJv+EHuQaNBOV&#10;rKhlbRIikyjX4knPmw+TTAgjUgpUqtms59aMNSuBc5rKRANcYKYU1PVXt7+CGf03eEMEOMXMqbee&#10;sB76KngRLgBOy1c+J/32Z3/2rz6EDfbMWUyh1ecDsUqGNZdU8EokAvZqnc8yr/RVr0vdeoK9x0ZP&#10;1btoKcl1cp+2T70OwLaIJxQUW5Mn0zU3DrATZh4shwzuxiipdp8onnWIlTH7Wq3RQGZlCRAHouzI&#10;EZ7hb1TRPq2+m8I6n90iSp1fjkcpI92a8S0vKzAcMAigFVqpgKW5oI2yCohdAELigjisvCzG/Ive&#10;eQuey7EErQk5dXaJQmPk6oawOV1vUuWPI4MIWSdyvwoazc/tT2xVY0d71zieRYxJkWkZ8SQNjWN/&#10;uXFVMIF7yM/Y9gHCkDadfvc0ZRE+nwwYGCSazEDm6ne/+23OOSR2UiSOxWTINex029YTJx5lfvmo&#10;Oq247vyvTGC3B77cu3Pr5vXdu5Cx3cRV4PAjh1hrYu13+7YOrSwtsAltQOk0T+uRHdhwJJQK2iQg&#10;bmqm30exW10/LajOLqpN/r068tOtqsJR1eiqSCha42O+4kkO4Dl8uJR60U33ELg4zWcPRZL6/Asv&#10;vYA160uIHt8mrum7756+GNf7u1kVb91GTXz58hX0xPHED2HseOTQwSK9gGnKVSwEE7QOJDEqkzIY&#10;vj1y9DgpESGTjL1B9Ill8ABSZp/95ltv4nPz0ssvRT++I8dxcbZnBqC4pKJKWBtZ0Wzhba6pp2RA&#10;tRCW8YNME5IEEBgWB/NR/lIotbpw9kzOgmcOYPe5exdiKCRObQLlTl2iRdpYXR2rZ3h/hXeInQk0&#10;MM3BbVT1QE7frbMrszaw+SllB3LeJ06d4ix46oY3aSLqHcvpAwjd8Uv7xb/8i8Hf27bQY/QwB3K+&#10;+spr4Juvf+PrhGf6rd/67c/87M9yEPyZ02duXGdrRLCn+J+RlYYHAFBsQJlGiruopIvTYtHthngz&#10;8k9/8hcJnJGt/OloZgTXp38I7/2RX3WhqxVbzdP5uOG1cT7vsVra5K1eCsVzuFF1Pj+lO3ubn9Ib&#10;P5luUDIznUxIAA2zwYB2mFyI819//Q2ZA5adXExJ0kAwZtJyOOHXQny4Yf9suOQ1s92wT36Yfu40&#10;ixxW6ceyFumb0kQHq4Q30qTfrttmrAyAb9Pb9cpofaygY0yrsdUzV1jqRaPPmYW4XXPXZz/x4YxZ&#10;A/zqfjIksK2deYk7s0r4UbBreS+s9pKgbWxWLayUiHipRFNlvAvTKLXVVSSX3PMQYmuVXYSR1xOz&#10;k5RwCXeMJEbJ7qlvkKibGd3YlWhKRcUjp4VYul0lgx6pRU+u/lwdbp90DnNHTgm73wrdbXB1n/dA&#10;SxTw2lXh9DiCi94myErh1EaoE71UxTZ4bq0rEwfOLc301fjEHLY/8zO/slkDeoBXh3/snQ3vZ1rU&#10;SmPSvEh2ob4Kyp5NKGK9cviZURCbnvKId4/NbjAB5nM0UmxJQ1WRSBlbcarV/QfxOZLSq6HexOGp&#10;kG/1k7vLwsPuoWo1tK/L6mI6/dkopdO0KS+pXXv2ep6nV4GEXMK1abQGggJwFqpMyE0warIrsMqu&#10;jLpzqH10wj6s5yywe3btRCQX9+3YKu9K+KUHMTqkIwI2yz0HSEq7qNnO7TmyZWqXwHv4V6Le6byo&#10;klUjLavdF5C+TqdviT0Pqby7qqIkAXbkto5GWUn4MP/w4AF6Xjx/gRsUW3yDcA6teox8794m3s0f&#10;/uEfvvDC83WEY6wVq6/DQfgLWmL9oFrlf2aJNRuGSRtsVDFZdOvhniAphcNCJxSN1A3cSdNZb3Tc&#10;JgcwsfbgVZbCiZywcuDAPqpH4mR7i0WulZiTKU8zkfnUrYlRkqdsxfhB1sdomnAiQzKRPwWpCuQt&#10;TzQAFap68YqsSHPixGP8Ddq8dYtq0yhawZaaC15GVmQroDTZ9WsYdzL6wMGQJaJNFNKAqvLXZlPO&#10;Np2dQ2znwdYwTUaJ4jTENFwUnUZfgcYojhtbQfVUdzqFioSDtrm3LfLr5j495T0yjBSu68XEE20A&#10;lSifA0Dl0fQDjh5lPJPZTjWCr28lAB7bLzZ4VoOpW0AzRU/yxSKPNrZrF6sE1ZrlMSIJfiKxIGhr&#10;pNAV+AmADwA9+shh3I9KWnwNwViOzNmzC8Xrl7/ylRwVsO8AJrZPPvUk6wp9qDQU02QBEEJiR1wX&#10;AaYfyv2G2m4tLHpkkquMcaRk3y4AKJmY7f8OQO1JugIi0WCOoez5mKVhzdo7bJpRgN5+/ud/HnxJ&#10;H7K1wAIPoxSSQfaIw/tUBZXpPOcTBRAbrk2yi9UhWyX+eYGY1ppedJoARqpYLevhbzfMpIvYjN56&#10;/e8ENqQnb2brzFcXqGjMcxWLm4O8eVjQ1hY+Z0HXcIJf80lIXYHu286kn9SNYHTajs4Qbj6/Zo6N&#10;WN/qtjILYNaPZvPY7naXZvg/dkVote/evsOijw0SJ2lxVh7LFissUiLsdm5cv57wySWOhYEYRp4l&#10;5sUXXyR8EiQE28B/Ebam7bvkqp2GQLChp6Wv9vM4HKud2U9m2LKOUMdve2SzFR+AuDmkf0qrvfpv&#10;Aj/1SsFZ/halNNbqyi/qP9JP5JcbkdMPQ2arFN5P+mZTJ6TmueM3Y46L56u9ZheVbWJT7bTrouWM&#10;Y8EcJ088SLxK6jZxB11q9AgHvhTN5W2kt7NgsD+0R0Laszv2YuDrkwp3P2nFJ8ouT6TANivcBF3Q&#10;F4POdWcNk0IQXSaUMy3GRG1aU4GUyMQDLsuSNO4VESJGVs9znP5nfFK7tXKnx0Eu627kr/HdL3PP&#10;B7GCzFlLoaDa9U59yPItxTcHmQhxfqg42Y2a6G2K/DYwKT4XyivN7X4jLSIsTFcrbRkezJtMRFBx&#10;zdm3z5jtfMf6gSr4rTdf+73f+z104hhic0g3Kwp+1XUMukd9ZurqAQNSpZOiJinovyDr+JHkZJp9&#10;rCLgCZYZagDKQa9K5l/72tcIh0kRuDEBTwEQ7GtpI088b6YBX+Kz70Rkch1mMQOIyQxx5hVrZxzw&#10;RBsj69NXPV+77OEwuIJr/NXwsR19KMu4SPSJFqXGYKICZ8+dF8s2NWpDpqe5BkBiWVbTBO/c8sDu&#10;crdt3eiTjgPl+RlUI4AMo6ItAdmJtL93L1kxOp6rxA2mrvYSmSjZDUQuWlW25yRqWnJEBmLIDhEt&#10;aIqrw8ysM9CRG3x9yAS1uxianM+fO1vW2YTFmaRWWPlWVaeDstxAWnpory7uNMgTZWr/MELSrmSq&#10;u2M7kPfRE48SLCmo5e5d9kInjh0vJ7BHnnnmmfMXzv/iL/4iJBz/qsIxnIzFwVHPPPvsV7/61Y9+&#10;9Blo+MrVq8jpIXWqgZ2Gg6tQhDBMjx5/lNq1BNT+8W9zhnkpnJbqcRGyUTyh/9mWSJZhGv+6ANA1&#10;zct69jr2yXj/EAkoIwi7oGPVlfc0HLuLt0pAIQlFUzxhdwFnwDQbsinngTXbTamaywz7Z4+Lpaxe&#10;nWBc5r0fr367eN4/N+uHMf9V+pG6um5Nb+OTifxKVLlohdygH/ZE3qwyI/vtNH7egpVFS6XkMbHd&#10;2+u106QZSE+WZqrzMAmkprBWvRqam4NjVqZpW7+ROa/WbWo+3PP+VjSOkJYRD5jIMk+PBeZDjazc&#10;e1MGtjrs1dnPkD87HOgKFqF1ZrhfObTVcpnjRcpbLib4DX951dvj1WHdjEg2I8IF7XUf9og3F2rK&#10;nLcMy6FeUM7Qe3Uy1oor2ypFTZ9MkcKX63WXt1jHNyQ56XmVmEn8MC/4xZRY7d9FgkUBc68ZmLMI&#10;ap5l3KNhLiCioD5rk3bP7DICCDUdqqPdS78dMVwoJqLKiOaCnKZcY2gyzb5Yt2qMQgCjYL8YMPpk&#10;Oi0pJ8EUWuRvsAp/I5fcgZEfDs4ojnMWFiWUDSqq5xwtWJhpmhiMXLw20BDN4TnSroEjYNVJq+IT&#10;RaalYywlfQVaqkZq7xIzn+oXBJ77QKBl+paHZSJA1XPiTiSguS84O3WiE14CmifqROfOGa9+VQIp&#10;J7M1LbFwnKXS/7H1m32ODLuak2xiPFPC2ZKx5xynnJ8Z1+8rly8xIfFNBhy/9OJLX/jC51995WUA&#10;A8s/UEq/GQAKAAiDBkeWfSOntUdWV6dvC0BXqVYvQvANOQAr6T2CN/3jf/yPv/jFL1+/fg2Uqa2Y&#10;ppmeXEJx+MbySt2KeM4IWSASBZYVnDwa/FhcVLRzuYfcjTvaa49JzKK6Bkk8rNHOZa+KlkzAjfft&#10;1iB305echyUdPIyYlsqQlXvoxPu8dk15pNbrhh70KnvWXJRFJgXl79Of1I2cucSO5BzRaHhizvIh&#10;HyA7drHsDcjNDVWbtWha5PRkXFxLulHe9OSVrpqQlIDG4qrs9oIRd+UsGQKO0HuEK6VKesEDQDWR&#10;oWBEnhhUKNIuYttW9r5T37K5YnrygH+sFKq/3TLZrm6mvJ76aP9A9zFVOPAdmEh6nNcAoE89cYrh&#10;hkvkSOWd5Xfy5BNATE7g/PKXv3z82KNsWv7gD/8QjP6Vr3z1V3/1V7/4pS/pp0KhSEDtGcrlb3nB&#10;P7qhCn5cDBZ8zx5bsEeGY1TBC0CzU9oEAG3IuH+0hw7lYkXZbM17ryr491r/zQAoXdEAlJtxfRI+&#10;Ou40hKGB3hhWzECfet/7kH9DndA5k6eE/aF2Ek/7q9k5egSgG67r3beNEoZFfQ13Sh7j9aMNymZf&#10;uTZvWJkmufGm4bMD2rTXP334w1RyJIluYJxlh2us2CJPP58XomkKdJ7m4SdW0otJX88n08nai06s&#10;KbxCp94Jjk8S0DGH7oqRY68VtOUBoUrcecpF5WyUAqyEq/B5VrErVzQarnM0dkNabKcNHMu+0QAj&#10;4le3ytSnnZCy9s1Xt46bVYA+ktPqcPQYSQDjOK6Oy+ooDP28gbi6O391FGZ35HUUMs6+sVG5n8Ns&#10;LZ6P9PYDSW41/x7HTZ2Qxh3VSFV264ZzY+zxoeUTAOpO1A4P6CeJmptEWTchRwBQD38skbNCIDfK&#10;il5EHJVZhBZIRu9kWzNQbWnJ55OXHWbbb2GT7ck8apV4AhNFQ1M4rmkOJKBS7D1LeFMOTWVpGphS&#10;6jmLjgFoXfjvxJN/Dv9ZUFeFfmwCJglQhdmeECq6v7SlIoCW2S6IswJVbUMXz1eBgVVqz9Le8fdA&#10;2IGLJgfLVz9EUlt+hSQbxxTgJahqLJuWPsBjLP4owlN8dqJ1TcT0O5cuXwQAcG7jI4cPvvnmGyjc&#10;X3zhhUDPRw72NtG5TVXRa5TzeyoPCsEAVBEX2IximxJ6EnKDSlp0SA5GlMTN8FOf+hSrDrnh866b&#10;4bPPPisAzaGa129+6EMfhLNQRMlCAkAjgtu2DeYCW0Hvf/XaZXAJr9zezEXP9FASUDtqnPZynAad&#10;srAYllY4N3qMllJoZZszh7Q8E49KmQJlftKNHbKezw37wo0uF6bkW36CirguXrxEiEqgKXXgIXWg&#10;zqQUwiqD5BOD3vMcdwy6C7U+rNMqCT0NU0oFlMja/5Ek1WLPvWi44XXTj/OFK5Rxrw6MKJN/OkFu&#10;3gCU0jlKSgDKPQAU/ULOX8C/B+l4XZxBhdCTNCHmydY5xtaC6RIGJ7TeyFJaQmzb6RwrnKaVrgKP&#10;J3zVQ7f37oFFjxx6hPiyH/zgB2jOW2+/TTLigFLWgUMHyfb11974zGc+85WvfoVuZ8WBKi5dvgw5&#10;0ZPkjATUSW0dcHgqADpbu84nlLhIrPK9DRmryTZTwdcG8yd7DRx1raCRvMfi3ysAnXb98tPh6rm8&#10;aNsPBKDZ0lTcze5kASgjIiPVnOPTn/40U+D8uXNsxjx7jOdQBY6J3FC6gEN5PzlIPKusZjGI3YIG&#10;mqs3nWbMcKUDpgebDa2vV6vkwxlyrWWyIb1lOsyWY4uCmrk1lDHBZuM+9sPYCZOXUy0fY51X2ztV&#10;YDpdbwmDXIDGOpgDPKBqVTbokyZkqmf3kL0x2etHArNOYzaSyqJ1ETfFB2PaPvOWIpSGolVjiYF4&#10;wJfk72HLSDpwKxV3GpZLKyaIJ4er1RkEcmlYKIomLiSgI3aU2IaVZeoVK7Y66KsEuRjHxbj0CJqV&#10;ZY3ruMBgw2sxghIGrG5R/7m3l6YOViyORPM1rtcbTq4FP9yQJ4wNJJPtH/vMv7lZAxYUvBzs9TB0&#10;9e1MKNlRrZkYhrACqOLrUzE0C9/Zq3kO0JzwoBHYA0qQlgb31VoVLyrgaaSVGBQi6BkAqFhq6rhZ&#10;itMwwgG4jXQzAZKmGE+RpuLblQMhgUYJD6qbvg74scPTiX24tKIr37SJoawFosMgDyPoeCHFMkMZ&#10;Z8kcY8qr+LMkQbErIApMbf/uRx8Qf+9yU5sFu/H/q4PZfRhjhthlptqzusZ6TT6P9rA8R6r1bbm/&#10;VdZExowTmD5ICRheiXP8ZtyNpvOGkn/IDiRagA7kUcvAA8Jn0jsvvfjin37hT1595RUiJaGCvnP3&#10;Fj7FxJcEmIGZkAYSJJz2scDjJlIC0AjnTp58nDugSVxqZgC6oGaFXhQtztPrnJlPpE8crn/qp34K&#10;JxLM+2gXzAL5Fp8jxgJ2sCyB2/hKOLWFscRh6BaRhgL6sQeiMcD62Ncn4hfOV7crCuxk3IosXPbR&#10;bE5MNqpp1gDQvXtsnV0yVbLzIcsebRRHlsBu2q4IRt29kEws2CAVJNTK9MzDBH8NIDN+AX1AlS+U&#10;J/mtm7fxkcOiEtI4sP/gkcNHsWsE5J09c+6tN9++cPHyuXPs2lFlhmSZAQVBY0Wa2GcPELsygskQ&#10;gSkLdzldYaMMpowF9lpI13oY+Xp2UJVJXJBJURJ3vDqql2gjWyPa2xJQnaKoPwDUcL/Ujbak0+7e&#10;ThysOomKD7MY7NwRyXBddgX/JXumQZ0EAcbFUDjif/Y88dvLBiz7t9S1FCKsHxz4/r6nnspitnUb&#10;cotD+w9wVCmbIsThVPJv/+2/DdVRpe9+j6j+x+glCPlDH/4whhzPPPMsw4fqFsmoGxU6RADqDgSL&#10;UY5pHVXwvFpAgVVGJyU3hpCWlID2ysRbce2/6gB0MwnojwBAoRxWffqEeSG/qgUy1whAoaXYLm/f&#10;zo6UKaMGQDE/HzJByIEn7luUZItcewFuNNAzfbHMW3r/HW8evjiOy/DD77sOvTwtltdmQT/gplTw&#10;I7+S9mQyrnELUtywYt2uYbEoKFNrsZOiO7DT5P1s4D714RwOx07rD71Z7b0SbaSmMoQa9ODFKf0Q&#10;xzpKv2Sybnc6lmJ7XfStGBlywBwxDBGUHGBqb9t+/dr1s2fOvvP2O3HA4MCRg4eOHjnKX5ZeFoJr&#10;cJNr1/hKHyO1UuQGIbGzhcO7C1KVpAV81vO6xlGQdMd+Xgz36hDYM3ZRv/XJKgF04gG1T19thj/X&#10;6NmqzvigAaid1qV3Tbrm06s5Lulive4PH/58w24ZG7j9Yz+3MQAdO2X8YLPnYz+a3ktbwGluxMVl&#10;PhmocJAkq2WY2kxVJzMdVwcVVJgDnqOqq2g7JY8hwkYQXjFFpXmlOa/D2ecnFV+0zCF5UoEI0N+T&#10;YzzWy289waH4MKr/lBUklsU3sRyini2ZqKBkkhdW65rcUsMZo7LWghU8TKkqqb6b0u4ry8xRmyXO&#10;lJJQRBKuKAEc43qUtAVAKxStklTrFBAQgwAQ1sxc7CEmJ0VE6YwCU8PUWqq1bSCWR878GQk9n1dg&#10;gMLGQf9T/WwbXUEPluUoWz2ETjxygC5eOP/d737n9ddfhcknWtCNSOmIGIW6lFWEydnBINk4GjW9&#10;xjFLBbY1jtcIQJsqvKEyfKh4Tz21s5rCyQEtKjiPPSsOJdAJpmAkRvuG1Sm8gwrIPjJGdxN4hQEk&#10;DVJSykXLLRakSsBPkvU6l5Xsxg2FyhKtBMlV4ZDWum4m1EntTuK4ZpeKh8QKaWSFPeX8xFDnJNCk&#10;3QT8VAWs81Cd8JltN43CtZ6iib8wU0jO/xSqGqmUZBp6etLG5StXlfpQJevDzSz0XVsDyI1y1aHL&#10;a5pr+60UO1FBiRvTUQyiyoSyAeW/Acq7cpASgei5xyRDc1jucULKVqeMZNLbD4L2a12cpAgZhQKd&#10;rUygJopmSSYK0faA3og+vS5eZeDUwN8LeRB864nHn4i7SZltnTr5OOASWThrxm//zu+Q/sRjOZzz&#10;+s0bPGEQ8Fn5+Cc+8Y1vfAPqQNf27unTqOw1CEMFT3rKVQIKACUM04YAtPn1yHklpGaJzSdJowS0&#10;lxNTZqH9V1wC+uMFoAAAyAyqnheLCYiMABQKgSowzgOASgYNQwsrxDeZG1ECf52GgpvGQA2Meno6&#10;jr1ObYiWeqzHIf7R7jfLypnYeXZ9xidNV7lZD306WU20NY38SIobVniEPl1oGOB66Dm+Kn6+Bkyn&#10;ahvYbxDO2e3d+ZY+tEsv7HJJrNx0QWZeJ01NJhPPRa3Z6HdB1iRsqZZmJ5cQAiUbFAJ7xJ0IkyTu&#10;4SQsHG53XVOkkCzHGPzUWVkKL+TkptFmVG5pPR1BEzhqze3HEez2jqO2OgT22KJ7Vz9pKu2FaaxM&#10;WrGJAHR9nw9IvdCFFR5psjnVOmKrYElj5RfTp19t9nzDho9dFAnohgTaDNdh7gK66tZ+HM5F1c02&#10;UVEmR+1ILmcbyMCqBD6qAzCLbqKJoxwOyaFjIpWbl0PnHIJw1Q+RBZZcR2E4kR1hOTldMbXZmuCi&#10;LH1xBicAUfQJFcshz3mCzzZxCmPZyQqfaDd1cmhJzbK6FXCc40OUBWRNLldlEVV6oyqGNM1LZDot&#10;51u3gXAURYa20gGCmPzwSdFcvUglWeORLSWaGnLeCjZaQaXiboGj/T1qkAUyppl3AM/0WCSXFVg+&#10;en/kWCk9AwT0LQSqj9vk+sZvnGKYmpSawPhl0GoD9+6J4T8RPyMgnCZXYl8RvIaoksinwVe0jmpe&#10;vXLpzTdee/6572PlGQl0oPBdPsGIgpsSV8dk1B6tvcR0fkwmWLEmnh05fEQDVByZwYuiCrSifW8H&#10;8gkNkr8ICqkwD8FklOOhebzl3CC4AzDomWc+qimk4JVMbt64jqvzxQsXaReRg9m3II49e+bM22+9&#10;idEY8I66Hj1ymNMn6Wc4Fp1Jl2ol6dwW+ckdRgYnMBXDyfKg21785IM9O0zMRcBNE5uzchp1Pdy0&#10;+IescK2gQy5fuuwRprQLAE2vPnnqSdAMCVh3Yay0GoW7HBOozYox8lO5arH1ya9OsSuJxan8dEb3&#10;pLa3Ba8u4Q6BLBtnUnrScFQ8zN86kQEJKH8xz6V1sHgw6GmOBtm+4+q160SEhTxwNUXGj1ybBJFq&#10;59Td2fu+AlvI1TmlgvDyEBWvMSsgQxzICO8KsSXE1S6oOoJPJvu163FyRyr8/g+8H7dWCr1y6RJL&#10;y6nHHwdcQlsM9OUrlzFyIJpSjBzuZodArFjI5uChg4jP/8k/+bVf/uVf/v7zz9OxtlcJqNueCGV3&#10;7TAQfaZbLTbyN/qhmZtD3OzRpUjSLXKdqJdCkb9m8s6yvSmTDbntj+/huKh0rhs+9O1mKvhN8+mF&#10;d/1Nr6bjKpACZrfOcc2T5KBeJhoDwVAyf3sJ5N7pzyh4wxNE3ShMuVG4ziVPiF1G89tBmCR592A5&#10;ZJ1ywkf1H0FAp3c0SW8a3078fL2wyjzHTjbx+MnqwI5VqvVxOkt9LMLZ16CnK1Acde2StLyUj6w2&#10;sGs41m1Ryc6HG5bEHthuoOPVNbQ+85q41pc+93PSK7Wxut7UdJjCMPmz2pgEcvvSeOTiXrEjVu7k&#10;ZuvGQcn+cz4UQFDoBv61194wtpdhmz0l2Dp09cZBaX3i2OqxQ8bxla8uBr0b2ATWncATPukRH8fC&#10;fJpU+hN3UDa2qy09WP/FoCRg0HqydDx6gDork9UJQBPz74qZhp/jq+ntegBqhbsfxq4Ye3VR+cW8&#10;GFNuCkAdMFsyzvCRdntQO+VYsG8lprrP5AnNRXWWE2Fq7q2thaXyjViiJ96cW3mhKsSczTtqaFM9&#10;VsyKVonHeP7WaeeJYZlA25GdAzkjxqwTieJSBwAt3/tQS+R9d5GKxdNtBJoGzizBaPzBR4LIIM2E&#10;tkZY5dGSTkg9x01qYa4M/IM7t7PgKY7l54xPsCVNcFBaEgEna2ZJIEssex/jy4olms6L21VZxqYb&#10;onfnZJ0ESosu+f6WnOl05z4BeAHdCYwKpI7rVSKdEgU92kzT1dkDE9GXKoeCCJSOzLQO/8QedSuL&#10;wdlzOLJcwdED2dy777793Pe+89Zbb4KaJpclffMrghP1KlXpmvjQoaZnBGoUwV/yBDzpDI5nSgVy&#10;z8Ek6EOV/LkUNZ8dZ1qsIGZWxVqFaQ4/ifpUX0URDPrsyUa5B/buA16QGzpuDDUBRnAiRsdQL0hc&#10;MAYCJVNEoNjWbY8cPBSPtAIKkAvwTltMJnyzJJGZdp/k3M/H6ScYlaU6a6ZrXiPS2/Pmm1e2l5Ra&#10;s3FRVRLAdakwCcgwCsr7944dPUattHtTQJjAyHV8WBg9gQXm04YmGfC8v3cq2TTTcMMGb9o5uXea&#10;jy4UX05kPK671DMuRJMBdK2L2Q4hSiRDvEtbgXX63XcwlWHbElhfKwqadz2KIrKq3adXbFFmjUeF&#10;A41WLs/RixXZaGsrOtGRn4cZxAoQjRMSceOpCbtARpn9Bv5q3/nOt+mfU08+Saj57OWwVWWPtXcv&#10;BrUAlz/94p8iQgMGIw3Fi6VU8FnVQM4yKJpPcRA5cUBd5SnIpcui1wZ0/Z3D2guJ96QHgAKF/dBZ&#10;MKl3NsvoL+j5D+WuMtRtBEBjlcdVcF1ThtXRrvBvM0+GuDwUI3/qvuoVtCcmwmwkoFCCyYrzE1Uj&#10;Rxx35y/qs0rPkvficsL2w74fB71bN96M/GrDOnR7V8e28+n10TSd54gmfSj3iE6srl4lp+crZGmy&#10;zSDCovJd+uy0utZJ1qorvIBTzGM7cHFJ804HJ9HMjpIeNinDrBpmgZWN43DQwkiPPj5/frLFJLHK&#10;k24+6SEb6Ac+Cc/XxPPJp56GD7jrpiCnOdc4rJ1DEmw+77oLrPncn2uHOY3E8PB+Ht8uSGjRsWv9&#10;Pt/ZsZ1Dj8X0fvbsXny4mn56UhtC722U912NxSSKCnbl2qyxPwIPexgAbRJv6vTJ+Ler3onHDuLt&#10;AEALQk2RwOPbno7wUKBojadDeHNmTySRdSZn7YE8P6kCU+ah59lknhRCjhdzFBMcbQSlJwRM7Nti&#10;fxbts+AM9FYALHLQOn8TK82gJ/7WgZkJPAQeJp88CcnmxgT5bt4xTFxARjAy1pFUlT5WJNPitRpf&#10;xMotDvlB0LGymw5DUt2to3kOi0rUb52isEmtnkkWia0Y4JukN5HU1gFiJYityt+9F7Bd0LvC+CM5&#10;8H1wcc5YDxuomYYlaqoaDgAG4/eRI4+8/31PIV0gS1q7/+D+23dvPfW+JzmY8dvf+vrv/d7vvPLK&#10;S3gpP/rosXIqwphyFmjMEeVriKMuKXerYihlb1JonCuC5MOHjyCIokZwq8tXc3ijm1RwFUWTg2uz&#10;U6KJTZxnPj73yBO4CSGZeAjrAYACMpo7R/605f6rr72C8OzxJ07Cj0B1IGmlLHVo78k6o2JbwkVd&#10;voBAEQaH0I4nHTtJ+05ErQJoGR+XMLHn2MjF+NwtvnXum/oxzRdfcTVDMQd9wLnUy9NzQM2C3Vux&#10;b2N8OQqUIWZ7oAUnnUH8ed5CJ/xFeSCFlft/bCoS4mHX7joZI0a4agzKxje0VNs4BfFJENKs6WaJ&#10;Ph//EVI+A1Q15F0WAE6QunlTCSjBVnnCjoJOO/Puu1AutAemZD9EctYPZZ/YfdpwA1aINYn7gNSz&#10;bWTlFaHzWrfscAFra+dBz+fPXwCAPvH444w7EQQo+rHjj8YggVOXdu4kQhOOa/v2F0ls3cIgYhJD&#10;Dlc5UGr7do5NouaEYXr55Ze1uxCAUpxlITrFCQlKlq0ps5QMNuOtcvBmet7T0oUN6P8OQHteL1Y7&#10;aJ7pRv/Q/2J9ScWeF6OwCiDNYv6OSAIwWluX9H3n2SM1LlI9VZtPLybvhonNs0d2cWMNu+jOodfm&#10;rsmCeBbPzWdc0U0gP5EzSGMuQ9p++dDnSgebc3Y/d4INSbfX68Vbl1VpeOwup0kzt254A1A/6U5z&#10;+JwO/SEJ4A81vnPgz2ofmTNV+QTQKXzkHmUID4lrl+VwDtymIACaKebDGXIBnTyEG6A4QonkXFQJ&#10;qToxGkVNW+c1yV7NzxyxtuY0Mo7U6tD7xHVq9RpHcHxr83uIu98W1NUJxm7v0ecrJQjj4M6lZFEP&#10;WJkjpqpp9En9WzuorH6vw7Jm4jCtNioPs6xUl66/Nmvvhp3zkIcP29l3a8ebkSgX9xs2oIlvbupE&#10;jope3O4wqP4lwxbPRMVeiva+Jn33HF8mStjbt4CfeP4UpuQsQWAWOBKq2s4B4Dt27iV0NYpr3rLC&#10;khIkl7+ztgIKFF6wTHLTvGAc6cYNzv/VywQ+D9gdNhM5IWkOiKPqOymx+kRZUBPpOrFqUBID7pBD&#10;3kZoW2eWJvYTVUW6CWLeyj2Y8+bte9dv3rnKB7fucnP99h2e3ErirbdJf28Lf+8hEMUNZct27nl7&#10;9eatK9duxob13lYkqxUzPuLV+NaXhgJIfO7M6VdeeeXipXP4/x44uBcjBc7M/MpXv/Q//o//5NVX&#10;X3ni1GMnHz9x8+ZVDiWqw7QC0ed/QS+MacUSnVX4gxGhnq10tYLt9lFFZEWfqFyD17h51eByJJX+&#10;6WDZjd7zLQxIfsc1fgURuCyRuRjXuqm5wybPfTavVIIfP3qMlLzFax5QwqFBqHHhaGSiwaVyOJmI&#10;bZE2RvbUQ6ygrieLpbuQOMldJ+SnzeJ9xcXnGpLyiQqXzIgSJysj5IlU6rfBcOVs7sThE523qDaX&#10;CZqkrQMpfbhgc2QLMtOMwSaQQPBnDt353Q8+N6XsiVd1mt905A91sxpcPc0XOadja3j93IZzKejl&#10;QzKxRQ4T1KLqvMUnfEga1Ou/9Eu/RG4kYODQu8k01KhgwPDJT34SgzDa+NnPflYxtiXaq824ZMQ+&#10;scmLBKssbrMnzUPGm77/4fP51zVld7XE3yS02Qrt1HMmjsPkePWkaLbQ47jowM3WL0m950XP2a7P&#10;eLNZJiNbGCnnIc9H2hvJozuk+duCY/Si+XAK2ayqfjW+XX1ih3jJDXqyyIsalVIZ+VtfY7t6rlmi&#10;GcrxmuG0HbwKKKaeSqFmLzxRH6KwE0kEOSC/QBXD9Gd/Qlbs+sQMIyseh7X7cI1mhj4YO6QJwP7v&#10;y7Y4UuPNZv3cKTtDPzT9mPOCSMZhHQl+2c8TrJhyGum2MxzHsXya1wxLxqHp5jclcLPu2+HHj4sv&#10;/YCYICPBjdVaPF/M0rEleq9O/6qXpNGyBZkHANkkAstYbpbKHmRU/2IJid9O2RWW08wcm2nbToR5&#10;SAjxk1Fs2cJLT1hPJ0d1GNFcHXObv/GQKOkOCagUyDf67qjMYw5QJ5bO/wLjcv5p7aCWl0PdKNbm&#10;2K48nKOdKgeNtJKZ9uD+Vc78Yo2v443tj4gqMUO9ex8dOS8QeSLdvH7z1uWrCOeu5LRjlPK8vXPv&#10;1h0wKwGSHtyoE98Do+8BUpGY6s6f+xs3OXM8hqwWwA0/r167cfsOZp3E32HqsvJOZyKDq1BG412O&#10;uOjI0cM42B9Azrl7+9XL5/+n/+n/9e1vfeXBllscjk29iJhGTxw9dngbRzFFhpZeKfFuJL0l7aQr&#10;MuFrxQccTC5iTjwplv+y0aD11AB4p8+QOEAs2PrukYXZz/Ztk403lCRP7DksyfGWpj3z4Y8cPnjo&#10;3OkzqmGuXrqc49hvXLtO886eBfgTYfWRg/vv3LyFM4ogQ2bKvTp6YCgMzu01u3DwLg00mbugkSM4&#10;7rwSWfa1WNJsiBNeTWLXn5rzlaBK0vJGwNqZm56HYdv3gla50MXXMcGTCttO4P3I6C23+8oO1J+j&#10;OfU4oxfMdMGLRz4w9oNFpM6x7KhAARzrVe6umRecm1yRyAKUd+3YXQYLMmEapHUHTecZ1iCQGVQT&#10;NcZdaAbCZUHiWAFOf92HXpsPO/IAexhnoj5wnp9Eu1ilqADrEymBpNowsM3gBmWuB0QtJrZkZtt5&#10;a/8Up5pEO++V55rhe/3qfyPpR8rp+yZUaam7gnsotjvT9L2Obrj2r3ZjM+oel3F0xkwW367mv1gK&#10;e/kbKzymefjzkU76Xu7RfK8nuBvIiQkM28UfgWxsVyM8WVNXe9Hqxh79iRx47EzvRx7e3LuzzUmq&#10;FRWuWZl4cczfou0BUrJSYPWO8Qx+RcxflB7Eu2DxQqBAcR66wYwmMdxAzckYw8S1qftnMSUX8HRM&#10;ZspFo95rPy9oo382eY+jP9J8F22CsZ52cgtETLC4evgc3xFH9quxsYsJtSFI7SJWmed77ZZO/zAA&#10;2t0x3vSo9LI0Eq6MY+zHsX/HBrvcmp40k+CzzC5HTtGE6wrt1St3qeu33k3o+K2JrwRKy0Hm21Go&#10;37p93ycIERGLPkhApZ35WwZeTuAWsrLSjDIeR5cLgDj27DjGI09Z0A0YNJIr+4HVuBhphF5lekgm&#10;yRmwhlnobYwOb127zhrLf8tDO4LMLWCKqxzvfZNHAFDmJzr6EnDex0rmAaDj+o3bQFX+3kB0evOO&#10;f3lyDRFp4kkFJ/I3Ka8HeuK/UQUAtiZRGa7X+Im//sZrMLT9B/a++tqL/+yf/X/+yT/5x2fPnt67&#10;bxf/zl84w7+Dh/ZhyY1sTuip1HO41qIWy496/pOGJy3BUq+N0PGVV16jE/AdoRNyXM2WLZ6jM04q&#10;QZ7MqyeeRC9Xkmx85aDY2xKSNpTshnX34SE3PEeQxkYZTQ2VBPiCMmFqCIDha8ZvNx8zgalxAUPF&#10;oDA4eJ+SuSZp6yDi7BlrQyQt0jfQ7Drzlue2sZmI+JW/So5l0Fw8tOEWKiSNXnt3dFXRcSc87nR6&#10;kIJVqasZytg/q+zVZJSr2aWTyx5e4xGDNNT2WklZgTlYikujr9xXkEDzyrZhcFC6IG66UWNNDNDD&#10;h1RMi6708s5t7BBIz0/nrx1IAg/LYYhJQM8rD+aGBY/6cIPoncRQBV/1hmd1djdHcnT8uZ7m3/Ov&#10;DfnGe87lX68PxjnbTF6KWrBW+78loM6Fibtu3iebJViMxViin2x2SQlWxr9+29ygp0M3p2/GyjQ5&#10;+XDRZD8ZHy64TeNFuYFdsZiwG/bharu6Rd2cLrdv+qtxUPreKb+KHW3XyB9kg80oeMVP+ICzm5nL&#10;DPWhrI/prCc7AS5gwug0Pvaxj6HHwJ6bVrNyeTgzLIHlg00pnJBaqZq3W7p13WMLYknXrZcBj8PU&#10;X40jPg7ogh4eTjwbdv6GxLva4bZlFRHmeRkEjzVZkJy59QCVtnLNqX/R3sVQjstrz5ru3vfa3s3S&#10;b2oDOn4wdsFidvVsaTQ5JkjvzEbi1R4ncP5hMRhJUnpwigTGh1gm1rOyIoyXi+KHaY0MWUdwqE1o&#10;yX0iy0ThDqA0DJMnicVNJjFkak0MBCRNtOEkVtc/m1NwYHvJ8GrVdNGNYVxPSJ6DLHou2TQlcjFn&#10;6+3j1K5iTEG6kbRqiWF+lMH51DkJW2JBMottWnBE/M0R7MZgowS3MZqsFideY5zikXcWAik39nI9&#10;uX8T4BorT6B1KMoSyws+MtHyGs4TujZS1miuYrFKMUQdIG4SKk2CJ9EuDkwnhCcKjd//vd/5jd/4&#10;Z4Qr+vRPfYqO5LhtPnnssROPHDrIUTf8wzs49jSrkwP5VumEDecu30nN4gscE0+sFSsC8CWkibX2&#10;37524zpHedN0zwHiK+VVjUEXJN7DwQrEJ6TkhjigcByQBMoXUQ5FZ1MRi2Fk6TEPAj5yKn1Y89aE&#10;lCI9EITaYbZIlWzK0WPH4XhAfOrGQ2AoWFNhp9nSHMvlOU3QG30SPdbGvTmdEhppqTcwJbycQKGw&#10;SfMmuS03bv0lJGYQRSDth2jYwxPllH5jP4+XP+8BXwRUTtyx7cS6u4M9KP94wvkMteHPea7OQTpD&#10;yYTLUsV1SPDdmmiZjdVdEycqj6C8mo8kjVXowJbRCaRR+CCZW4HtZE7PU3mckGiRJyHhhMQgIuf3&#10;PFWQH6afwHpAIemN+4ngs3KatfaVIWfG81dzgjCBsgXkw460SndJP5hvvvHGuxx09KEPfigA9NYt&#10;wjARiD7buVs3GR3cjnI6/LEjka/v3MnSxUlUjB1e+hSaWKrbtj3/wgtk5Vp18NAjquNF/+UFj5Vw&#10;/Lq43O5uuE70Q2m+Wbn3lMICybrYy0M4Se0lYqn+/0/Xe5XQblZ7W7rBtf752CFSKRsGBjpMsdQL&#10;bkha2O8N40salK2dP52pZmA29lszs3MazvL1iZmPa+1I383SGsP5xNV3XNQ6B2+cv/716h5Yvdks&#10;gV+NWY3907ylS0y7ahabbIRWi/7vdm1Ga2MC6+A184elWW1zti7d9Nr9W8paJvNPK2nfCi5zVnv2&#10;dTErciNay2NOfWP0WXqY6QaYY8sJ63j/+z/I0PPTg4XJB8aCHMEo0Xyiyl6dGLnduRklILvSrPc5&#10;UxDHyPC4tgetNTmHfMd0MtIofTWm+nd3We2RPKSKDYlnU+IfxmiR1dhpTTwW0TTQpLgYrLU6gKNY&#10;MAICCjrUxzk3MRBiQlpztMW0t7xCCIkzketY0Lx2rFkkTDWZcp2q0H2yWT90VX/Imx8MQCWszq7p&#10;z9r35OkGjJMtXw02Fpr9WvXo5BJ6E/eYAC/WuQSh37kLGzTHPk0F3ezYtovIPTt3VfgA1M18FBQW&#10;k8pkRDSiIK3yWK+zJA0QP0WPrxMlPWIoUtKISxB1Jlkde1noTeSX3zX806AYbSluO6ULnBlNPSwz&#10;zoQeqnNC8xd3dNyMgmExgyN0/H3ivxNvdHr+4F6Ukndvo1Hccv/Ojm1bOHvzyCMHjh89cvwo0WT2&#10;E9mbzSE5l6KyLmLfVAQrZtC0z41EM5IzqhOzgS0echOxIn9LRBTgUps/GVM5AOL3E4hR9oKJiQMA&#10;5crxNCCr69eufe0rX/rd3/ktTnf/4Ic+wDnvz33/u7uoDfLCO3cIXaS+Y9/eA3gyrbNIn6ZsyZLt&#10;9RIql549ZjrgP/AQkO7FF1/ilJpvf/tbzz33veee+/4777xNV4No2cIa25JFWgmWzGt1/xoRd4FL&#10;TT81OScaaB3LGwBK04oPpu3IeAkyfOPmdbgcMH3fgf3IISEQvoJhAbjb2LT8K8+fO3+BA9jpF3bY&#10;ABd0OpCxtu2CUT335QsKKXnLkslFVgoyhZs9QVz5moaxvi3Ps2xbaKYhD/mKvy0g7KWOcqFDqJTR&#10;pBcvXboIi2Z8GU8+ZazDghEPYN4aqxJIgtCqvJ3Ygoam8vpannUCFdUF+dyLUnsNNJOtn8x9795s&#10;TaxCvhG/P7jnuWUiA8iJG5zK6f9rMwClZ06/e5pBp9vpW1EFvBGESg9TB2g0PRO30wjSa9rWBN5J&#10;VFHCjCNVRWCZmPnc85f+BnkDGTm+6J133n377XeIt48FNPT25KlTEWfevsMK9JEPfwj0/dY7Ocr5&#10;zbfe2rt/34c/EoOw1996k+6lJhfOX0yk2LIqowiG9fKVKy+++KJ7AAEoN0pk6e2Tjz3mXoj0up1J&#10;lputMTxv9tiskn6joA294P93ADrx/xJvcz8CUIXTgemzE1KFCElsILgTfm+96HB4HLMOeoJeF+hB&#10;Xm3mvcT2ejkO1rhG9sJkysYf5tajP5JBr32Lgsb0DWjGZXF8uKCrrrCbsa6GDDaTugQl1tD6S3XW&#10;v69u2qICqwm6AnLgOOwMUt4uQs5cspDpcl4wT7sfzGF+PgHlrqf8s+Sg2o9GJsJSB0f19Lu4YG6d&#10;zh+u4McYf+/HcApuwDRkLrczohzY3bsaFTcz0M/e3fh0ToF3xqEca77WORFOxZ22a95jN25gurer&#10;k9c26E1Um3WyI5jiqpQwPvi7EGV+4nOfKBjoPh/LbTpcR7QJcRgME3BZ0YX8mxMUYbB1/Eo/LxiH&#10;oCrCqbp08J3uq9PypBoYEqi3W8v6UQFTpBj9t7Yq5vC/6m8AqG3rGWKzx0k10ujqhLFHeghH8q1M&#10;aoLUKJdkfPqnTI7NSaHP/GAxAjDR1oKGdf45jY9QZ3JXF2tqsrkFq81Cn/RQz9JxQnZznA8T/TFb&#10;qGoRqEtgqlUEUSnilF+Gl3FqwvoUlSRpoqC/S2i6bfhPE+AFW8lD+/bs270TKWJO17l9c9uDe3sT&#10;5pDTfm4f2L1j/65th/btPrx/916ONwJx3r+ze9uW3dsf7N2xjUMYTj127LFjRw6AGncQ05v1N6dg&#10;ozVNR6FnRw0fg5WSSBHisUqPTr0QM7LdO7dvItwEkqvIhCIqKlLCITE/gZnMWFqGLOcWFYN338bu&#10;k/NXtnDiz54d2xBB5STu7dvefuP1P/i93/3G177CvD527ChOxOw+Dz9yuM6a37Zr206aiKkeVghs&#10;KGvbvYUwicAgoD666MDfvZFBgmyrb4kQmYzB0IAGGvSlL33p1VdfRfR48uRjSCLB2eAAUr762mvP&#10;P//Cq6++9sYbb777LtaWbxBPHkqAy5A5rcYxmeMpcJwnH3TgrOIYAMG5nnnmGfyEQK40E70MrYcd&#10;ex6PwIiBBhEmCtW2bVeuXmPnBu4pee/uc+fOgLwJHklcSep84dIVCO/a9RuXrqCujfSMfxgbYpaB&#10;thigeozoAAcP8iEwhGCTnPFDHH58rvEZi1cQbLfomgWByEzXkMsBai5fvnn9BmPH24xj7SJi8nuP&#10;EP0HCGNEgFIoEabKcFy6eAG2CQCm53l+7uwZDu7QJASp9Z7dCemKAv/MmdN8cuLkCc6W5GB7KIww&#10;Jakr4aUeOVibsPu8Ovn4Y8S/5P7wkUcA3waQMPZCRRzL3zphoM4+4kmE5hV0tqQB4So7tt1mg0SU&#10;g53bkVLyJDIE0m+5T0hOVOg3rl+jTXAiBPmEQAIoA/1T3Vsczs6WBVnn7gvnL9T2b9vNkAeR+TK7&#10;2QOUg354WMpTxl8B0ag/6J1Vh6nAuFNdciZqFgVfu3oNAxSOMGED8/3nvv/mW6cpiUPzTj52Ev/3&#10;U6cefwSZ6y6Mw248cvjQE088zgmcNOzt028fP3H8Ix/9KCCYQjLWdxOph2R419KfUAir2utvvs6x&#10;SQYSPnrsKANEo+glfOchKsIwuWywLnY8/4cDUN5SCtnVsrpdt26EryyZ0DwrpSHA3BX8uACoQGqx&#10;BIYJ10L2w/97yNq54ati1NOmfXFDodmg13Liv6xRJUKvNWCdsJWfypjZHGpioUQT7ptdUZWdKVy2&#10;UuTDWDz51FMwPZLtRxWAGyJ+muyFyrZ4tkrPgXP9z4fTz5J2eTpaET7r8vQkN9ScUuJjnvR1Hkli&#10;QzBvtJoqk/fKrb6aZ0+EBmtZ1YeoUxorTGv7vDQu+tPHk/gqba01r/6WLinSu5ZmKbErNcSsQ6zJ&#10;prqwmtVLa0WSLgjh6mvvKGqZZC4cOTZJcMpCbH5Vh6CsF6EpvEmsaPnE7AWp2zU5lgC0tJQzGK4I&#10;fXVeTMih4nHn7BejbgT+sMiyjMFPmRtXLsFUESudfOwEPPDQgYP797K0Emw4cbthoSXYyz95GP+4&#10;T1S4YmDZ2tdDh5Xq48WrflP9uk0O1EBAwyqvQjYRaaIOjUsFAp103tyPNcA0tZBApF75GREOyAEt&#10;671JYlU9JpHTyApXM2n0uz9LGEb8EISvE8IV7Cl0lQ8UOJqelKiSOOJZQWpM8rNIdS1N60mn/k4D&#10;w+eTWUVT8C/EmjeGRSm+6xPG6fYd2GAsBAEOga6JbFObgSRNuEoaFLldDk+MWLBEezqIVxiTySfe&#10;CepcN1a/Nrs5yFCRXfIpBFe7DpsekAWeKHGMgbEeLCWga5uD9dvHnjwNQBdAc5FgkUxG2aBwmpk1&#10;AhOfqm0A/9x59NQNH0jUd5TIJciceNzUdNX7q9zNJyMenZhAZmO8i2rtnf5ZBUopzO+WxXhAUWLH&#10;B2rHdlx0DuxHvLJ7356dBziFct+e40cOM1f27929d/fOvTk0FMCYcwyPHwZ87mIOJfJ2tib3AKYA&#10;zWNHSb/vEGcp4u+zm2ecxhmjUA4zgiBoW0lrQ+JuuQ3ANA/yVlJAl1nk4kNVGtUc45k4oKV/JEAN&#10;Jq9xrm/7P5pcJLz1+DHOJbp77sy7sPlTj588/e7b/99f/6df/NPPU/qTjz8OJLp5K0cHKUQMk9ky&#10;ReTpLuIGVeZbb72NXhgcAJGhHaZQ4AKCOt5iFEDARaVrCD4BiKy+SjL4q/UkCIDEyJw8VJeUIEsC&#10;KpGYC1tM5FIabpKYhrMmEVaDhRyxH5wKs1HUmrwFGXz9698ESZDGwzm5EYbS/Bw1FhOi60ymHVu3&#10;EwQI0daFC+cfO8EZN8eYdmR+8dJlKoazFztvmiDJsbDp2qKMk24kW21Y3XxTH75CDkea+HMBW4ez&#10;1A3SiVSV5lNnhgO6weAB3pRwDWzuq0XKADy+Umkur3iI/JU6JBZJHHHCGYBNIFSSH6k4oABpMCt7&#10;EZqJPI+KIX2FRbMSHzt+hPhBkDyJL1w8TzIgbwa0lrL+5zpRWhg3uMWw9NnbmgAofJKoDAlYmxPn&#10;Sr6+F3/TiB+qE9LD+C3duQMAffbZZ6k8MJFGqStHZE7/0DUOh70KMZc2mzh/+6k8oB/zEeYyoaJy&#10;COr2HQcPHGCO26OAQg0P+PeNb3wTwSebEwbo/U8//dGPPvPkk08dOXKYPPmLYJ5OA+NDFccfPX7u&#10;/HlwJJsTZNgf+OAH4fm1NYqWNkYsCNvQzQUZhC28jmXZG29gKw25Hi4/Bs3OjHgAALXmVMiTq6Th&#10;ZkrN6JqbkWYCl9WzFAS1QMmQBDmQj5slSfTHBUCboy4rNjPPRT1/XD8f0g+rRawm7lVDlEbPY1TD&#10;dFAOnUZ51GTkKuvyo0uffv/72XLTh7u2M/R3E++DbWfbeK1fXzarp/22evFc4VOLoBayqMWHjTIH&#10;Uo+kIxKFEt+44jSRdG6LdTPywI0u169RtjJVYPOBNJt1n5Q3Qtdh9aZL7lcTSKoX3WRuVPUoxxn3&#10;ErbQxhawyF/Tl0ohVp4GmTEZHKbiKyXyCSWgeiK86+NPPomqqhBMYe/ZycaZZU06Z+s8jlcPXAQZ&#10;EtHQ851+Q/oUfozjbrIePl/1w5aMWuhav81dOQ50oedS8w9vF/KyHrUUVG0fc+gPm97WNafi0qTH&#10;5nqk5rMAM9UrBD4oLMtpZuq/mmzVW2strtzE7YXh2XgwxXLfaRK1stRrdAULWpn4K37Wq1XlbYYy&#10;R/1kiawDYm5mmWPVrmPMEnSF1Y218s8PgDrQPWDriHi9CNaxb4L2nvbwtyw4c40U5n1TjD9dM7rE&#10;aW5MqHQdKQpARUsVp7AOgM8WIRsEwF0tz7sAAITlYal95MDeQwf20e0ASZZtBEB1GM/0jx5GysgW&#10;jRML2acha+QGXQJrJrgz+m30BdkjlLt89UfilJZEO5r8ci6nCvGnL6xcNp3Zv/CExZ/v05HgrKAZ&#10;othzYFJO7nafBG2EiCOBY2seAIkl3qWLHNe+/xMfewZ4hafRN7/x9cdPPgYpcEwExHH69LsXLl2E&#10;JkrBEcVuyeGXF+sEPsXwC11zuEG6U6rtHCNJD0BSX/ziF3/jN37z7bffEjh2UCFGhMXYs3+wWSQr&#10;z8mkxACI48c16GTN5ogjwOjXv/513INIA5MyWD2Zk8Nrr71GMtDDyy+/QoczAQCgciIRADOjLC5y&#10;HhL7QhYqkBkScgDo0SNHwHyaMXB8ZYxQE2ggEEocaT5aJnHpAV07tpAcb2u+7SSgKY3lhkaJLNUH&#10;AY7JmQ9j+7hnD/fMLiqMexnt4qfxSgkGxENemT8e2WSlk5Mxhuj6MGvkiJmiMTlFGMwrPidbD+sy&#10;dACsFi6QDt0dfMNDYBlf8XmZaqxb2Hp2KDXnnf/6nvmD0JMn0CcrBrSlfAHqoqxsqstygCZQD4rD&#10;IM/eE6M3AGUIYkkzK8XsPf4yjtQf5TgpqSqUUzpx5KbneA5wJGc2IYSI/95z30eieeLEo+jZcXdl&#10;fUrIsFqHKtxsDkzyMEZYHhlCQnWy0U0BKBWjecojM3ADAHVH9/qbb+B/9ucAQI3kxYjoAzdt8H58&#10;AFHm1ixumrE/vvxXmcAGxc2JltWo52MNmxuPqwCDuASg8woxKwqnfKAoJvsEQGtrkZAlJcpaXL3E&#10;rLyZHgx4ZW2OCAv6ChNcjzBsTl+W0mDCFUQA6r2U3+vUZnA2sqcVxWuWgsHsbex2AXfLTxTKzKK+&#10;yVRI/YZyNzea3Sd9s8i/i7BDVweaKcfT6HUqdAbNiTEXPG0+W7tbXQo9ohcfIQ2JI+Us/sZEyH77&#10;+nW+Y79NVFcC+tJ4OAMWNh4XYvUabI3d2xxsdVwGSkNkbpesba3dYEfsV3tvoexkX7e9pD+w3CmK&#10;csk3W3BeovHxVc5xKimV8tc1cfssTTdOtmk07itx1rTJ92fv/62Y/9aEAsq6A1rnr6L7BgbEm9pX&#10;vi2YPY3/6lRdHcSZFNeN7+q0XVB4CZBbYzCrzUosDYnjZoswm3UCwHNg/z5k2BGLgVVyok5EufyM&#10;j8KunQAl1hdUf2fPnOYv8mwSP3r82E8cgK6S/khkIwz1ObTbpGZfSIXSZaNSaa6fN9X2SAhAJVY/&#10;dLhKhbRuvASgvEwx9cr3YnzeInraT/9hi4pB6s5toA+gZMWU2cITTABiCLxLKem+GHrGDDTPQ7u4&#10;8cY7d1c5GynqLql5KBVCyvHuOC3HHHZyq4K4yQ58kwZmNqkqzZTys2gZcIqPdTXWsXF8DgBLdPuy&#10;IBUbifkQZnLAzYnjh69dufTHf/SH3/vetwCdJ44fu3zpwqH9aAnPXb5ykWTHHkWoGQFYTZ902ypB&#10;U4YCzrI9jS0j9xU88haCTI6i+eM//mPYzcc+9iwIDFmmoEHHC6EG9wAjnMkBr/iOsDwHC1YQUB3G&#10;+RAIxYfAMjANMZK++tWvEpsTsCJgpQKzQfpleJlrUph+XcGR5UyGJBg2RyOQSrNPoM8BoEjNKBH2&#10;RFko6GkF7jLcE+a9pZu0iKpaGbuxGW4vJ4joKEjqEntRYS46hIdUtZyuLnJPx4Kt9yBgJpIqWvrL&#10;l/WsJ096A1TqyaKkpAIkpoeBszCvSIPKD5TEFAEA5XMBaJ3OgKl+XH+AY0BPqMsNq34/+unTpdrS&#10;ucxwI8jmp0aofTU37xY5Uo4a6Tl/iRtkwk6Q2H3sCGLmwCGeA0BJLwA9d/ZsMF8BVqWPFCrN2EZD&#10;XOmWBA1QQ7qaecUQ/9Ef/dHXv/HNM6dPk9X73vfUMx/9KDQAAGWhomesvxvoIGw0EnU0KACUdQ4A&#10;Sn0AoGTOT0iCaawEmjrQN0pAqyahawEoAteftARUAEpNqqqJS0Dp/6pLQFc5w4LDjwkks8UnPpTz&#10;NwCNLFMJaDGgKYB4fWkOJGBrgfl6WFyshO9nlxZ9kPvxNXGUnzzkaiy4mmZ8ZbUXK5SV6aWnm9Zr&#10;Vpm8TNeYQ4sAF3kqAX1Ir1qBsRpdh/5wIq0BQPcnSq4WKftJZ9WDaGQ9Px8LDUfdujURhg8cSHzf&#10;YjiwBbIur4UpOB1VcIHABtqdORyJD3nioXTaWDOLdTaiIB4yhdV6TTRQAwpttCGvBDO+VWSwuIIs&#10;NWKdh6mHmCFpONsyhYCBeKGsOYZ3hlLC0KPTLQlW6WfxsCkw38xO2NbkIbQ31VkIMl/9ify5r6Gv&#10;pqSLIR5TjlTak2OkgZECVz6c9kIBGUOoQZfd8qP2EPW4jbLGuYCSOUSioxhjrUqwdFDBDyoVXTX+&#10;nADohnNg7OVFdyz6ukmqSbCJY7P56Xppz0q7uZ/+zWOmCLJE0MDFGEbUaum3wEq0t8eO4AuOeRhC&#10;oSgwd2y7TxTJOBLhSB4/pGyhYl93/y5hMkt3mk1JMcctFW18K99hvYdMKSK0QFDsfmLdk3NIsfiL&#10;UjWyuwzPPSTeBWZjjBOOXHZ+gc1TgHsOLo+vN7rmCaiXwztC8i3YG8aoJZ4Zu0HxFHb82LFsRO7f&#10;+OY3v/q973yb/A4/cggNCGcAASJuJbziTdzh46u7HYh2gd8I0zYDoCI/wYSchRuI6fd///e+9a1v&#10;wU0Ubhnum92tHouuK6akSxOWaEdCIAHUeK74ik6ScCFK7lVhc1EiAjAygbuRP3iUGBx8Bd795je/&#10;HYeqffuefvppamXms2s5xoV3YZfsH9DyRt63ZUup4E+AbukockMCSj4X0MRzWvyFi+zOnTOkLgab&#10;k82ppCqkSG1LRcuH1J+547ZHgBV7TMJU1raelGJoo4rAgt98863rN+KhaYQgciOfIOArV7SIhYnL&#10;DRUqcDFkDUBpNR8+cviIRzpRBLNY3l1QLztjiqelvC3jC1TY0zpBAyURShTAiQW1R3RG2BAHSF4f&#10;kpuFHHKKhF0oAyfuJzHznbv028c//nFSjgD0/LlzJECXbrbGCpA1i1wtkWx5SA5IgpFzf+2rX0HV&#10;DqxFz06kFQYU6Enn0CLKVWriahRm/iBP2FArTUfdA/WSHijPPbsUfjYAVQI6AlB1c2+8+WYA6I2f&#10;LABl81AOggkFpVWJ3fK/NQDqgjey+nGlZIyUgDYAjXaolH+jmKCG/kGOPStfabioALQEMpM1yaKU&#10;h6/0i/XF6k0IYF4yfLjh+kJK50vv0/ycQmOvP+tkaFSvQQLQdYuRn2yEPi20r/FnL4Vjbb1vtLSu&#10;5nPfLwDKmP+65lfJ8oex7TYElpIdcO1m+Umj0PDwN8C0drasC0zDN998U1sjeCl7Qi4PHCaTi+cv&#10;yIWY4BGRxJAmnuz25zgK9qdPuLpKNkRAZq3Gsfbknv6qB1oA6iuzyr2vh0x6xDuH7qixPp1V19mq&#10;9rU2Fm6rpnI2NrfoVudmBYCOFejRHzpqer8Y38XPHs2iuFwLAuie6R6bqGiehzbfi3ttZtx72Ldu&#10;POB1DHf8Pq9dM8qhi6NqUp4jemDotfmGN/7EAeg00gNtbdjy7hHBhMNpr7mdlAeNhDUSwYa9PxLu&#10;9KFnv/acnMgnz2J+7QJVpQTs45AR53EcyYGnSEJhfFv2IEwuqRrzi2Ud/IjeG0GmprjIJEkQ2TlS&#10;+hqvyP6LnWY359SIO39ChQa3oiiMaDS2voyjvkfISPVWA1KWHXRZCKSMcueIbjQEUC2KFLXOiM9p&#10;3dhjIBPC9pRxpRzi9Lz91mt/9uV/+eDeLcR/WKYStyYRPVP+7aOHj+7bn5BAkcxdzPmW2BAgUCtT&#10;2A125NAZoBA0gFQP+SVZIPX8f//P/5QGsupDUm52PecdsBgdccEaBzSSs4JxaOIhUD7R/MuA4WQI&#10;GBXXcv8rv/IrlKI5ppTK59AxdofcUBPOpidz+BfhiFV8k7NRRekPtloBoImfQKdMAPTY0aMAAn0a&#10;AKCkx5KS5oA21RdTCllRAdAeCI/M0+11ScPu/wgspRLKJyJULmCxaibykfMKr0sou5XKg0fJmdzc&#10;NRaWTUBm0QlvKSWzulTYSkBVW2N9S33oNO4NMgC4IU/saiM6x271ZhoS9Va5vwimnS9Wkp8CUAei&#10;J5QzqBdRF5WeVt7QmREv14exM753D2xInen5AqA3WgWPBJRPsI0VLIp3e9xpgoJeKvnCCy9gaMFe&#10;JQRz6OAHPvD+T3ziExIVb2k+fEoitD6OS/Vtup2Vi96o+tyCTrjYtDCbFhJQx5SZ1BJQZ74AFKvT&#10;n7QE1FWZUqiqALQYwo/t6i5al+Pm4rQfS8ELbDSuuKv5Vw2nFvey10sd6SEVJoUANPuciptDgnVc&#10;egYcCN0BoNlwFknjvqOiWTpZlC71rl4Ty68XD1+JxrcjNZqnGoZmDg5uWjGFKgvfE4QJQ8fVqgk7&#10;n8z1nFaoATxtWIFu7NifXb1uVA+TZ7t3qzcbr7WOqhQj9PQVk5fn7rpdjqFqHu4/dJDcAZ14iMID&#10;oXMmL4qLcmOP6bzI0t0719HDR+w68mmpmLmNXdTr/siRxg6xS+3zvuemsN4ENP22s+02rhFMZDvT&#10;ZeaNMaTGxcMuyG+axrqULsInDH98Pn/Qta5iM9mu5tklpplrNL/m67IhSSyIfN3GbpCsj9Oh25X5&#10;WPFPxlkvKhOALhZHHrI8gTsJU4OQBespGDt/WZU8IyDIoxSM5vDnJwFdnQMbUMOg2mjAPiD3dYzM&#10;DF1iF9Nv/GnfNaaEWhP4qQah2Y8+gn6lBlqPP/6BOO/cvo4jUXlT3gd47o0vSsDovTuEL7wJhmS1&#10;rSiJcQrKykvgpDrPPtYeZY5Zpp4J3lToF+OHHEcfbJNjkGI/EYhajsoRm27Hc56TRROMBvEn8MUD&#10;djTJp2YglkDj7bsqQEnsBMLnymGf3Qd7CkSD4Foaws/nnv/Wvr1b9+7BM/f6mdPvcPZP9iYH0fZu&#10;xa279SZI/I4ffxS9elHGxgAUbiLCA0n85m/+5j/9X34dv++f/ZmfgQgNV9QKR8gXBmRsSMWHMRYs&#10;UVYMH7fkhO74PgdaJQQ91TDsMBDkZ3/2Z0E20CtqWYj1Ix/5CAkMNSwuIR/YHACCmvAT4jYCOaPG&#10;Te1lA0CxAY19NAAUPP+AOl8AgAYNFAMFgNJnJIMwrl9LgJ7eT4uYVSIHYJWzkcisxmEHCnF1BzTT&#10;6WTYKWqiYSIP+crYIlwVyyEn9FBb/vKVn6iXJ6AyFo10l5w6qvMdAbVQAveCNqxOuaEHAlXxrK+w&#10;qbBdbFgjUd629fo1dGGIEBLP6OTJx3OCfJ0dHy92QkVs24FjGyaPEBOdQ1CASPq3hmzwnUvY0fLN&#10;wYYZEqP7eIihcvzbyo8/Zl6sH6VBpkO4x5qZLkLuGMhbun6FuzghkYZedS3pXnV86WoGDsYEe+JD&#10;PkfYiaT8qSdPxTSixqUaG1MwY/4FOBaWpa901SKWQq1w0eVRE6TPdB0XxMN00gZUCSjJSL8AoDSf&#10;aqCCz5Eq13+yADRBSctS5V8zALqynk0PXBQXl8v0sFiukzLyfASgcul4DU92jVNmcni6kf0nxvQF&#10;QINpEm5G86mVi6yYIL3EjDcPAdBjsq6zi3H/XYd1qlwxUAPNYs4T6OwPx8r4SVaZQk4x1JpB0qKU&#10;Rf3NJMb+LFWebzLr9BTMqH0zlkt0FgqS69ps/U1XjwGe4XIbxTCiYrAgEkeoz+EXaFHYxl++jObh&#10;+Ree1yKIzTYaKvVgQhN1KfJPcnA6cCBda2N46BrBtVCpNwLuPuylfAT949uppRVOKE1fb15pHDqf&#10;a4ip7mcCqxXZ0NjjhjWIGnNw7edJRTOMvEivfP+ZVQX5cPQqSEKlSUqkH1n389Z/prcO/bMfps5l&#10;8Tn+64b4lT9tSP3d+HJYe+iH/pxEew69f7nG+WuO9ifL6GQUOzfT1iELQOaFHSc8mRsAxrvvvpPo&#10;Irdunjr1xM/+zE8jVgDhYPGJTy99guoVFs1NFrj4YMcqFwT0E5eANnMYu6P7pZvaN72t7JkjkTXZ&#10;ddeYYP1uYI3BTeQwyNsz4QGgwXldqZqcsxNSmIJ7pmnnlA32nt07cHLHrwhRWvpux1YOAL0Fvtm+&#10;gxWa7ONrRIiH9CYh0BN7M2dorjvBrzwHt0QwNndC4H9mFP6/N28Eft5jc5mIXSBLhh6ACjwgF9oD&#10;IKLgorW0DlSR0F5SSE2YHFeK6uf2LZzub9++ibUqQlZiWWBO+cpL3798+TQwGlf3qAN3oga977ns&#10;yBI8XIYikbPq2V2cYi0KwdhNcBm4CZGVvvCFL7DecwAvvAZRVipgJiXxEpmpWQZgyXrUBauGRgLq&#10;gPJQCSg8CObF6gL0JA1MDTZHDclQvxwlo3wCEkWAj+QMAOFPYJ9OHuRJoTXFtysBpXUEC4xA+cED&#10;ACga3mh1K1Ycuneahkc2LQLeqThQUstzKQ0ARAVol/xR4FhC2ev8VQzgKiIPVQDscx+SLRejpniS&#10;nBUDkLkl0hZIzcbSKBLwnJkZbXUJTScA+shhvb74pOSY6Rbyx6mcrQ7zWF05CYw9yUjRM0I6Jwj3&#10;9JL7sNp+ZMlUditN8gb9JjU3uKkDVPMFFzpc7yGuWyGf2sLSt6jYEEdtCECVgJKh2F17A9AYNEN6&#10;CADoyXCrlcvAMYNKOj4JwLQ8uXuXwVIELgnRkNrGhK4O0oYyDGV1w90NU1EavgCgUe5MKvhJAlor&#10;3CAB/XMBoIwLbVHIPeGMdbznf9WPBUed8voJS0A3q/G4gI08f8Guu84ukIyRElA+dyEUXBZ+Kmw5&#10;gz9GvwGoIEkVfJ1bsrEEdMOq/ggA1KXEq8FiL08BkfNBaKlVsRERmC3qD8duMR+aH9OvOecuZcMb&#10;q1FBoCex3Wo/W2LXbeyBBbWsAg7zHwGoBVnVgzCrUpexzzx35gzsjrdM2/c9/bTKGfmbCtn0w8AD&#10;STbP35s5iaJeib8VhcoVx+4aO617w161YxdtXJNGr1+/xlHrfmumFx4+6yQWFXB0eudgnV0jxmtB&#10;FV3VeUuSMN593x92r45PpgEqN+iJ/Yo361qQhE/Gv/1z/KQTDJQwZdh96A1fLfrfT6h8k4E94OUS&#10;idJJ9wymAIydFRwpElmxYEEhJGNVMuD32CKbH+IHORAHdJwAUuHq1B2JYEH3ZtczzZS2ir9muNm1&#10;2rOrpS8yNNuuwzjbTWmC7tBxuhZLGFTwUzCzbBQjLQt+mUwkShIWT3ZiZ4ItAwuyFcDN/DY7G1bA&#10;xLO6ewvNeeKQlhUmn+AocusGp61kanU1dGZiXkDus1nemm43wZoSzY4zNhGzcRbLHgpOcCacjRIH&#10;LUe+mzk1SwyFLVsJ53T50sUDRJSMbhoN9R0i2zOLcZNKWFri+KB93r6N0J5nz7y1fSsoBLZAZjkc&#10;gr/AXpLdvnkbcQIkwOSH3cdGZzfShekoGjElF/0FDoDCvva1ryG+AoDyCnyj8C9+5TjmlwqbS88k&#10;CpPjNEFHb3voENiIxQa3oCZfegl6xbeArbOZADhICUsCsog85CyAXW0rGVagDG9JTOmoX/mrx0l4&#10;XPbcORsdwET5SEjKCz5hmAjCRH3Yg4PqgG7kQ/hOiqPJfK5WnRzIR9UShcolSeluXsZapwNMR7m2&#10;kM8P/VbpKV/xNl/NE4FGUQHybI0/TzwokifM0kLDh2rHnEh0zOGKEnUQiSQp6b2I9DgN686dd95+&#10;O0i3LDYwriFPfqoKF/yJg5UuKwiMexOv7hMOKYu9ingRIUXzCT1MBeAa9mSWHCBgya3ptAhEC8VS&#10;FptebgjLmh6rsliB+AqPhHRUSYvpQP2xtGdQBsxgKRoXmktdnojGh72NEbnyNpYkdWllSw6E/IQG&#10;HjmcGEwUin8t6JOsoAfmFj1G5ghVGXS3B6HA++lzxeTQBu1CBY9lEtbRPDx2/HgzR02QcZIgvSui&#10;pUsJjv7qRT0jk5t9nzs9VMqs0XusAUoopLIahe7yCntjopnZpqrXadkaf+XajnJPsZH3Kh5pJtkf&#10;blj5H+HhZvzcrFb5vOEmFxcVdnwZFKNhOHcisa64XWWDNFlaO7kYrM9+9rM56g1pPf6LmGog48fj&#10;UzPQ+bICLgobXl1DGzIigNV69mrijDDaoaKzLmjskAzlrB41Z4voKkmWtbhMvGVcHbsy43raoyzw&#10;IjuhW0i7LklirPzYRgEEVxOwa781mebIYNvm+RAkyLawTJuYC7EgOn2aachPpqHmm27aWaHmRS25&#10;Ne1ZN15J6lMHUu0BPvbDruTY4TZc3su9PSYf7v7pTl6jeUJvz5dzpHujSbQTp/mziUJTi1/TfOey&#10;rbPTvMywc3Y4qF433yfTvJ4/NIfmNr61jT1AYYOJ2rJmpjkWZLnWgTTWs/uwCcCC/LBZjRTLq0TO&#10;GYo2k/Dh0t2NGVpclJbFnBl3WBn3MFttLXirA5lW+/JA1aQuc2Mlu9pj74XSAKB25WJ4Fj87Qff7&#10;OLTScXfWYjJsmP+ixDH/xefWuIlpUTFpcSS1zRqSAVDGPQnnS5idh2ubCQCofVcwInj0/h0CuSf4&#10;reJCXdeV3wfisGOsLVedYRSjWsKsqsVuEqyQxgS4CQZ18eClHutcxuVmBCoefkKLEFMTy26OrASG&#10;sJRSHnJNwo9TOm610BQAlKWKqhABAW0wweuxB8B1GeyCbDa7cWDB3VgIXL5wDhKqkLP4PFH+RLxU&#10;DxvQQJyrV2Ops28vWIzlGTKSFhVcQWRANM69/IM/+ANnvv5rpNF1nXwqPiWuS7maDzai4oke4vQG&#10;63TEhKC/kgkBOnE6AX2q3JdAScNf5jxUTv4UpEsQiUVXvAI9vPbaG7BHICn4Q2Yqb6r1O1aziOyQ&#10;fu7dhbKIQAXojy5wfE7GtAJf4/9OzlevpQkeHNqM0kxKWrZ20UwXyGrpxAJEFU5moUMz3ObIYSXr&#10;d7HSqnOeK9r2OYgpbY+OHl1PecELX3iyb38ijNLYAM2isVhbVqgmKsYiwF8BKOUKRp0v9qT9owSO&#10;G9aOmQhD/PJN9xKMAoXKg/g8WREVmTO3YCWVkqwixt6zFzQwB6LPGLHNJU+QZjHQCaDTz2TL4PKW&#10;YXLdioh30D9SEFspu9dKShuaFPM5CfiQtmu3zqzJ7mUL8eRz9DPzExiKKr909LGyhdj4iWWBnZC2&#10;1MFgAnE2G9yjgmcfhU0CxWGMLAenadSNT3BWE97Jdnnu8tPrxEgYfuuOyzHlJ33OWBg5i+f0A+Zx&#10;yIxpDj+JSUMaGuX2QNMU6ccZZD/zhPTacrgA89D5ZWJnx1gZ6wy9PYT9Lir/F/jTjqKx8BmhTLho&#10;BepPu+TLFfWZW9pOV2BP5kGU8DqaT5C1dFoHQfzJNGZcL7NI8W9ebjYucKP+dwV0yrs0dLabiWec&#10;hg73ONBoq7pcX3kJFMaUPnci0L10sltfPk8/D9fIwQIyar8arROxna9e5Z6ZogaGS75n5qnk3ICx&#10;Vja2F0HbOyXYiGhJ3H3SKb0Rx3hRHHOBxAIsHy4GKM6/8zW2sVP6cC1NVPOT0Mph6onmfSOnLtQS&#10;vcZs7fwu1CIqqHuuRp/90yddhD9jHTXI7KySA2SG/dMhGHtgTNDVmLKdM4HBNM2kerXT4MqEKskL&#10;H4pMlGjolctDdHQE7ca7Axpgk49AhOfurskwIq66elkce8mOsvKLa5KAjlXvsVmQwup8G/Na5OC3&#10;nWA1/0XmawS6vpjOQYJezYeG2aFd3GZtMSujqEXJ3jRUALROUzWmUlS30UQEOd69decGGnGgW1Tt&#10;EXaGFsqOMzFaoZ+kqmPpETISZRv+ME29OsOJww/rEJqcT8sgGHy7TnWv40RzuCgf14EXqULsPpnt&#10;zPiSe4Enb+CJFBPPgAACzd9CKrpnJ2JOjFBvbLl3h8j2bCqxeQSbprJ3biINZU7ljJoAvguIBRP1&#10;CZlCHWxK4NCyR93CuggNHXrkEVgM7jjlB7Dt3MXzB/fHAbzUnTdxb/+d3/kdtjsQnHDT3lbXDCFC&#10;gvQmD/lZYHoaIKWAfAJBx/Wn1MF8yM9HTzwGdkF+xraJ9lO6oNOpqyyTrBCb8ZcnRgkFWJThQLyq&#10;0dFzRBBlAT6M3y5W8G1FDXgANK8gBrHJRWpy9uyZp558MnNj+45YrN4KFFBWx3ZDnBHamAMgy+ZG&#10;YCr5cRmfdeR98n0/N4eRGkWatm6VyN01NuAIyC6WJADNIeaY2MwAtHomnlIGPEpEMWSZO9ip028I&#10;4QCgeDjhpUG/hfZALDzxZMs6Bh1avYcNaIT9ZRKVcF8IdFPpB8BKWAh2vVMEWcBxjgFL1QGgpKEs&#10;gTWQjq0LI8hggVBpFIsT9bl4AWLbgoECPaCENdLKkltrNSuraomIG+4nTyWygWRAbyh91MsK0MkQ&#10;613rToYQ9BHDbNsq8SimZwsOidK09wZAc/TVTQCoo8lf1YicBW89uVz8HDsHcfWSX68CUFpE/aFP&#10;IjlgroCpABWGidOrCIZBwNSWQmmUwiTDFwhAxaAuhExSpcWuvm6QGhw3HUp4XNmZDFfz4Q0r/2N8&#10;uFn/DMb260rraQvCdnfHazKpIHUbAFCoApIj6i1vmcbpc/6WrNTBWlzjKt6LiJN0w3Vks65YLJwm&#10;s6wNPxkB0OpAWPq6a5OCG4Au3me5KJJNW2LZ5fSt+szP00DfwnLLzMZ5J/FYczcwXZNGSGfefVeH&#10;PyoAHbqBhAjJRLJc9kDtE+zSsVvMvOmzWwGZWmin96uSy2zQMXLIsdAGiCNH9cvMU8NnlqCoNElr&#10;/zyNqY/niFEbHhtlG1pdmECh2m7CWFgjuUkk77L7LGRY4TDrRoNO7UGneJ+GAi1DyQiqKjEZxgs2&#10;rsORU3XR00aGlbhq68pA/K4cnFn3/c8RTlWrw3w+oZCpzunj7lLHgiuKzdlIrDF0EfM6nT7p5Ruw&#10;IN0SGAtjJEEtgIRzZ06/+srLb735JgvHpz/1yZ/69KfxAcDpoU43mk7horUV6XMPn0Fkk3VsRY+c&#10;+qFupg6s5/OrLds//nN/zdEdp2Xfb/i8yaRbu/h2/NwJ/APzHz9ZzNuxc1fz+REAqDyks9IGNB1a&#10;8yJ/Sg0E/sv66vCXR1vE1/RuHVCFpqK0sVsR6eXkzh1xHKkJXsaaDzijKIc4oQoFe5ICEQ30BcXy&#10;nEHieczIiRl+Gy1S0TDQcEsOI0XpzizN0dhle5eTuHPwZsYbYEVAqPu3b2KTunXLXTDIvr07YzH6&#10;4C5C1QodjqQnsaGoAYVw6FGdYVaGUve3UPs0DtR79y7IAPJih7uXI5727gU3XL91k6UOpxxwDwHh&#10;sfVku4NmlkvdqziSHLjXwxeq5Tt6z0WR5zIylhNhZenoY/hISsAEi/GpJ5+ilF5E1ar7kxu3UMwB&#10;6mBBTAZ5nyIxbsCm6Df5BOTB1dNMDRFwmmGjt8sOAbFvZhiHLrzvqQBQhhBgd+Nm1AfgbirGo6Zn&#10;K++WUTYtc6QIwWhx8EzXZrXNxHvn1yuWaRhE6bl58cg3VfS4QtD2uDFVOjhNRqcAKCJgXhleAHAZ&#10;AHqOE5I4jTYzC0BDDlQs9qZlaKvATHas5I+aK2OO5Xj6MoWQRrFTUEu5CPA5hYr7uc9bcsiJSttj&#10;31zb3CwV2+MsBagqAJptSRmzbhOAorW3Gi4q3CjbE7/SEP72jCYNx5DySjshfbO4B7cBMfXg0eKW&#10;GxDbiy9yiCtGINuhyaKT+0a0NgzTewWg9OTRY8d6aASgquB7UbQrmh5G1tTDuiEApTIwcdJgI8U8&#10;ognUGRspehJ5MHXmLZRMLCrQM/WnDxkIkmkQYqfRUeRDn7i7a3gq3rUCEqpdmmFtUdPAdTfjrqvN&#10;+YFPLO69XBsYdPXnVDi+gxVg0hap4F6VgNIzbFxZ4UjDUh4Izt86KXHDyvS6s1lVV9es5gOLG3Oo&#10;xSH/kTY2TbxetbrortWcN5OAdrX7E57kdO/1SpW1ulU66UFI0TdSuNvsZFKXP3nOPfTm8W8wHERe&#10;7hg9x0sWYVb91+bL0DQxajq0c0zZNNkVS2+sR73mIw/s+7Ht8pxupizaao/l9hQY/a46w2Y4iyot&#10;OtkWeVklyxo7uRO02GIcUz/pr+SBY56deGxUVy+tGNCkafw79o/Vm+lxjYKaLGW29kn3kuOCfRMP&#10;FXY6uAov4b0GruYVfImtsjGqicvNqo35tWfQwKxcjJSmyxi5XMFdO7p6iynWY9QVywB15y5uNnu+&#10;rrNWmN1qkQ/Pvyngh7wZ8/8hP1kk68mZ0Zr+Tee/pTsY61kn65QrxySM5xDy4X0EkosD8Rawzfbd&#10;QEb0e6A7XoEos4PiVU6o33r77n205teRstziozqBO9LQB0RWAnHeIj0/AkdxbiLmTmJ5ojxLstlI&#10;CLM3NpzoHomBfx/UceMqvkRHjxw8cnDPnVtX9+7YcmjPzv17tt+/ff3BvZucCnT75lUCQBEhnzNs&#10;oQfYSI7wRo/Ppo5GFMfIv7pnH1iEGFtA+kcbOwiLeyjst3/7t//4X34e8vrABz4AMUGOfGxcT8CB&#10;seJdrflQ1iZBC0kDcIq7KcCHKKFsVO0suiy9c69OSu2e3nLJkXy5d6G1TxSmclNnBsUZxU1zczpv&#10;PFLIHTw/u25NBi7zLHtMMJqGMA/UpbfT+ImLvVonpXddFlkJRrlsDk9kiPJHmU4/7Ik3zp3FRO1X&#10;zXS8aY7prF5lWyawts0THzI1yEGuIYeS9YhTaaavLIsWyfW4ETW6tVAo4nNrODbWRYv09KdubVZP&#10;PuWYKkqxB5Rts6NgFYQ8oBOesBbyROoiB92YNIrtqD3UxHsH9EfjBuNX3bf/67MiByiKyrPpwnoE&#10;Q2fdwgzsaut4i0jvc5/7HBFV4fsEdkBNz+zjFe3SCJV+A3VpwEAbaT7bJ2nVZUNorljLfdqPpfI/&#10;QiY9eRc3m2XlXLONwmvJY7P0vNKMhGbyrYTay8HqV9Lb6tVzarx5+HxZl4n8aBODYKc86ce/ft58&#10;z5Z6PaTcniAy2IaPNtyNits585Ee3L3Il2RHmj/RdRCPXqFQIFOM/JlfCuPZIJEAYYERc5jgRlBy&#10;9mkHMnaC1e6Jb+vkEt500/qVDx2y5mmySnlXM8BO4I0AdPxK9jsyzM68+3kxypv1czMxOZuKuybL&#10;ZmvN6HpQxpvFvS1yvOSfGxKnb227lxVYrAv9bbeXJ929DsF4dUcZlIb87S55BRcim8QiuHGDoff0&#10;PlZnGBQ7ecjjm9/8JgHyICEoAbdUl2yGANbk2cJsoWFW0lvTmBWwYovh6589IuNQZjp//LN/rfto&#10;cbPh85FQmhBXH440uln+ncbKbUgli/aMn3STejKPg7TIsPOZbeInRJZMKlMyyepYZGMprMIRxdfm&#10;AyG6dQy2yNoZ1S2rdJyHmHicQlQ2oRHhR5BJ3PhSvUeUea9UIegx45OtYVNSlh1Axf1EBhbpPNL9&#10;HLaZI93L5JmCci4n1XqARxG/Eg7h3u1rl8698epLRx45ECz5AGHpve1b7hFPHvcbTlmneLKn2mA/&#10;MNIbr7+GZ1KAJxWPCt5DwiJl4ARR2nL12tWLly5BrHhjvPr6a7/+67/+3HefA16wZiqBF4QpP5Mx&#10;0Qu6zFPJEptN9trOYVrn8qBokxtSsgZ7cE64SZmxa1YinuATTfoELi5IHiZEnlTGh0weuRubM6RK&#10;dMyTT55iMqi1J2ViGOXAG0wdkPLG2waFXRR6WfgveMY3OudIUu/EvR3RdWbyfFKFNe+5Ok7ykbwz&#10;7oMyvfmyNlhNyf15JOez3frIjiUzJaCyCRoYhC1A3BIJKHxfFTx9CIIhpaGXPKLTs9hUsVFtPcAY&#10;EdEY9zx3S+oqEsZ6jwS7UbDYUsolN6NAI58jJfI2nri7yMpXER4qdkQ4vgsMDeITNieRzJXEmjEi&#10;/YXSm+NARNEKPvnpmA5zKqupfJ8rFLJ1Cwo+KETnM5osPSgNpT5EPID9Oeinz5z7mZ/+qWc/9izA&#10;jjwJ/AFDpItYQRmT9yQBZflWAkodXAzU9UP51LD7J532I0lAJX6lStI2FMKYMl6alPBQNElvK/HV&#10;o65oOFOPFQI8it0VyJvqGT3XmUICgf5Iitb5J20DutkCsxkD3wxlSZ/8pS2aIDP6oRMdRaWMwQaU&#10;prFMPnrseJFxTBhR80T8tokEdARMq+BpsdaMC8fqMtTri9NK0m2SXqRPXJK6RlQ0rlBmIn9Iuavl&#10;TavPWtxrRznjWy7w7DnceIxFTLnNJowNa2SVzBGlBoLOxCF74w0+Z9Y/9b73EZaC4L7ucAxTLS3J&#10;yRUuOAuav1nx1GpFAmqDrPPYPn9O+87BJnJMttoflCt770EUajfi6f4zn44S4PPVDLs4h8B2ZcHV&#10;BHMeECdXKHCIAy2jMH1PhO55p7x/u1ar/dBLQ9+MlRxzXvTeSIfmX50zOeb3iJjDmLmtE+yePXtO&#10;eoBpw0Pc/EMMeFbAtDGgR95pLDw+YdyRIvCVS7+rsKv/2C2NuRUYdU3sokV39ZOp2zdUwY+Tonuh&#10;812Ma4/oWPCCUsdPFjQxZrs6GcdhXpBUf7huPs8EtFrKVM8ymy6LhLl3JNyyiM+Bm7MLQo5rL5u/&#10;KN8rOAhkxY28jwFCtQ70zK+cNx1UuQ10AmaNEDTAJn/rxHf+y3jWTbndlRolBim5IjHNTAEooK7P&#10;cZLhbgRco0oEmoGWdu1k03+X8zNPv/Pm1Qvnzrz75vueOkVauIQ2KGjZqUR821n+AcWliEP8+TYm&#10;wwBieD1BS0KwILMMBf9/9513ocdjx49SLvuef/Gbv/nqa68SIefAvri8QGFKNN2AKstscanWliYA&#10;VYqf6KveyMr+VE3SCtZXFle2UHQdJwUp0GLVIVto3WxJTKtdhFyAZT3MEyUfvb8HmxZsusmZjSzJ&#10;Wk+TIAA0W1gUx2wMUEnvBjrRb9iA4gVPvEn32nGuisUkDj1RVRPzks9HdqNok+Y0F5YXO+FVGoxc&#10;xqnYFD6udiHCYYFspmBiftp2mkwmAtCEXCgVvOhkYwDKmUPlqEQO+/dmS0CFyapsQIP8yIF7SLQA&#10;aOBpAdC4viEmJX5CfLXQ2uMYjnEoIfGJjnT8OJwV/3rGPorOUpbFbLQC1RoHVPkK1EPdkN4VAM3o&#10;C0ARJlMu3mykTEPqckxtrLzJjqVifEK3Y1okU1M2wxOyZYgZTWAlzBHk/XM/93N/+S//ZVzWnnry&#10;idBhTdLKbQu2lR67Bc2+JwDK3KUt7Lvsf2quE5I2oG6WZJEuUePYjWyKV9K5ZFA9Hyckag6ogj65&#10;pyCtUPiJppN7jUlIoPUnKMGdDxXgiTJmwAGzBmBKfZgvrBBISQGjIdoytOCTMKV51bSH/6JsQFdZ&#10;98OfUFU5rcTJKNP8PHE2ZYKtA6C0F+EN20iypaeyxpe1t5aOq9dmpXdKp7N/H3KNybwXn0nSq9cI&#10;QDtzbpr4+6FzIRaIG13mLNuxrFDIYJtu5fuV2AiiEq45y7jgvSSDGjX2oBvpavZ7AA1CI5MA30H+&#10;eQAEhGeYJLrXSaqQ1c2k1fRm7ecA2nzuFUnNoLye0EaFnWpE0l3RqGXRE04omyMTtlyfW9BYaPr5&#10;AVVNkratHE0qF7aVdDDwLeIlIUGZKsaIszyLpye17ud5HYCO7qbNGScNasKtTOe/86ScOSq2I/gh&#10;LpCTiWdPU+sGKy5J1GTf2dYTFUbW4skleME6a6s6RQnNITdJEIvT9f0ZiqpLG1/v+6Jfjh49Rjeq&#10;TIdh0qtwIWbWL/7iL+r6yatWNWQpQehWNqcuGZSHRAQzUNYO/uUkcNqQ0xkjfudfRd6efGys3FTF&#10;Iby6FDb9WwDQJqwmhSXBzaO+mmCRcqTXVcLdLP8FCTZBP6Q+ztUmxEW5/XPKqjY5FS5Dc4vCo9sB&#10;QPd274khLZ1DvzMGrEGhkoRxiRiozGZLiljR7FGio0yn2B07dzPOJOUdC0M846PIhzxyDGD8fcr+&#10;Mp7wUcUHwSRWXDmRkO4W3kmJ9xkEylt8i0pcGbzFufM4b2zdQkDNS4SRP3/u9PWrl/fsBF3dQm2X&#10;MPbEhNrB+ofH+iXqxok4gNR7yeMuOnVOH3/n7bewgwwhFw6uI0MTyZgnBw7u5/uvf/0bv/U7v/Xq&#10;a28cO3aU6N4sb1RE4aU6d51IZE8CMjhLoSJ94a8KGmQTLOGCOd9yQdNk4kIL8kOeTxB4EpAtaWBw&#10;QBmFc0wYcvAvpSSEe22++ZCucPvOc2YI2zVmDuNFEHNWdEZKexTgGjf4QxPzNut93IuwAI8JOTEF&#10;kNiV0Hr7ufMX8O6Br166HBEjLLEGJVdzSVkel2uAbfEJpgt939yQNOqvZY4NSfkZ89tBCmRHiTh5&#10;LnYX39DMCOEwyKBKWxOuXwCKTswVmpRKQJE1BoHl/K2tjIS9J2waAGhgqLCev5MENEdwRfgNv4Bi&#10;wZ2o6xhUdgVHjxyBOgGgN27fAoAmBi38i5MSr15JLLACB3YRX5EhChqogueMpvaL1Iq3CVtb/QCI&#10;ZLD4hApAAG5akmAOIaSpWflBxTMPw9wzp1kmX2V8AWT8hS1+5jOf+fjHnoFdYcULh0NOA926daHH&#10;IMO4tT36KPJRptd7BaBUqZ2QqOQoAXUTYpOptuO1YE3+3AyAKiSw/1WHSb0VfzddJOx258DgShhZ&#10;QefL/PlQZybkf/qCMGXAE2znKohYpN3KNgQfLZEa2eAqV9+wLT/Mw2bIi5uRyNfnsynAakkzfQUJ&#10;TTTM7DG89gKAlvYQC1229XKJhqrvySjVuWxtx5v+2Qm8cW6OLXo4AHVbuGHOvNkB1ImMESZ8P7Cm&#10;VGGqxBL8dP3fbJ4RTgSCUIcAAEy3+KC0beUuHRv3iDkSRzo5Q4054BlpCPsxnNcJWlynAXN67Z5j&#10;xx997NHHiKRMVGuiB148j5lHIuZIPM2CiL4SR/u45AT/9F+28Tje+hz5hn+z1g37n5EkyDPLzAwQ&#10;m+9NBwQ24Ko20tICOYkAb9hzkVnFgk0RTiUZpszZzMfLJ8UV1+Svm5GrvD3NH1i9iZs/r35LenVW&#10;Uss4xUKQG9mEBLTOktGehtwI0OWHNmr6WWNqpJ74kdUo8IS1TBPvuBJHcZpDvQuoRhYmy+362Apz&#10;Tp+UmS/chjX97bff4r+8xPsRMHr48CE0bMhtXn31NSI5stbwhL/ULttAAPocB5SsFPTIuFToOyg8&#10;ZLjh53Dj3mjZe419N7vf/unP/Q0htktnQ3IJguf90J+9vVhsLPQjM7EOZaZf0Il9tFjCx+ndoy5l&#10;N3338wWXdGFw/Jz2G341f26VsvmYvN483gCHld0QFrM8+g3e1sPymt52nwiefJWZXfqhitMjb4ik&#10;CpFleUYHnZbTcRTzEWnW5E0IpHJbS1j0+DBFE46SHS0wY3gTvW2YSVgRkjqg5IOtd+tgT9YtRJw3&#10;Ll86j7zz9Dtv3bhyESX9vj27YC+AWfg1yw0mYXifOWRYiUJGhx85iBMRFEJkPYJ/48TEO2SB0Cvx&#10;LuEsCGjvbrmPv9HzL730xT/7s+deeAGId+jwUUxV4VbgPaxWyYql/fhxtJPwMiiMo31uEMSjx1fs&#10;TpeLNbOrLaBHgrSUiKk5zofo6NjnAYOIpY994a7DuDDfuon0AqEXy+ylCxfwQ+YoBSLnU0+cga9f&#10;vcpsxYwU3//LeMGjmGNHXjGeqNOLL77IDcjD6JIQ/4c//CGZEUMfd6I6SQh5JrFakW7dv3N3785d&#10;+3bvvXmNGXfz5GOP5wiGnbtff/0NhgXPHlgzOwEYN8CL0cxuo6gnLSFWxeygWPuEMAFGBV4PQ2EO&#10;5EhP4Hy5d3lEKv9yU7NC9jlZZRTlNdH24uRDOpAnogfmM3MYRlPHo+w4c+YskQzQu6pUpeEwEWwt&#10;Llw8f+UqHlqhsGAOoJvHPhX4BrAibrNboORippAlfXmL+jLWhKoFlvMxi1nU3LcD3/dxmsWu3Vev&#10;Xzt37nzskxFKRfS+DaoAoKKBw1SZBLiEwq04iIiqAuiLAd2mb3gCJ8Scovbl8Q6lE9DT1KFSkTRn&#10;s7xnd7Zt0ANQbx9STFbB+9euX7t0+Qo3r772+ne/9xyQm1kHPYAp8Z+DCE88ehz2yVpB4EG2cDSa&#10;bBFaA4L5x3lXx9k5HTnKMfSIh4zPjwoJPcblS5ehQobBDQaFFhaMCundM6eJi0TdYaOHjxyx/yEe&#10;ehhCQhLs2uley/vGK33f7LUleb5yjeSe/QNdrwGJok13SiaSHuTO/CTNuJ6ZuWkYgPRyaUagBJQO&#10;1BnR6MnHH4ffE7/izNmzGHNdunyZNG6Veu3pKjmDyNN1gr/cK+VFmLwqsWB1i3MbNFyJ+BstSjli&#10;Khp3m5Utyizt6PtWZKrOrFDLG1wSvK3WAFFglw4p86RpTa3ljS69dOHixz/2MZD65UuX+BsTW9q5&#10;k7Ah65wtusl+3r3aNeh1pEdwcbNIsGEOrkobXsq9BJeKzbyZpWLhDWGJWV8yN+nK29XF9BPMBCES&#10;eCwnmwRfhhX5XHsuQObdB9uw/715G26ODqEO30u0jx0wpgrYfPXKNaw+MJLnILEHhTsfO/TIkeLS&#10;ifuRo9QQeSDZQjARh9SEDYHxsXJ5HHTC9ASysMwVdwuVJnxfkqU/K1xgwGeN/Lao9bIrvs2iGZZE&#10;NrxiS0lx3FRMkinqTIBySgqYLF6bjgq/LHmhi0udFcj/s8bF1Vc7onoX4qNbsuCivcCUK4sxFfS0&#10;6igRy5WXVTbIGOJkfQ5jroqWW3wYd/hy2JAk3dLvhkc97xpIjRhRbEoab0QdfrIAXmv8obhW5g70&#10;quCy6pOHGWE94/OTh9zTNt6zUQnvKXO+YOr7Dw4fZI8KEomkLJZ3GPWlm5WXTlAt0srZNz+dWXJW&#10;mCR2QDeuY8Ubv3446mGOPz5wEH+NUueml6g+J9VQHn0JDEWARR9l2HIIeZpoFUcAYByAfjVtGIpG&#10;Gh6MQl8f9r8GkwDQv9kMq1G5fTounM0Tx4erfKXfDsnWGJAPndKb5bMoeqMMl8U2Efii+cKYbn5I&#10;6Uz1kklK/ZFj5xOW/oxlsUtFfblQrmX2Mdg486T2CeaO7DN+7MCcsIVYJjJ1a7dGw5DTMHVLPeS0&#10;gonX34i8imen/Zl8mSDsIbdvu3Wb45ASbRSRZ7TtHDB/68a+PTuJV/j973/v4vmzB/ftO3r0EbK7&#10;fPkiLIvs0M3RanFhrWExeSQ4Algkh9aUbBxODUuKvP3CxXNE6jaA8+3b3/nud//l5z//0ssvs5YT&#10;hunI0Rj/Xb/OYYmo9nY99ugJJIs88egat54KnBrru2ObNm1uxOryuVTEV+yHtD3yOAQ+V2nL2mNc&#10;HtceupmvyN9jb3jLt8aDINm5Cxfwx8dIgDRI3cicUzqR1PKWw750NHbJ5+JDjsCMBuFBENvRQ4dj&#10;xXLj1vUrV089ccowGGfPnWPKccZARcUn6E9sNx1tAURLOJqWunXKbJpExxslmuGEdXWf9JMNFzbx&#10;jftUejuG/1EHhSJRhSj4BPqRuWf/RCRZV9bXlMLJmdHGUkPADTnQz8IdG2UTSKBTCx1QmiyWn22I&#10;05586kmyJQACZT128jE+uXDxYj4vkYOrYE50wtxwR8TbAiZmCegKAFr7YKI7bZtV8OdYeJHNIS8l&#10;25ZvWWGloVRPGS3fajX72utvIRS/c+vOiUcf++CHP0jF3njt9VdefRUYStsx3UjnbEnEJcoqqUvO&#10;BtO+nifqqaEHxP/8ZdDRyAvePEtJxYJsp7aI995+9x3U2UxTutc4oNKtKniiKjMokr3PHcEF0+mh&#10;H982Z+Mt7eVb6tOzxmHKcjvsyx/CCS2xhW9kPjGl+g9dSk8iFgVw85fR5wmSY1217F4JwCkpx+C5&#10;0RUUlme7Ur53M7ebHJugAfIxDUNGK8hBKuq5tkrPq6tG1X9jAEpl7BnaxUBoAZwcYtE0TSLfZmGu&#10;mmOgduzwEerA6MPHFBktJL7j+uJwbDhwY7c/fEVbzWEaF2f7ykVuXe66mxIpOp6lHMsiUGgty7Jb&#10;UEijrDVi6MK7CoKSe1lTcaFd1zlMYcfuvbDyA4fYdbKFxDT6jTffJr/rN7C/wl6LTQq7s/0HD7Kp&#10;P0hkwEx4pKeTu1pGO/Alm5BYbzXHE19QxhQmJ3WtDqyRjpou0kjFcLkKK8aEVzKzCfI9GVpaOi8N&#10;dguNYqnUtm3qudnGgCdBjpPCmv9O52ODIWPJNg+ltbU3pMDm0nJdJYGml1+ZrG8WdNtvFwlCeIOh&#10;qll1mg3pakH/XdDaWjnsWzq3Rbls2UEGDPrNOqiPXs4c3LsPe6QYTXFYcZ0CwPpOt2MuBf5O15V4&#10;snfOTCUKhQUxi5kvWQqPouLKPkSGoLy1elsIXLLUdFONbT0vudJkMrHow7E3+n5xM36y+qqfEIZp&#10;CkTv2DU5zkM54bke5s0m5GZTOkBsvnrqjol9OKZxIBdp+uFDxr7z6cp34q5CdOqTLabgs8aBrVv2&#10;f3X4+ppFX7Jhi1Wb0US94ctIy8qr3b88yW6uBKJsxFBTACWxmimEG5yLaSg9kA0cmmVuSiObHVq4&#10;bGGdu4gBElAJ8MsvSOoqquErl4jByWpw+NBB4jYCKy9fvEDqgweJzhVlKMRE5aAzhRnaq5Glqm3u&#10;WWOQFNIimNGhg4njDQcnpPyXv/xlXDr4BO9aqJkPExfz5k3IFxrFEQJLvqeffh+Ux0NjEHqKDJcC&#10;oUaf9nbbN+dgcZ1Woh5I2j3YNOxEZBs8xX6pNrpbUCZSYp2deJ+qagSpMAYVGzUnAlTwQR2GRG3Z&#10;zBN4Hrvnxx8/iWseQjvEV5TL5AQDsRTJ++Q4ZILYLBmWcCWqojo6EkEREiMyRw4H3gqdb91C/xDw&#10;HzYtYibPJn5Zav+UJkbKaOJssmwAak3GhWnDKZPxr3AY3DQATXNcNNcB0LQOpkOt6G4BRIBRcdjd&#10;u2KZwE/tAulSeoYMrI/VozOjAc/PGE2yzeAJ48vIclE6EkeyIh8YFpn4Ob1aWgCEGTuYG3YvefI5&#10;3+L9E8PNokYAKM/PnztLlR599DEt1VCLM47kCe0BLwBAeqwzrDBT3nIDZjp+/ARv9+/L/oSjhAm0&#10;xBr1/qffh6QWcIlzZhhrBOp1TE7soOKfB1nSZAEoZJPTrW7fovKUBQBVt2igMQMvOyJQK6XgzRQJ&#10;6ABAXSF0vcLK8CcKQLX5W7C4hzA3l3lJqG+4hwPQFhrIVGKlYfQx7GOHZoBo+sogD2zqoAeGG/tR&#10;aADyYCDoNC1TSaMTW0TVZe5CJ2jbTf69VdBUQBprorJKXfN+vmjLwwGokw5yMl5bGG49kV3bZHqM&#10;oqkDDcQJSZtvEgvlBUaLLho7ajH7xqVhHIVxwo73mw3NQ4pYHa+0aOiu9hAo/QkhU0D2d9AOEduA&#10;5QLLlP0HmQ4Yd4Eq9uzYlfB8HERy9er1i5evPHL4+I2bhLy98M47Z86fBV6wn99z8MAjyASRq+6u&#10;aIy7d+H5TnxfIkSXsKN2GO6cC3dMoxYWMS94Uw0rgdQmx+ve83NzsE+a43EvCTUj7REZx1EmH5Va&#10;CX6i5iuZjLt1hVK9NEfels0m27/lHsbuXeC2rpiY2mqLchpaWO3xp2/Hv/2TmwmmrUdPTfYjYYxf&#10;jb1kJubj3y69+6q7yJsyuphOeG5MH7702GNyeGY0iyCdzyyIbc/+fcUJE8wkIb0rAgxzRIM0Zjq8&#10;nclF0WVVlE11r+C2zBpydSv6yYxUpy4Y+8r0E0XNXdQ9NnZyN3x9R06/tn/i56c4oM66pqqms4eM&#10;3+LVgiX5dtyFLsZsdSx7MBY8eixocW/KBVsZCxpLgQJLjzBZdsvCZA0MYTaaFUeiyRR6idFk0iD8&#10;LoVFNoHbI2VmHxt5BrGTsM+teJ9377PZvB31QAyMEYOSfanpy6NeQRQKELaiGPMkmD2TEWhwg4hJ&#10;uBzR9Wil0Twi8rxx7So8KfajD+6hIavj5rdRtxvRs0frrdFYuHBdiiq1O9Z92CZg8QN0e/ONt4it&#10;wLntQC5SanSMjV3kkbWusGK5brENwr4YkYd+QrxVTabASbp0VghGg1Fm97qGpz5vzNr9L0UpGVJC&#10;po8wD6kSdUO0+dJLL1F/LtZLRLBMIYIksXlj10edVUMDX6gYlUf2IwAlQ+m2+iGWdkDOTNFUFEac&#10;KpD49t0cxQT+uBojmGgZaxXPZrrnRk+qJiEnRQkOJ5M+W9SwxvuRv/hknE2ry5uZiL+VKlH5eLLn&#10;yIBJAgpiANthHMJbBl0EBuYAt1FcSUC37dkVi0x3wAJQrS2tnq2Q9dCMjEAeTuIKKYdMlD+RP5Cl&#10;BajZcuzcefnS1ZyLuDUVECiTCaPGBqZwyZoNKAA0Gq8t24H44mDjlZZtQDyEAJ1sfqArHhoLEzSM&#10;IIeqXrt6LWFirhF57t7B/QeI9IWdBm0/URLQUllGe06TUn6JY4vtrgFQ0iD/Y14w0Bz/yUAb4EkV&#10;vB2iBPSd0++CjJEtxfTwyBFa5NhJSz9pAPpeJaDRvNfVS4UzUed6LUQNgMCTiocaYqAfWHggbzqf&#10;TuBVx15hCFRuMEYxoa5QWbpJ6R3Fqwhg5iOanPKuW1SjQYm1ql5dJy9Y8N7NAKhZ0ahsEW/cYLDk&#10;Zg24zZxLAErdgM64iFE3dwg038+dShvOyvGVFRv/9k9vNrzGHMb7VQDUHdKzb7wReoz1zEqDRjWA&#10;g3m2i00WdHr7Fgjj+qWLV3LkxE32jajME3SaaQXHxYLm9TdOE72ZV2S1mz1+DCpKNJA9Gj/qzIJ7&#10;WxhF0sD80dIySRMmsAmpaqHqKYvW3JNQVTxlS2Jkzb2sc39uK5orKgFpqOdzE3vTnFMuVDr6WI+C&#10;PZGExtwi5aL8VSPOChsbYDF6lVxqyvUq017uF6OZZHO1rVXXdnX0Ha/F0I8UMgKmpo0xfd9zM9LD&#10;hkhrkaAB3ILAPOik11beCty1Kec5E9kIGL46d+G8kDTi0gpWqNbRS86gySafqMl0HW/Y3WNnGxuV&#10;TjdzHy76apX+F2uondMPx34b+2f7T//lX+2RkJtYv3Ekxpm52YT0ec+xvlmVgC6IZtGwzfIZZ++i&#10;Dt0XPm+yG5PNTSjqri1gMuzNYEEBF/XgxQpFQW8wQSfnkgQ9juw0s7PONIjhiTLOqBWmfwRQwkr8&#10;XgIqMf1Kd4BGtUabrMIU6gyhyqnMbcuSMKHib92+chlf7bNXLp4HevLgsRPH792+Sdw/ECoioJxv&#10;xPJ59zbiRVYX9aHyDrJXakXOcgpjCLPSfPe73yPa1yuvvAq8g/7YD/GctRkPOG48m5sbPldecvbc&#10;GWwQ33jjdSAOTI2syDz2Q3MRDTcVltg5vT65VsWQsTrTydAqPPqTgvSsZ0pQVRrCT3DDN77xDcLR&#10;KbbhhtIFxHES2rmTe56QmPqTP+iBhZbcBKDOqAagMMAoILYmtjllMwJ8i7/R+z/wATo/ewDW2lpm&#10;MZaqkyfXRJuu8SLpnqU9IX3VHJn6N4PmRuP0xbSUUY7Tp+9pLG8VKcmMqHZ5wVe4k5KAzgA0aeiN&#10;jPIcoD41qZz37k6ESD5pFTx9ayWtjN2uFi8bsAqtwCcUDXYRVdg0blTOSlpZWhIi/iCAD8KNxqf0&#10;+AwpCcCO5YQUcZRBLs/XAaEAVvqWJxQKRZEzr+hnEQ/KYhSp/IU2EFgy1lQzoVhLVsfqwVlHRw8T&#10;YmkbpkvU8HCdDcsqRt1gwYxmnW+VkKUCUGmYgmgreypahBSQqFsQvP5z07I2cae0SxU8Szv1VwXv&#10;WKuC/3MAoI6OfxfMcAPuuhH10P9arLoyKfN2ceIhHa7DATc0ilkD3HeTyT3dwlgz0PAH7KoFoOQG&#10;WgXx64klgBhRBWkEpm6Wesmwwi4cG7ZlMwDavNoFkoGT8ASgnVtqUm4olE7NOc9MDyQLTfqhG7sy&#10;Gy4iG647P9QQbDAqayvd4uXIH9YtQJ4RUP9i7Rj8hU0Ff5FxcC4REixMophfOd8EKJmIcaVT4gmv&#10;iJ6Dzfprr72JWTtctgLZYT6PyGAbCBXpKbZ/QVPklskuDGRtSrAHVB0cy+wOM4gwRsXTeVqRcTSD&#10;KvuANcg5yJVlI+O4Cy65pAfve+C84YkFWa6rVZIlt3KlCvys4wfDcNYixpSDk6Vtw/B5QW9S5mb9&#10;bIu6JtZcUulJ14M+0skCYPhzFWZJmT4f3y5YvUtJ47zOvIlwrM/YFsadcp1uSn9ISSe7sXSppQ/L&#10;3hcju0tIVUhg3AwQZ9w6a3YY10yrNpiAz93j9bxeG/oBiPfbqXWlwe6Vbvyk29IsarVj+9U4ImMf&#10;bv/UL/wNc5eATLfKYjZig+uejWWv7+4NPl1M+0UDFqO1aPMiu5FbdUpHd938nz5D8h+PokXVMyrD&#10;HItp8AREopYqj/XEo8mxmUXMzEVc4Ms2POr1Ok4zz8mauEzAhOjXo5+v4ZbvaIIdtLGVLSvCudqd&#10;Ibe8cfXShbMRfJ67e/tWzv6qEKBXLl/iuCOshbEKrZOuEdptIwQ8+mTENuMOQU0ZwwcUMMKwq74n&#10;rMC5EJlx8ybHab315tUrOSEQ9KC8x0icQpZ8tmMbfvQISMhTbKpiDqZfW+21GB89RoZncsfGjem5&#10;EtGjNsc91s5J1kshKXMDMSdQgOI8hoFAIaAudX+gUhIg9UQ/xYfvvHOaoEuso3ojkQ83GwJQ8q6d&#10;/b0Y+cMc4++VQwIAozp0I1EpDp3BKWnK2lnDPdMW800WIElEDDlIMpqFKYR2IEaGstnEgReIGsnB&#10;0RQHRGZeZmEDAE0a+icbjK2Td3n4fmW9b29kjdzQ20JY5d9yT6Gky0A9e0DXU31SMuhKoMkKaRk1&#10;ITFMzYq596AlODSwT9tXzubCfXAIQ0ZQJAaoJaB8deH8uchodu3ROp0RhOoYSr4SekJ4fG7kf6rC&#10;QJ88+QQbpBiB3PBI9BxVDx+lnqdPvwvfPH70aHpjy3yufexBQ0a8KqZ8x0BFZTlwB9E4BQFAOdUF&#10;AOrmR67m2tMqeKguwRIGCagAlGQ/aQDqrsX6LHjUhj+Lf+SSJrlc0Q0qTrUZOGrO6Mv0aBQ3TkCd&#10;UplcdLhLmiCPEaHf0GgzgxgqphK8AuUDCJ4x5VvZCIVK0hJP71K6nmOtrORiBUozN7EBbRK1hgJQ&#10;itAxROq1l5SAOjs++P64vslJqFkW45UFa5yeY61Wazim3AxqbDZMvVz2uHgzApFej5pLmFv3KiwD&#10;w9ecfnfrbhTwt6NtQ9wPpV67euP8xYvvvn36bTjh1RsgiCefeOpDH/rItpjEJNpxwn3cSKgWVgxm&#10;XU7ji+gEdUeZgKl9x53gLuakWam6noJMsVGi+M3bVB57OrEe2OMoSwn90KzsgUaiMkaz9dtu5tiH&#10;rJhxKkLXGPipP3uh27op9Yx2srFDjNnbEHqpMa4MatG9E0XVfxxrGWB3fj9vQh1vNiQPMxkLGjGl&#10;n3RBi59S6YICx7pZMTvHTKqfA8BcT53U9ja7R5rMRIb3GsSQiQ+LO/ZoggcrE+VDxczuS/mKNEx2&#10;XnHPxOF5w+Im+O6lrkM3Kjczl+pB7GauEkn359jVGyaz9HTRxz/7b3YXmFSqclEcu767sklzw5su&#10;b74ZK7x2vyFZLOq6SLNZuU0liwqP6bvgco2bz4gtJznIHAJALx71QLkusykzOgxgsMg8fs4xponI&#10;M1Y73EfDnrmaRRqayYa2zKXvEtczfg/lI5Lhi+Enu07K4D/0L0gGlIlpaWwTr16+dvni9atXrl/j&#10;DG7M6bYndmUqxK/bOdPo/j1kiSz/CBXBEXyCyNTghfYV0x4uXKrGGILwE2mQTiogyJ/7uc9+8IMf&#10;+vSnP/XTP/1TP/VTn/7EJz7+2MkTCMDeeeftd97NP2RF7DCJYI8jM1Z3UCrmop76qI8IGUK1wgjx&#10;Zc9ACRcJmcZj/OMmbs+1cUdRUHH1Q/ZCsuoPoi3uBhxgD8BqB26gqlaYh65wSm5AJ+qFGReK5hyc&#10;Z575KJOQT0APHpaDDahOSNIqZVBVbBvZGBrPPNZspDiw/5HDh//0C1/46je+/s3vfO/7z7/wyquv&#10;Xbp0ISG3SrDdrFlmKog0w5513vi3p+44zSi60483mxGtvGCUgPIkALTkPXQWLWUI2NfStWQoAKV4&#10;HXpaArpnXxzLSE/fsRvGOQFByuSAX/mgfuP55CtaR8JCZupxqBu9Teb6hNFwWFvkxyVRFoA+/b4P&#10;UOjFC+cNjE+XfuhDH6TnlU+3BJTKY0DCSogX7s5doQTskegtyimWmpO3oIqSSh/gIZznwoWL7EB4&#10;yNDT6SBUzgxi/0A+RF9nzkGHp/D1ZgdYB0AEoEQCHWVkA1CNnOKwdesGhATqQrMPFdB7sl3IsseO&#10;QslEFbwA1DBMkvSfjwo+/GNAn123kfWNNNModUGKTIFWw6lAV3tOpykg0fqTbGlXrGtqOSQTekAN&#10;O0NPGjwa+ITOZ1PKpCMBxhJuBZ1Ezv1JETTXrNeCoW8ndeeiIT8QgJKD+09JLvrmWQLqShRmXQTJ&#10;oH/4Qx+ija7Q2WSWJXQzw77ZbCFcWZvWIa3mA+PNwxe71bebAVCsO1V7GXMDTp1/d+9fu3ELJQ/b&#10;SCyCUJ1funrlrTfffuHll65fu4nm4bETj7/v/U8/fvIURvQXzl987c038JAGvMWqazunlpdjbK3Y&#10;MdPCyTmrTGnVy8GAiaCXdQzz51g/ELvqjgKgg21iOYivLfnzdmINoVZr7Rw5JJdCNS8ZuA+9ejfu&#10;J5HUbN0WE7ScNw1b2D55VkSDF+w1iUonx4mU5ubHQrlv2pAPN47poUea6qsRKY6M2qr6rYPV+fi8&#10;mzPmPz7szxfpm+qmvl1v9Lmow9ir3XtF5yzoiSHDP0aAEUT4xD9ESeyrc5byLuIHHyh1BfKog3XI&#10;duI0o55IyMgdOxAxHDpwEDHWXnwwtu+4dQOvkit3bt3GMY3Ir3AKj9IJXVQsA8+oD0V5X6/aYX+c&#10;XN6PXbfaqMUSOXKDHqyxYzfwgpeweiL5c5zSD5+Ti5QFO5ZX59AvuiXNZ1fyWduTLSrQmYyN3zBN&#10;qXYCKCc6U9A/tzfv5tk17d40k54WgdoMTMEcYrbDdDO7wJYIOGMuqqApXVy7O7yYwhGYimxvY4gD&#10;I4pi5NoNIsqfu3Du9I2rV7Y9uIvPLxZ3CFoTQgi3JDzicYnnElQVsoRuMAcETJx4LA7L9o9wgfUG&#10;7uyRNqzBbIl4C0wpHoSDfOK9s8wgQeREok9+8pM//dM/jaAIIRb6UD5kyXnhhReRMrK7eved00QI&#10;c7b3GYCLOI5wf76ioHJ4mtTuat6pgOTV+y1WLw0GWCOpIY4miFsMJg+mwS4wsZNKlS9xK86pmtf5&#10;16Xh5RycDjsfvWEp09sJSc04Fw9ZKrmhT5QAkRIsguf7kaPxAeTEmQ9+4P0ccGoRkbOWI449LHdz&#10;j9j8S0KSgZrzSM1Nt25Ym8vbHN6a7erlcisAda6RMv1ZJyQIQEcVPEMQG98tOa7deEOq4MHXasYp&#10;WjW3NqBZuedslYBmzXjAKr43zrV13BGA3t0zX5GGh1CCFGWGNPidt94FvCKJhFqw+wTtHdi/jyGD&#10;/0FgsD1V8HwOSCXsC/ZIHPpFccBKzfXcwAiMDG5qw9UQXbhIRK07j5/Euu8kNijEAUXdD4fFkSh+&#10;+qdOkb/ym7SrptuGABQMxjhCbAj2GC4PMuAT4ljJFmpw11TwkR/NKnhH7c9HBd/bnZFBSVEb8lXD&#10;DEkkXhInQ+CeJ3OkdHMqImhykxadzFvnnRTIh53SVpfGVu+Q4DkoQZW9GMVTQ6EKtj1aDZJnLwdW&#10;bMF1Fw3ZDID6lchSCei851kDoNOoxUowBEkDP/qRjzQApdIPkYD28tF9643l/vAr2mbjMiKVkSH0&#10;fXOGtGJbnFybCaTDiaUTkUdMvgnYCesF9J85l7PECLJF/x8+cgyCBKdFTXE1e3Jc3w89cjhmk1mm&#10;DK0ygRV29YTqilwluBNJJAMd31o4IrKRDDrYdJbklalndmLhdbNuJ4RVbCcrywDCXMtI2YjTQek+&#10;lFE0oiUxOcufeycvc8tCxjF1CEoSqBp1R84BjNVpwXGalV7JlYVUZhuD0ZKHyn596DLR/d+c1p6v&#10;sJu5nCm2uluxGCnfjrmtDl/nJiWs8v+RnPq+Z+tYYpNE6jkL+HzYU1u5gHbbyhqUBLE5lFErLHDi&#10;0KUl7omdvbIh+kdO7kC4bYNXs8HjVYKXzTxknBc8GznMos4LTtU9P06ifjgOUA9N9393i68yRj/z&#10;l//WOMfGkfPev12YhLgYyNUB7krz9aIB48z0VRP0hinHh2ObF5SxyLZrOLLIipeGjnPi9VK3/2hk&#10;WaRM/2+ijL9exQJWI6DdJ/+cS2wV3NcaPJKvoIUMZ0x72O5xfvyd+7cx0rpJVM8d2bMmYOeFs6fP&#10;nn2XQAtATqRwKNz1N4oT4NaE76IY5mu8f8tug4mYtWUXAPWBZ65Dl/p5iEsgLKmQ+sOgFYdIo6la&#10;XTp/sELzrQ4K/PWQTE6a+Ut/6S8hKH322WdOHD+q5EPP6EC6kuGTs+6xokyvglyTskAdfU+MJkTq&#10;gLgFbSy4sxwgEsXTQ9hZeEhvtQVMfKXekEvHWL2ZmIygH2YRH+ImzxpJG5F1qcLmQ81lsoiy4t68&#10;yemNuGkzrJZ17Sb+2lFvkRgxEcUlU5DT4cOxjin9BZ/TafoSMvP9uQCmWfBm+pdui2NGuUlVedIw&#10;lFcR33q64Gwj5VQyjSMr8tO0jpwj5rxVwREHG1A62IU/k7G84LWgTXxN8OuWbdQyY1FOSAmsUwJR&#10;nsQQsFJSbqwOgDLbtrJrxrwSbIfQi57hr2iG0WHEgRp0KeMl2nj0BKf0Pf6BD37w+LHEQ1B4RuhZ&#10;h56OAiZSK8AlRQBAmQuIV2B7Qn/PcxfbUTdKsZ8FSRoAQKrPPvvs6XejMWeLD4O9fhVi3n7qicej&#10;KT52jA8JFiuOp8l0YQNQQCdkbBgmVih824mTwBNc6Q3ACdXhhycCpg5EOeUvXmhIXplwMTUuq2JJ&#10;qPT190898QRpHFmHacGjmnH3YjOyxKzfs9c2fQWhUjrd5RAHAo48eL5fsNN1C8D8o6shQ3N9bebs&#10;QydR8/1O6baQxLYrK/wceXQMxO1bZVfuYz3/kxvKYtQYMoMwwCLc50At0TGU37107oyQ6jIxc87G&#10;9NDOseZkRfcKg8hTHpUcZvGn7c5TXKTLU57KoIKnbs56MuXGPF3CbG+mz3qQ1AnGsTNld/W4xvVS&#10;IgPkJ7UQr9uHFGqXCnH81gyD9CahS5RpQQn5yzcVYBiXOAJn3rx16fLVs+cIX3vh/IVLKNPwG2Gm&#10;Ic3PLLsfsQLOrPTUrt2JmMtxzTSpZvDdrTvuYyXIWoDAApUVwXmz7LCOIO2qmKH8RTDCP54TNrgO&#10;h6vQJGtuo6EEabsqO3Wdy3CIeZBydXtdAuwZ2859D7pToKmLt4JFx0Lay+fx4CXOaNZN+mG2Rp18&#10;KxJJphjpjF2jdIyfbkkHmv4pvXdBVqmJLQXVKQYj9OzRXMwyP+y6jbQhYfdMlWgdbunNb8dytcMm&#10;TS+OfjKuF00kZiIhNUz3w3P4gVy5zBHZkADaxEOPHCJ+Nv8cKF2zPETI0agjugu1lAizgqUy3DvI&#10;t7o7a0bh90iVK0GHoA0MmtNkT1O5Jk6ctsBVVEh55FjTlJyR/Tjj7BDohPT9vOc7zWzW1G+5WbMB&#10;HZ8u5vD4c5y0PQyrA9mDrYRxJJRx8HoUm0rGJ+OHi682zHCsz0htTSjUw7ir61LOP9I0+eYMmhPt&#10;dia27p+eWvIjKayZEaY5sAB8ETEZxabz/t1be3eh196H1JOo2+fPnrl0/hx4lCN64Awc8r71/p2c&#10;6l7TJrp9sqoKshKzfIIhEjbl6FH4Lz7CvOEIFGCTOjUAhA6kpGFJELdRTysjQdfYpTOYxi7/HjJk&#10;c8R/LiGs2eTzl37hF4CkLJyG6VF+yT1ptGXmr8s5r7hY4JUmkobLZVsQ6baMtlA34C/NYclHlQAQ&#10;oTISa8HLSXRKZaySaFJAgEEA2RK357HHTqAlpObf+973RK6Kb50Skmg23yUZoo0UHXPDq1foiGDZ&#10;gl8yXBmlADGHrCaofrpLczo3ms0jTJzte12ur3INi7aZTjx3ny2FsiuUjDbXzpo0S7X1+bB0u077&#10;ZAGoKnjjgLozjja8/HXC2iqC+u498SHjJ3VYA6AEbC/oad+mWwou8AubX4YUEQulUISH61hnyiLz&#10;or39JACPJuY5i2KO7rxDPuRGEQBNLCjA96rgqfl0EhIBVmO5gaFqwksJ/e1t28tffrryGbSSSn7i&#10;k58CWJw9c4bcYL4khMIgecxT6Bz85GtyTQdlocAnfBKqSV4Vndyu2GGxAUUbRbBYWvrX//pf/4M/&#10;+H1y1jCfgwaxJNb1jbpROkFGubCUE4A6i/kbD7AHD5DESs9k5ZA5wR9yNUvMAM0SGucjTXN0hIZp&#10;yyaSznFVG8tacqvhnZ8sPtwsnyXTm6uxqE9/7iSVmTCa8gfYgqea0Tk00CH2MiXJjARHPmFZ2IrE&#10;JiezwL0r1dAAgKxIr6UaBdFRDEHQ3tyobl1sEmtqk/mHP/ghbprxZtu23jnGZva3i7Wzn4+rmCuF&#10;DGRx8ZA689c6a9IQLrF3b2KQzWa1Dm5EBByiUS3KIpInxRpofGBlMqGjsAAhiBLTjQ7hBJBHTzwO&#10;9yUHVAdlVB2qo7f8vFoqenPjSgjQhLZLhLSd2zifz7NNSJUI5ByngjM8DgZ4kpYnQXAYFl/YxHB4&#10;w2zEX8LQ6erbFFBsJ3yqBB+ksLtcKbqLbJrP+Ssub9QVUDuDcj93SZo3NjmyWqunTLqZ8TpBQkI1&#10;dmsZ4h1f0tAGuN230sAG17Cp6NHcOKXdOotImwDGaeWH3RUbMgH7RykGtbJnbI7VTnMQT9Zb+sGF&#10;1TZCSCrBmCnwQ6zYUf6oL9IIjTSuKWoRx5W9flD7dedCSfxdbYfDERnnhQ2xyTZwAax7giQK0Axv&#10;Ois+oVZNGD1kJPBhT8OujJmMAzE155M//9f9ZnF1X3d2q/mO47HIfSg4tyNfWB3FsZbdTePN+MlI&#10;H5ulWW2/RQSAesKN9s4FOP0XA88yDhXzT6r2Kbr82t660afdR0FiEZvPRMOIE2074UAJm0Qw+X27&#10;tnO+En5GVy+dv3n9yt1bN9ikIgqNtU4OP7oNUK0ImR6VEXtsaQMaRToFIYYu334bVkZUYcYcfo7B&#10;JrwY/qVhMqSARAdirQqsXa76wAYmQsnOEGGiPosTCYwM2VWdsVKb7Rx4ExeQ2i4FItAoQZ5Ljlym&#10;waIyPHEVHpogNzAbTJPqT+FUozoJYfPz8uUrKNDfeOPNt97i8Nkz2aPO57+5wPd05cbVmhsyN4gM&#10;3Kj2u/F5VwJKtKbYSm7digSUaWluzeaIaZU1o9AtBz6RIa+wg4S9O5foevFg6h+ooS/mJJihmTaN&#10;J7bagW4S5aFcdWap04bd2UHKBdZk1XH7Lu8YOQJ5ylZkRuSZDikVPHkJQNMJOYMqDC7lPnggACWN&#10;AHTvvog8+ak0iC7SpUzeZxOCvfBMSp0jC2QEIB5ecQ84A6xjj0sOjLVVgq7A+glEcBDD03s7iRt6&#10;6xZwDf5ISgSX0MaHPvSh0gJPYZgoESekAqCsoNmhXCZazNVre3aHKnC7P3iAw1T3gkKZaLQYquAe&#10;t2zsSWgOEtByCYpV0+FDmCCHTCA84CANYaDIP6MQUfddOksAigS044BCz6RBTM5f6Pkf/aN/9Hf+&#10;zt/B1pMVnYa4NYJKyfOlV16GhBh3Gr4KQHFCEnMIQClF0lrlWiOHnNjLAEA1ZQa0McHk73Lnv3AA&#10;uuDGXZ/FcziPQqBMn7pUCPCw1fQQj6aofCsYxaIGIvGcCLqavUEJQCeb1HaMIAedqLjcOEHe/IV0&#10;mZJy9ebzAlAyYdA/8qEPT5RQa0p4xSauyk7bvpzg3cZeOBYDNxYdLjyvprILqiru4TH3vaVshsA+&#10;FXvboA36LbEIAsE564vOeeHFl7I/PPjI8WOPHj58lCkCYyJmNPgEd1ZVziWxivVdGcynafRegvUF&#10;tlUDOHj5HmeLhFfTAQGndSId/0rzvnpuTRTdpAJ0WvNUtUIvTTxtlA2pCcwqubar6eVEaMXbZonm&#10;0OxrwSq794SP07oZ/aGiuDhWTDnUAPMCQYzsFxiNmqXYMxvyqQoW1FyUzm+ePN4Y5X4d/cyksmH6&#10;eeFem+A2qimh+20BKmxg/1Xr6HJjL2UVKYIJ/RMbsXZ0PNtP2GNUCpwVd+PGaRb3N99k4tAc9vxP&#10;Pv10NXzyGYrNVVGa650V6x6Y6jkL8bvC40Ru+m9mNRJ8r1lO854jPp+6qySgI/S0ya4viz5xavS3&#10;iznYE3B8vh0AuiFvbcpbfTsO8FiJrs34Savgx35ZpY/VPBfpFwWNrKS5ydgdPrSpnaD6RplsrjVJ&#10;enTgBSAGPjX1wHqJ6Tghw/4KMzkYmWS4IaMov8dif3fX9geo1wmJfv3SBdzcb12/unP7A2Aatp0s&#10;bnfu3gKYgkQZsY45MfYbSxf6UJSYEB/uGRw+eP3qdfy49+zF7STx23mVwElnz4IVuMCpI9axP61e&#10;B2ohf+aApMYaoHisdy1OGwyWSc/aTG40kPRMLV4p51PU55z0wsOBBHBYvmIWmS3P+RCRJ+pyQizx&#10;lzWJt8CLCi8SWaMcTSSnVMOfAZ1VHD2Qsduag3ZYyZiftIUVDvGVgiVV8LSRb90GUGjOHbtyxfNg&#10;wNcoJMCdxOdlOaTm2TLSLRZaqh5Wluw3Zi25vLKlX0LDXn7E3L0IOQ+5pAF+NslJJzwEz8krKWLE&#10;rPKUnq4uCZnnidiflUB/IAEob5XP8ZymjRJQlHT0PFkpddbEgoKUVip0JGejmELl5AP3N3Q8xMPA&#10;0YcowUmJ1xp4zlgefBV+mki19989ffq73/429EbFqCAmpBDexz/+8WCsAqDad148fx4CQk6UEd65&#10;03qalZJjwHFCtJY9ok2gGpzLxUhh2RSy3LYFATkTjmJPPhaxJdqnEusmBCmZAGkj0lkfiN4wTO+e&#10;fofmgH5+6Zd+CboGKMPff/Znfxb3NXKmuAqdGzphO4e9HRJQykXB7GjyF9KlYpyENALQdN1sHLwh&#10;n8xgrQ+cboczKNScQqn2BD01tNpEArpp5pu9GOR8G7LokWEuuOvIWlsJO3JREijeqykyHRMqL3UE&#10;6c/WwkNp+n4B9Llh6PmKvsUImOFA8sZXClCdg3IkFSkMDdwD3kUXlTrlEawDrd7a38IG8oSPfPjD&#10;8nMXs05jn5ts8XzRdgdrsWSMC0d/7sMM2XzUtZtPOkRO65ztrbiLNNHsMC7Gyjo0r3KsGMhHn3mW&#10;eA1U8OyF8++eORNKxk1k/wHsPgGY5DNy40iCB97Yi305tAJKJrPyuLgOfuhp2uxSKV8qPSoa2AlK&#10;y9kMxmLTjFIv7wpXlJXVwwUAGMHfCCDIcOzh5nuSjZecrfDY7hhiy+J8NYHd+9p1McR4zrAsNaeF&#10;4zpYbgB8Hk6+Xpy2VocBgDadj4QhqXR6yWbqjQEzSCe2eiSJEU6M887diIl77FxtyQSNIa58rBxQ&#10;/gU4exlVk4xJAfti4kRcQrSKOlCD5+oYXThcNbqei8le+4V1kkUb6xCPdN5j0TW0jVZbYl70DD9j&#10;ATKYIc0klEZ19/ZA21jzdDp4dbcsZig/t3/yFzYFoIsGdMsXU7rHb42s56RVxZ+sCn6s1djdY1N7&#10;MKLfGQCo98JQQ3ymwiPZIkPKyJeBRf2ND335js2C08wkfqLxiDgcvHfzyr5d2/bv3f3g3q1L585d&#10;PPfuvds3dnPG5vatQFMMPcFId+/gTnEP1SxwFOIqAJqiY2xKkvpLtHH002jbmZSXL18jUiL736PH&#10;jr76xusZttpXSbVMS2CEfLDRIW+VW4BgxEziQi4wAT91slZKqs24nIhA9JA+ywzwkVeUxecKXEdd&#10;eRNrzu+ePX5c6V2ivvjFL7LMgxf5SaEze81yXk2chLVO8mYr3Fs9ClUogiqC4eOJIgdyxtSP53wC&#10;7OYvhfJcFEuLCOhcRcTCr05YjvnjHW4I8syCmn8IntdEkkwW+fOCvJuBjtRutfk78UplwnVRE3JQ&#10;VcflVORha+0DsGaVPemVBjXSNT05sO3PWlDhivgW3gQAJZnwyOeiN6W8MG0Evcx43NrBCwkdf+UK&#10;DYcBGMA6UsN7OQEBotmzb8+OrduI8MXnDChqdGA95VJtASWdRllgUJ6A4V586aUXX3yZgnBr50rQ&#10;rmjVQ344sZUWMgMhAMWpDnUgkbRLM7RNzxXekiEERqjCJx7HPShdbbeQhlKeet9T5EM1KR0rC867&#10;+tgzz/AXhyQ6GeMTPkeByFck5tDphNwuEStvRwnogYP7oViQNC169dVXyPyP/uiPqBhhmhKv9O5d&#10;qIVQ9wnjXxJfnJBUwcscpTdKWQWgstf1XGHdKuBbEzRPF4AaX93FI0P25wVAmxMuqt0/+2YyJVtR&#10;Uql/X52esAL4gxtIL9kLw01LGReaDM+h54GbJH73dKLGYPxNn8tS+NwoFkIK6JCHkDd1DsMpdjxW&#10;Ww5tDz/z0Y/K+rin5kFm8/zsNN70oPTQjGPWD9f6YT3O8LmEwU3DceFUYyCnsLJhhcSoV5EsVCAV&#10;tOEJIMCxmZDW8y+8iLNRlEVosg4cYraSDfMz9ByHwsSczuF6U6TpGNiUL3gqQV5xL4qQJHNBOWCW&#10;rmzV6rM4CcDeC2tOWrT0EBGdEmVzPnJzHtDUfwK1FTVzotvJ9m8KRO/DfjtCk/GVALT7trFID4dY&#10;RIaJjUIaUzgn9oi4e2/nLLede4CdWSE4IBnxZywIaHG5EwWKOXekFoltrf7rJmJRjsZsq8+bj9fN&#10;2BypZaywObjGjeDJh6v588T+bODVeBQKYNFhh0xARP6qQ/AsGEiDcmEUsEdu3MiB/pHwwNdlJ/yj&#10;v0oFFJm3TxRB1jIaAI/zSvBJhr/+1dSYQEvVVYf3hi7BG7VXyT+PpC/yKhvQ4t2VQ7ambPcJzjCr&#10;+yaamQXhMofuJW9seDOHTjCCQ4dCvLH9U5/7G+uHZvrVxNfd7YtxYo+jPC7hzUEc6zEHP1nk2WM/&#10;3iySLerTOYyk0593PZ0qa2k8Z2w9ffavVLZikvlkpsJ1HdJ9JRP0cnal+zlU88GtLcR0u34FC6kb&#10;1y5tuXsb6ImBOFwJ7hQV/PYt+8uQElK7cS1q7gagU8FVuoYgkT+dOYO7JF7snNP9xS9+6bnnv4+t&#10;2+///u8jWYTpZ/Eu/Rf1aTmcY8SM1ReEV/yF9JVTiiR0phsvzT0vnr/ANADiIJYgB/ZnzBaeS1Ld&#10;7XYsf7ESJGerQc4s6l//+tepnvapohNDgpdnXw6wltVnDs0mMiTjp93I4lRGU/HdI9nuPXth69RN&#10;sqb+4Fr7B0jBJ36oQIJY/9euXiG3J596CmYW48WEJii70kTZQvs0+WaWv1eum5w1Un4XwtbQa139&#10;s4m8easJemr5SW3gp0DBvQ3gE715rJ6rlx8a6p9v6W1azVvtWZHvpWcKaFIrAShvhUfQTJy3UMEL&#10;QKOw2U1AIfLkc02LdDMnK/7SS3yVU3MSpOP+/oMHLp+/QDyBz3zmM8qqHQUSY8VBlTQDxcTz29/+&#10;doxAnniCCNYEXrh04TzRnaQWqk8RQL3g7AKgDBkNRAKK7BPUTRNpmi6c1MG284TxCogsXRV/qUAo&#10;p8Ttp57A+ecJKkbmb77+xpe//GdI2SiLwOO1wgXZh8DSFQ82lIBiIU13/dmf/RkV++Y3v/GpT30K&#10;qvuN3/iNv/JXfoXSCYMAGKo4UAkH+9WvfhUGvlDBLySg5OZqZ/+sLmkjYUhLTgrpgc6hdQJQMnHo&#10;yWozCeiCf64Vt3nRlrio22b8sJONNyGSWQK0eO6eSlolT1rhqAmspS5ecW/IJx3RSMNPN2D0Hpk8&#10;dpLjVB9jV4B9uewIUTpgVKbBrsO5ZiAF8gG0LXu7UJC99+wzzzBZWq6fm/Wi0NWlxKFZtG584qg5&#10;ZXqOdz7No5zgVKPTU21aShMc6wz9ti3HjxzlJPbI8diR1iqL8B8Wc+To8VjRsNkj+AM7PfjUVf57&#10;A5ZncGkpx3q6NssxrAk3AcERE7CFrt1xxBVhPEGZ22AalAWM5dtooXPyPPGqS6uXrGepZ434JC0O&#10;F5s7J3ypTFwiXFwvsuq6NbF13aRq+6Qvm9CbEwuZeGZZ4ZczFgKFHRgF60iwd9/uBMCe9Esxae3x&#10;kvz42Z1vNRoMLSdmSUBXZ2v37epNt8t6+rnJFj9HWur7cb2QnWYlmq/XXn0VOnddY2OmEoBvjVFD&#10;o1zsxNbQzz4ScPBHHa3Zfn6MCvlan1556ye2F6ms7R0bbo87cXqcN+yWceB6KKdeiroQb9dsrsK7&#10;5pgJDF/n7H6g5V/9fFFuTy5znugZ7dBmKvjNZnLPk9VhHkduGLxl73SyBdU2ZSx60/TNoB/y+Vjn&#10;Hg9pwn4JR0is+BaEluixBJBT1xezq71B3jBXs8/w1CL3HGt+8zmPswSmHqiUkF13bl7fteXWTcx+&#10;Lp7DDBTBJ+fyBnveuoG5J8ZpzCwwAwG6GAJOp6hVdk/tYaoidVXM0a2XOW/t1m0U7rBmHE+/+Gdf&#10;/ta3v3P1etyEsQ0Fl6h5RMkFIOPixkP2EDPwXL05ZMGSIXxkdtMPrLKnTkUQ5ULCpl0HFFYOT+Mj&#10;JDiMcooReJAYn7sM+OIiOmIpOxYJqAZ5oJbf+q3f+sKffoEcEK2Jb0jP5xrskxW61GIlIVnHkW53&#10;a0tieVEiX9ZVOtPMLwqisSQWQ9NSTRhxeRaAKgfNMnnnzvPPf5/ikGwBK0vMEDSkBpAq0fNpCJGf&#10;S1ZREHlXgOn6SxVY0+FIck5m285HIlfFAAI+RcVWjAultvyFBMoCFRLzhOeKcvkrICuMH8RDlRqA&#10;0jt8OAPQAFOX7QDQcPD97KBlDUJP8bqVpAkyCDodwyMix33u53+BOEqkwZJBPmLpVIMRxBceJEpZ&#10;dD6fv3v6XQ6WBcdLmqAPPkRSQf6Y5BbOiONUh2GKH8S2nChI6wqXXKcagYx1vAc2oFCmyzYyI8aU&#10;Cjz7sWexr3j/009Dt+BOhJd4wRPl7tz5i9T26aeeohooF6bpn5MbJgBKk6FYT0KCKuoszysf+chH&#10;ME6F1P+j/+g/+tVf/VV6kiBCaIeZGuzWOJQeJPTumdNf/vKX4d4bOiFpA8qH0rxd1J25ysFlTc27&#10;vKduahWM5ED/m8lDAOiGOefhewSgq0TbjHr1JhOwqt5fdTXkD66mtk4ERueEEgqJMh954uSCJmU4&#10;JSuvSCDFLtjfCTRdTSEthoxRcM4y6NAzXEune/JByL3oCitHhtTnY88+S+aU63TLzQqA9vMR91j/&#10;bqZj4U8nKZc7DSd1gxvnrJPLBcLJQtsR68oYec5EpvKY5u/Zvw/hQ6bvZDZQa38FS2H7G11T4hrT&#10;n0zJMACcg2C9iGiQ+7H9B7lyw3KUQypr6YlAtI7uU+jFRfD5iuobEVhp61hS8g+JPradOeiPP5yB&#10;lDBPOQcprvOJxzLaMae9cmA14F7ixHCgMtO3f6ZXxfTccnBjj4292t3YhBTGW1d3+wyDYpCa80Pj&#10;GoWyvXZ5CX6dPfWEiOOmhBN3neZSLTc3KcrBnRjCyrSZnSimF1Zs0Zxu2kj2C5QmfuoPvVngM594&#10;EZWQpmSAisMbKQI+j6YI2pZ63aU4idyesSqHgGc3TaBepNnFVHGGxUWJ7obYyMgVxM6XPh20cuma&#10;iLm72gkgcY9t3HDg/MppbuL+SokYEnbfuiG3DuP86ntembK7bpxfPTEdSjtk7Sz4xVB2bcbR6gLs&#10;i/GT1QpZj9ZtLkZ9tbhFnov0i65clN7frlZMaDIRULW85Jz8KeeTMryOoLv0FNX7ZQ5esUJLXFFh&#10;lmow1+octUgkPYGqiNiY+vfuIPW8dfXCravnsAElpifiA1zcWccI6gmkNI47wm46nbPIE79mx/b9&#10;hF/27O9125f8hFMz3iDLP/zDP/zGt79JrVDcQAAVquIOqm11E2yq3FFB8TB6uDnSBZAEbhaoqjnd&#10;hHWXaUDQb5wEOHUGyIQrBrGQiAde5eaPho7GkIe6oQwWBvoNYFHANAce8lDSl/X0xOPJt7/9rd/9&#10;3d/77ne/TT4nThwnk4sXsV9ETJIw4KCv2FkG0oefsI2XoQuMaAUt5dLbCWSjMs7dIXNv3959Hu2o&#10;WIVZTZ9QB1IiM3NpV4Aa0HD7zgc+8H76mY4lwglsLQzr/gMaBtxEy0XR3MPqOXDc03I9GddJJZSM&#10;OLQDgQxzuEffSSUXIEM3fz5RDSd+FWKySjkn/UnrWLA9E4ivtLU1INEEQMtOUQDKf+kWVfDrAChB&#10;qqE98tyZ7rp98xaUTIdeIwg8wPfeg5xBep8D1q+y4h3EPu/Jp0ByJx87efTIUWIwcTKprml4/L/+&#10;eswkIlwpU0WceDTvE0+wPoCvoWPeUgGWWDYKDB2Aj1AJEa4PElCgRIaM81wScgjjkHBhF3Q+gWTY&#10;O9Hkp59+H5ET0ABwRMK+fXvPnjtLWIN33ubAl3c5teXo0SNoDZkdRCiDtpGL0lF8KNrAcg77Ydai&#10;EsROR3GCZqgPxyAQvt6+RYNPE7gHev6X/+X//W/+zb+JETCGyNShlMKnwaMg4A2dkFTBO5RCLgl+&#10;3fRfz7xM4Czu2aHOgcqYj6TyFwtA1zOZqQ0LFXy3zE1UN6oXEiGXxCzZMzEVdTsFnER2V5r8YDoj&#10;FPpRxq+UlPwNu8FemvRuxui01GchwAqXAihnCX/24x8DtZCDmj/6FmLoOo+LgpNaNjWuDr0W9Fq7&#10;VtUZfXYaPlQurss/l6CTZvJc0NyaBGDpDQQKtDGSRC3aiylFRX43kXHKhBO8UCqvMHJEmnTAXvan&#10;WN7sKK/2cpEsS3M1oShGM7XrX2LvlJiQxiVKORLQGGnfruOOKsocyLYkmdvD9e5tuXP/Lm4IiesX&#10;AAeCTJh2R3yCCPO6FgqvxSDTNXLUfF8ntbMysjZiiobYAHErUjpwITXLc5azKV5nWpqg2TmLaUbM&#10;imYKzUZwU9Uo7TDe+mh2Kx76xLez2ZuGMTNoPk4zXxbQEsvKonnY20JHdryyHP8gtYAJ1iZsxkOl&#10;Nf/X7/g+rU0snFq1UgkPlgmoq3vTxtIiVMb9hXPn2QNfv3b99h3EAazs7OEP6/4IDVDhcWPWAh0n&#10;jAmYEYRXQHFHt0BiFQ48PabxQhmbZNxqDY29rpvHql8GL4aA/mUMSpML8qh00bbz1/uC82W+kjQV&#10;5CfC9JiA9LdFOxUuKIM17QISUCFsPIQLdJwINMr8xBgrT7n8cyPTQyBg4JKROnYFC+eTmT7x2b/m&#10;yPdnjo0jLUsdE/Q2aHXsF1N6/lniw5V/LT5UiCj3dp+3YXp3Xxt+1TmMNzVCydCv+Fc9zTRNrIc6&#10;oD1MLYMWIHEvx8BviYKMvVhZQkzWodzmdIDMmnqV2chOLccdQRKMCbGWdu/YunPrnWvnT+/ednvH&#10;llvAHvqv/kWamTHaco+TxyEbDF6Y1tywv0FfiT0a2BWexVxEcZUAipEmIj65yfbp85//l1/60hcZ&#10;1KMooxkwDBx3bgdVMHNBEtQjkrxbnn9AOFr0sRie3uc5p2nv37cfzoeDO4Hm3nzjzddefR1dwPlz&#10;Fwi/yfFuyKZuXEe3Ch/fwWZ0z6699AnT59zZM4VWLzAZAGclqUoscRYG1g+4sJp0dnWen/m1r33t&#10;n/2zfw4iZIY8/vhjvOWEIWYXBmDiuqIfA7xPSI/1QzqmqwEWBHrkH8Zi9Pmhgwd5CHWDS/gOfo6X&#10;NBICLAPIiFdY/6X+77xDk9kefuDp99N8HlIGw4XkjKqi10Kjw6jnuJ14iMYECpkBNlLwlDiDRgtU&#10;zJgPS3dvzBKGFXSFg1ctIZFgSY6RW5SI2AM8M/uHKIzcu5NzWeo1z4nDk0m3MtuSiztd3elbARP3&#10;ynRZbmAJVI284o6zdevhI4ckY/okSG7nzrffejemnVsAAUQAoBU76b1bN29fPHcOQEnbYCdUCDHl&#10;o8ePP37yierbndQmZ0Zfu8ahf5ANB7Qygu+8fZoZQBXYMwCM2ZmAGvEdYU2lW6hnrfRhDFkqwr7g&#10;y1Eu8/wTn/iEUWOYBHyIddcNTrIu7LBv/14QLG529DzKNfDuoyeOHX6E/x184olTxEtgPly7fuW5&#10;577/8isvny+P6SxlW7dix0lLIU4k5WT+5JOnkEfynLlM5zAIzA5KRHISV6rgj9uYUiEBZb/EvOaE&#10;AjqTQxaQpIKk/+AP/uCZZ575zGd+7n/4tf/pr/zKX30XN6V3TiOFhaF/85vfYsSoJEGmoMQSx55E&#10;Ug8ZQ43aZonIo0id4x020FncbAhA9YIXXbl2ynY3U8GvstNpjSyLoNV/0+IzvyqwMvH+tuJKWWVJ&#10;GP1dUST/Flm5PDST76aNDxdLQ0Gr6ZLgFRD2om766Zq3dm7q7AfSu0nTQIW+chYEoJfkJhBgroHC&#10;g9Rw69aPfuSjtC4TDdKvRaN4c4kJ/MylpJbJMprM6jjZ+leXMdbKOMUELYxpIyItkfq5weP0nOMV&#10;XFHb1mCBWR9q76VdaJmyIAd5ZqFJAiOvcmAmMf9v0wyOYEZshbUQK/sBikr4zvv84+fObVv4Bxfg&#10;Hu9V/hJTZf+eXfvYCKJHY2d3C2tm1pcynICvZnVTHMg0rA1+AmXUYfDEkw71RghiD2HlFwqZT6SH&#10;aZWktvT/Aq3C/oR+QmKCEAKJLbUHSIdZw70LctGWW7dv4rEey9WclJa9Oh7swcakrHUzCi7BSkYx&#10;ohnGoWA00xxnAPq2aoEmUvluAVY6iUcT0JzeJQV8p7TO9Gj4TzayRX8RF9URg/lXeK3O95w8nwbq&#10;C1WaLTfyZGUHE7kGZxl7X0lQ7jNuw71viwjvwXaBAOTiskBU7zLivBH7+x1wQlTo2Zkg4gyIiixz&#10;slsdgZOUk3IMYTDPl9Bxjlh0w0XTy0k3p9gh2a7K074shRHe8NdGZOgZmjLqLNqLVbDHgaez/Bew&#10;nCH2eTKuM5QkG36yu8isqWMbU1R9m5RFZmVvnDC0/Cvajli0fwbBztEYKL+2S+F4sFASKaPpDh9H&#10;IUPziZ8PAG2WsY53zIPUDGhMucqOF5k0P9ow/0VBi9xW6/MD049c0uV/w3LnU6e0wC0Zc0i8s5cK&#10;p7/JBnLL8NU8mdgcgk8waPYQYEHcijiwcydQ8NrFXVtxNL7NtrDIVT3MZEt+5NhRMOjN27fQCyPT&#10;qoFHgrXr0EGOd+egrZjnK+UidsxXvvIVlk+oG+kOMjAesh6z3EKOGNLxF+GNeljlENSZn9lCzV7q&#10;k3w78y4nNpVqOPInFl3w4ne/m1CaIADMSZ9//gUUo7V5TV35o0BOvXnsc2avIN6RHaV/5zvf+e3f&#10;/m3QJ9X+yEc+TJko2eoY8XgYINyqCl8tsOUhDdnSTyvUlvBxYwoi4oKVS6wtIHEv6OpTWU26P2cs&#10;pSCx455Jjgqeyth8xSHccJAUk1UpS/BTGUdyChn9HVXPoD2HZQRmVY85K2ygFw/b74p7RSmk0aPF&#10;y+2ddG4vjbOrOV2v7r2o+8oKc6maqeHbXWfBA0DvEjiVh0QmylapJOK1v9yJpDCOqizk2xGBsywR&#10;mPMi24/9xGPKMWs7TuJWefgoAH3/3v00GQaCYJjDEDA4JsLx+XMEOib8+01GppxFCDUQLU+GLV7J&#10;9xCZyx9FCXSRe3eBgqYd/ETZbbwnOkeBLsRAh0NgoUn8CQDZO7fHCPJeBIFQAjT8xhuvI5tHz16B&#10;WndymhxNCBQoXyV3idQWDEAMfXySBKAexZmiE92GSGQRvwlAUd+DQdGHgp+R/SMpxzbgT/7k89AJ&#10;AUH//t//+//n/9P/5U//9E8J7Ay1/Nf/9f/zZ37mZ97/gQ/gn0QOCLROnnxczjNhji33KTP22bME&#10;VCFfj+Aq05PVNK/znro5fX54G9ANc37Iw1Vma2IrsMqoH84/H8LMN6zDD8+f3ZOsXkJA92xGS5Dq&#10;AnSiVCxtVDXDtggdcEJCdpYjFQJNalEMipo8aex5/24ovuWrvQcOssMEAjFA8L12kXwEY+vyjYNy&#10;2IFDUbzVVl4NuzY81HmS1K43fJw6f3Kv7Ag1aqujF49eiU0sM72AFCt7zKV3ETAcR8+Yc0a6EZAC&#10;u0PYmAMj8DfSKlLJW2197wPg0FSJ2ErIkjHn/zCPWTgagWUGKIgqmI+a6iuSpW4WUctVepWcwPSW&#10;e/F+Kj9RcomoVTFgTBTYyseLtpY2fCXDzwOGQB4Vra7qbgjPtCOva+OQ7WuZGgcrk19ZFWjjZuk9&#10;vyQqfzZGXIu34hyrayaN6X6k7SaAkRi4V4MnLZk+LBjgXh0YgUjpO+uVtRKkVvpC7v69QYj4iCNi&#10;YBPglSan7Zy058peRtWqCoOwocSx2l3VkWksmuOecZL7OQ1KDmzdqx7uIqdrzLM51dgnndLmr3XC&#10;Sk+W0DMJMlopzJqE8PznnqFGacMnyTvyncFUwBFZ1McVkFwCQMcR3bSuQ9XHNBvejz3ebR5vFveL&#10;TDasz2YdukqLpmxGvFpuj8GYbFHoWnFLAEr3l9tZRQJnTqL33UUs8/t3bly9vCMQ5TbQdNo/5T8T&#10;csUQkjyRXKJTxv4c0ABtIzpCdA9fQ1JCZVCag+oQ5Ogi6vnIbsFlgiz8CK4oQwUQzCnbkOEYPZ7A&#10;Q3XEJnGB1+lwApLpeU22LNto58kBY03CuZNMcRcJZB+dP9TDQwpVyEfdAMf4P6l7ogisBk1f7C/G&#10;yPxUZdzSIwrlFU8qTvUhA7IInclBi89QuyKiWjykzlpFymx9sp2IuxU2oLxiaUcFTzJy8CsNpcnF&#10;gmLxWcapVMaGSwmBO4VgxNZsYJsfkUD4y6VivaunzpdS6Cu+0iJHmKKVgr4XWv5lXs2m2bxam/Cz&#10;1MQnpNQUgTR80gCUnhCAkj/WkCpwqW0JG7YLQGuiR6lx4tHjyEpJ6bmpiANRa7Jwkr8Nh5a4WOOh&#10;Ii5YJ6+UwvKXD6+DTCuWAjVB6gwAJXOb7xCQRotA+43PaTUAlDxJwEN6mxvW7BJr5fBxbuL4iV/8&#10;tngs8RcSoovIqolEgsREN8KPCiBQHoD3kWrPAPRRwHQGpQJWTwAUef9GAPTtt99i54Zsnh0aA/Xf&#10;/Df/DX79+Fr9/u/9ISr4X/sffu3f+/f+PU4UyXZ81y4mGvWkJ5HIqg7jOTSJ+gxDhR8LANVEEkCs&#10;BFSklVH7gdzzh0uwGb9qvrdgmA/nn6tlPiT9e+LPmwHQJi1yg/y0Wg4TqB5aBaA8pCc5ijNkWVIi&#10;UsIjAtbcHQ5+gdxDjRKbe3KnQ8gSkfv580wQ6P/4iROccwHDgkRzKhGGSuU6yXjBo9ixEPsNNCZP&#10;o0S3nXKbcY3rFUerTBFM3awhKlpWPC09La8Lw9zlvmu6XLg0nqSEMgUvADCB8VrbE3o+Wcn2ZWjm&#10;1j3QC1yWqRlFWWez43N+8rl6zq5/trglD+WJrKlf+XmvmAEo1c7iz6DNEk2WIWekoUDVaVdQXSHq&#10;q9dkr1ln10RW30TV0MReMp/NqNE0joU0bJ0XAyTx2D92lw0B6RXLWierMh+F+iabjiEpL4lxHZG6&#10;XC+CtWd072R3CWhb2Z5i5tAIe6rJaOC3Mht7QCWUsb2LbM0ts2Mg0abVzmfs0jXqXcV489nkPV5d&#10;nNqMsfIS6hRJfdhLdG2bjsehXwvD1EPoB9JEfzy+XemfaVLZqm7kopsW+T+EpMz/h0+/Ybd2JRf5&#10;SFWLa6zMmFvVYyEBnQAojA/2kA0iIT854JNgS1cvE2ipAOhkvTBvFzI3CMUBgrt+5SpOuDhJnnzi&#10;8V3bd7z1xpugKNZpzNe++93vsoLCN10LhXTQPCPNT4RVZGI0TfmpQJNhIiVv4eDgDPSn0D1CIA8N&#10;grGiWu3wOmIyPiQflmcwBMepe4yNBZEtsjFyUAupwZMdgtz0C1/4AoZ0Qkkz8UAmcV5JvxDTxsRT&#10;pu9sIT3zUxFCoGcpncUx0ph8wcnLk+Z6TmBUQRKDvJJCMeArZHYE0RfpKYtKkkmJGG7nMJJbt+hG&#10;cCqy0kQDLfkisIyUjj5ZTYp1RIZ12aVelMtPv5JTm0bmJf8yDe2KeBXtePVA8yzyF83TgRbn5cST&#10;9myyqN1XpZdHBZfskesoAQWAxjygJKwNQBOXugAofymGWqBxpkOUi5u/0h2hp05mbiHiA5cr52qS&#10;BkDPqkPPGHUVuTULsA2RjXLxFd+Sp70n5sbZ3ICjSkB5DrqtUYg9H2mi4n/nHZ6UwPUWRZKm2a7d&#10;xd94ZbA25MyCe4kYgxqobDBQiD924tGTJQEdASjr0YYANKcO7twpZbLJgTJ/8zd/85d/+Zf/xb/4&#10;LawFPvyRj/yDf/AP/oP/4P9AWz76zDOf//znqQkAlAi76ZMKSAmFsML8uCSgDUDJmWY6uSbmuMqA&#10;Nn/SZLm4WfC35mC9li8Y7OLnD6zCZulHdmomD2/WZgC0pwCdAyExBNPiWnmuAlAnOAA0m1WVFZSc&#10;wO3lv71+VaYTkGii365o8LnkS5AcvkJEdkOPzsPXX3vtjQr+YCsgY3ZxRALDdo+Zz04M02Qe8sqt&#10;pjxBdtFApMelMlkHQEd7OICKnKZ5SGaT/hz1qBmFPSrHEIA2kC3V5xQmyekpAyGrcb22SmKVCsw+&#10;DZNTeOS3ch7HtEAt53+W0ETwNw8uP0fQkAGqq7wlpvW0fueN4royvMr7EgBPTI83dX5ODfFw9fbM&#10;VaC5RNq1MdCZwMk47uY7guaRyAtorl5biZFV5ozTuuAew21G820ZoIgfxuLmfFoUYM4x5ttG8FcT&#10;WHn7GYqLSe0M1Gy1lWju2g/XE9Jy3jsWq3Rubp2tPx8yJTesTOeweBst/WTlOY1W9+BqiXPJkymQ&#10;H1gZ83dr4X5jJu/7kxf8KltZNGPDBON4jm028eqTrs14sxFZrEOf3acbplx9O7LODdnlQ/Lpiq1l&#10;8lAAGqPu+3eJME+4petXLsXw4wGmb5HotMpeiTVeiizM2MGxQcTaEuvMMuvegdf2t771LfwwWKdF&#10;M7LahM4pzaDWgc4BXhlzUbkaicGUVJXVDjYKa4aBgkVwk+ctHLb+3gSM4jICwhAg4pnx2c9+FiEo&#10;6ZWQkblogJzRivIhDxUoAmiQen7pS19CcwpMAS4D7PjKyEokY0Lq9EdZ3Cv4JDce8hc5JSJDlnYV&#10;WHxCO8oeID5ZMguZu5DXWS3hKnjAi9aVQ8IFgCoBJVsukpEPvWGnUfPXXn8dXKUwQwAtHATcg855&#10;SOX9yt6DYchQxKASgPPcacM1UpQ/rZL19y1PzETwzdvOh09kas3R5FO0mmSk77Uk1jNlokrgrQag&#10;LHdkNQHQLdtohQCUrRE5s6XYf4C9xxWsOivaMSeen8W1iCrgmgC4VG8Sc3M0cRj6VN9SAfpBkeTe&#10;fYnLaJwBbEBtu51JA+lDKsnokFLHGhIgsEfWaCSRloBCgaQH0yoSoAi+JWdNpXjCt6IBhsMmF99P&#10;B2KLwj09B7xnGaQVfPvYY5GAuo5Sh5KABntsCEBv3rqB9oCv/u7f/btf+9pXaY4blb/1q38H6Pl/&#10;/A//Q34SlP4XfuEXXn3tNSSgFEr9Hz3xmH1Lbet0gzs4If1YJKCCfmcr3eJGLu19qKjj4azpIayy&#10;SbTJdSTaH8hvV3NefL5I8AOXg07/EAAaeFEbToNCOKcmM6AVFXztVe589MMfifVFSRZjTMWsj1Ha&#10;BhIsLIkTYrkCvLedEsWheiIkKdtp6BAyhqF5hpxHM1CTywhBK5pE+MuJE1gjca+gy021bKGhgBxg&#10;Zh0bA1A+iQtPGjhFtpoQTzkplZQyLiIz3IzfwghY64BuE9wji0nXntxiu6INYXmSzwGUCrGKyYnp&#10;U8rwddp2Shd6Shhe8jryLC/deI/pTxQvfpaGci/iH5A/b+s+9VYfWA7r+b5Okk9tk7uRTIPKNc7N&#10;+wmWTIjEQiXavB1EvhMTXh9Yfu7n7vCJYze9dUPM1gwb13rjKz+5cpXtcbbnBuuIhcOeRNG6fPES&#10;DDsAO5FL46HLqxiwchBqKePT9mqfuuiy9Yz/GIl5y/M6FBCTvHVQ23KtwAJNTvyhiWkeml6MxpHq&#10;AR0ztEUjQa7O6x737gHT9HN/du/Fqrdbqjhb88HJ5ryNz2cT9ErTPdzja8+78I1XzoJf5SYj9xk6&#10;ZGreaqtsdjd+w5tOM96sZjUWt1qxh6cf326WjzO/x6+r3d8un2wKQFng8TFkSby3E8EnTvBXL+8m&#10;ovB9VJyBnCooqqT8xZ/mPI5yV+Oce2D/QfgaUs9vfP3r3/nut7XBhwMGb5UOF0YssnTYVPLC/uCV&#10;htpRfcwTcQxvEQcizgQWgPbIBM04zLTEqLsQBxJbB8ABPCVIDQmoj6BNwCRvdepizQm/rthPl/7k&#10;T/7kj//4jwF8vGJ5Jh9ZOaVrCklxSLkEUtaHHKgeGRqMmgpTB76ilEmIWPJRMpTiZe6CtsjACtLR&#10;IQKdAj3JPGKP6g3qQIkuDxTBQ2G0CJUmv/zqK7ROb3rtMukN8DE9zD0lkrM+rQieNS1oSCQNuBDy&#10;7bTHHaLiFUiaGrIYHWWENsdtg2Nk03jOtwo/LKX0ObdMb6FB5FEoRpnVADRe4TU0NKc28QGgU/jt&#10;qODvcfITlpLQFC2ic8oS9652w3I0Fxsl3Cloa/yrlJ2Xwe4eeCbPpTQAKPdxwKqOov6aB8guxZpQ&#10;Ecs2CE8JqA+5AdzXsE5nWdHJVFXcyeckJiuH0ibznGokDFmZ56Z6zCVi5t8E+CZGPQCUozgzHPFp&#10;mGxANwOgeIYI+GgR4fOZXCDR//g//k//6q/8G5/85Cd/53d/99/5d/6d//w//7/9jb/xNxiGCnGV&#10;3tgfB6xJbsqHVADPrR8jAE2YhSJyBmVeUGd96iov2+hJLyeLm834lePO25GHr/78gYUvPh+Le/h6&#10;sch5MwAqcdo5ZRA8A1CN0VcAqATASUhMq/gq82GwwTYcOqP2nS8JXtzJPGR7xztmmhtXNiFwZVgB&#10;6nXZoBPB/RKUoGO7Pz12gZ/WkydK0ay5N4vF0Yg4k3Y3HZH3dkiEi7NSXkaRp3iR3rsjREnqGElO&#10;mgGR2DyD1wxbcabMsTp9sPusKaZb5DOycQtlXSK6u3VoKNDggOe9hW5eoSsOgDZuYOUpHUf8KFZ3&#10;lM90cbL5nu89x7h8W4LGlAGLzyh0MkatR6kQvlFDsOuuktUbK2nHhmfOndxwzZum8zETe3yRlXDH&#10;zYNXDxw3Bw4/EofgCs6gA26MMc6fh5Mo6vbiLjHm2CCtP4JypPaRHiwUmjEeQlfJ9PaGDex7G1y9&#10;tLah6rdd0IjRbex4jXUY6zZ+/pDnfm4Cs2W4F+nH3ltX+XoR8+a6xkxG3Nm1tSEbq+DtnbE2XYmu&#10;36Jazskx2eLz/nCzHMax6UEabzbsuM1yWy1u7KzuIPJcrfm6QjcBoJzxGMe3fIw5+Zb7t28WAGWC&#10;ETG7fE6na/J0IjI9OJHgZwTN+f73vv+Nr339jdfevHzl8uNPZIkFA5VPcZShrPrwF1mDq74YjgET&#10;quowIYzgLQJOlOlE3uahEUCzlG7Zoi8RKAhoi6EnklFAAzkz07T5Y16RjPQ6lyiUgrkRzZuInoQi&#10;J39WUD4nMcimXPwOCpHJjbmKEhM4YuROMgED0bFM3QTQOXUKXKJmzf4Uz5E/TxToklj4y1/uBbIk&#10;FkXxnHvCNfNW+SgJohcrxS4SXLXGvBKAkoA+RIBIej5X++zCT0tbh0IzrY/MiD4irntsHOucJIGa&#10;oTHSIfLRmk6a2Cs1pKwwx4KPSlLFnbK53hWQW8U/z6Vc0EXC5cc1T2zNk+wB4tQbAMqyhCCTUo4c&#10;jQ0oCSgiGHfr9jICVqkGnr4PRZV0ZLKj0h6gR5NvqU+2KDW+ZCjUg+/Z7eRcYTXuMpoVSzy4ECqy&#10;ViJUG+uY0u08IQduSn0fhbsAlByoFOMp5/Vw8F625ePk6dBzQxGFqmtdfxA6xCeAlzQGMQyjEXVo&#10;AdCKABL8Qe9spoLHxx14QQ0rSu6R/+K/+C8Q83/uc5/5x//ov/u3/+1/+5/+L/8LSoDPfe4v4ZBE&#10;jFgkoHRG7d9Cgdql0ExiOeEF/2MBoNpg0KX0CYNrkzPu71EC+nBu2ZxqXDaa0S0Y8ob8c7OH75Wv&#10;bpbPQwCoRTCysCl3p9nB1vRcBaC8pT8//CFCd+2LI0sFvihNRPmAzNaK0p7UiB6EMw/56zR88n3v&#10;O/XUU8eOP8oOEs4g8xRuyp0oF1JsYySntpt8pfhk23xDNlK8YUJOmV+z/4pzbWYeWXMRXxYnXNt4&#10;T8MUbBfnZHAd0spyIc98Z8pGnBjpWpyswnxi/xn3I+pffkmJcDRZX9bDcuGLD7TB6MNH4rS35nxj&#10;bZ2STmqZ88TrDK0aQ3OmXKmDIgelGWWaj612GpjZyN86VyOdMSHnCumjwLNa7W39v8SkCmTSDytb&#10;I2s1QhY7dqLA2cOsk5mYtw1l+tuGHOMr70cAapNlRG++8Toy72hXit253hncsAUHKboIi2+6CG96&#10;rkFODQ2t3kQqs4nC2pPqdvu/MzF1hMSzDLibYG/4iUU07fHRWKidZrndJ6sTc12h84+mh27UVG6F&#10;QRl7eMxwtZQBn0/DKvp0+OZ5MU0cniwB6DTqm/OqzRIsno/DM9LTD59/D+3mdRnIdCVRF7TIxynX&#10;FN/1XHTxWj03BaA7BaAlAX1wHy+Ua1f27AJ8oIKvA+Imf4MJgKJkhLW98cabOPHghA71Y40ExyEg&#10;Ts4/qEsxgPCFSjpn+KqBadRPs3Ge+3jMPVlxmTb6hitr5BOjSKJjYkftWUS8FZPBZTy2RNEpP+HO&#10;fAVcQFD6u7/7OyzPlKKCuxX0GvYBv6gnkw0TQD78uZ/7OdBqyKiEsij3MS0F5joxeAhzj73h7KpP&#10;hsx63qp6FmeTLaXouSIkMgilTldnz54XItAc2EQsC989DbOmFFrB52ROrQTTsfis0O59ibNlteN2&#10;3+Hmr9BWFkxNKJouIkPw0+jwrviQWmmb2+xAxbqikZGoXE1poAl4K+4Uena5punqBVSWBFQASpUi&#10;AR0AKKwfseIIQOtw1zuIJBkvOoehEQ6q87WqLquhqF274vdDdKS9EaIoGQXeMaa0umIm76PVoHxN&#10;NrmE18jXufiEkUJyjKgV2hNfknI6CeniRcrCdpOHNor6qN0WFgQtzPZqPuEvC1vYE7uLEEY0ibzA&#10;UDgC+8dOPDEAUJ7AWTcDoMBphoyugAIZTwrC1f1v/a2/9fJLr9Lbn/35z/7Df/gPf+mXfhkVPDbI&#10;mDIz0HROhV6aTgSgGohRcRP8sQBQIQs949Ar0Q/z+dcLgP5Afv5wAMrQMFIe2UrnZCNaNt8b2oBC&#10;mR/5kBLQBqAVXmiW39Ph2ngYEgS6ZVIcPX48Ukx87VGvX7rE/p+BVkfRU4PRYYwWq6lsgdwgVN7K&#10;oqktPzOJ1mvSJriwEQB1vhvcswGo4INX+E2blbOj+EOYp0ZKFWpniidai3bC3/AeuSRhkmJtuX0L&#10;AZGQsiVCzv07CXnB35ju3Y+8bkfcAGyXJTavy9SrJ/K9NhHBwRGdc3hOCR8DKgtZw3Kx1q4VtwzB&#10;UU+XIqYZaXByoaPJyz3gebYBVTkvKJ/lEYsVW4wyrtouzYTDlDk39vJeiUNffuvVOXfdqg/XclD3&#10;IqmgjpTF8VfJTvfJ+EnzdkfTv2OV5GxdAd5ak5bh9hDIB0zQnyRxAdAEDp8vG+Iv6bOrZEGCgU7T&#10;PeBAL3rYn2Oa8d7qratPpV9IQPuTsW/XOrzMfX1l87vOEvn4yq82OAu+KbVrPNb7IQ1btLC7b8OO&#10;WPRy0834vBu5ILVu3ljiou/GAfbziaDnoxSag/i80y/zyT4znZpdqhoWJE9bt3He+SGO6okpEjEp&#10;d1y5cBYR6NFHDl25fAGGwCkPLPMJ83B/C5yB2HNvvvnWc9hRPvcCrtJHDx8j+hLBKYmpRvRO5DpK&#10;+2WI1ERe7FZe4ZnzzS04CANtO5dqejoBKhTtieGYSMAUMCj8lzg74kuJWGQQYdLMCJiNQAqMUDke&#10;5hvf/BbuT0JhnpMttVI2AFJhNTUeHglQceJizJMvfukrj58MFkQkBt6lPiLOlvb1VJG+PQbJed7Q&#10;zeJ4a0upvBZaBb7vkzMJRDPo0c6cPcus4K0qeNri55P0omyGFnO1wV/z/Z60C8ZnxficapAh1XBV&#10;o+Fc2trq1sOHpHTghLkixZGSawKvCyQiu1ceJijkplV7nFzC6SgRGWwlVOcZMNnx48dYKil3AsoP&#10;tpYAONa6nIdSqrFgepyHEPeAnyAJashfmsD+gld2ey0GRQA7gztv3LyBSGY6IpU1+dYtdjIVFT8B&#10;X7Vc5C9BEoT+1NAzt4Ce4Dxaash66t8SxFbBG5+BoEgOzQhA5bw86amdcZvNLQxuDAumO9kbGYYJ&#10;kqAhdC814Rh3ti0eI1Oo7nbZ6Z2gSswDaBhYjML9v//v/7vPfe5z1Bl557/1b/29/+w/+8/+jb/y&#10;Vz796U//z//zP+V4JOJRIN2He5MJQaOMQElbICckoMeOHgPLUkPl8U4cp2QPbg9xM6J+ZUrqpoKC&#10;bRLEQzLq7xo/6EY25Ivv+aFZjlS3eDKy8R8+91X+TKN6wevp08l6gRkXiLR3PeBobtALp7OMnwwl&#10;FBijpgTviRguN1VjpzNFYBMMN4CrhsMQs2zr1vMXL1wn/nttGkkDtUSIxVCWqUyIrWTszmjeViDY&#10;SSttbzhe3YFV5Vzy1R5ZZy61tSb2uVQhLKgnLrHTWqME1GSJOpz7Scne/XA7J+QlwzLlFDfEBlSL&#10;8bKpVMtNzhRyL8LPkjZSBQPaJ4R4hCAxyKmzNrZwtHriUOKYcO+ea4QLih0iNYqq5V2+snSkrEg7&#10;I3bkLQeI8Ml9Atrfh5cAP1mpeEIoNOy4E/+KGCm3but0U4e8V8jRRM6OLDka+dQ9mJUeqV8TKHFp&#10;szPtOsHf6oIOs3CAeu/qll659XhJJ6oy/ESKNU2xkTqT/dw5PRZ03o3RJ7FPkToH99s9JfsN/cWu&#10;cfpbTat4WEkQ6D8ko7QZdHm2VIGF+qf0QYrqOUKTFTYp9cy/mcqb/JrwvBmF1r1IUd0oDWaZqE1u&#10;guy5ObdqggqrXMsajp3ZHWgr+p+tTl+BbGYTWN+WVaj+gbkaK1M6z+0Hi7ZiwvecBT99sX7/MVa6&#10;a+zNZtciWWf7k37e9RlL7D4dW2fj7evV5xvnU2GOJ/RZDn6aXWtdRAQbwjDt2bX97s1rGIGiIdl/&#10;oOJsX7tOtG4kd8zG115/86tf/uqX/uzL+CEdPvQICx5280bx5JdKF6eKA0M1mGzMFpWbUJiQpRVG&#10;CBoVT3IpXOQrWDAJIFNV5PwE39SWPbwmKuYKN6NGiVeqVpmNxFTC0PPlV16lVzilhuqQA4Iu3upU&#10;xOfkxldWxiOLSIO6E6aPCoMbZrJBPa0Vb0W6zQV6BqrI7iGwz/nZwkJ+2nYypJ4Y5HDPQ80GsG3F&#10;Rof0LO0kMFu6Sy4WwDpL2kbQ6faxqddXfCW2lhjMqqc9GcofnSqiKJLJ/uSeZZo7HZDtvVCSfBRt&#10;KmXMKlgXryjXYVVl426h0yd8XrRtsQFVAnrixKMIirnRDQi1V4m6Sx2TiKE5iIvqSwYKdRgUmbWV&#10;54o6uGJ2piZ3w7tJLFMgDZa6oE/uSUau1A1wT1YMOmUhDYVIROG0Th7KW/Y/EomiJj4HBfKWNdpu&#10;ZP8jQm3hn6jR/pQ2+Ms2zB7jIRg+APROvODv3rmFaB8AWmlir0wCIl0RuoaRm2XnOaPLM2lRj0Eb&#10;PAc3X7586dd//df/3X/33/1v/9v/9nO/8IvE/vx//Ff/FWGYvvOd79KWD3zwg8Qgg5z4CjhLqx2m&#10;DMduAtEf56dow91Fz8oFe/GnLKXJxntqqwreTZRk5pL/rwoAHTlkzxEbu2E/SBiLK5msh9xm253m&#10;vaEbILxIIsWdtaLxsAuTcp5+3/vgPzeJHHbt2oWz59559939B/YDt/hWc3P3jZCrKpENqjQHwlo0&#10;xDFyrF07nbNq3n3ihDKZ87qZw5SG6J6lJZ+Xkont5WcrxIY6BTLOaLVJaO7tYZmdzrwpToV6bUJ2&#10;kUUWIwPdIllIBEruc5wddjl1YFLME3akH+T8IjwykQupLlMc4F5r1+69cVQMtk3pk31nNWISM1ff&#10;cMpxmj/rhR3T9Fh4Y5svxWuqhKKxba2jPwxLtEY/zfy9scOba03DUZxWfcLEMOusEJhvM+fxk1YS&#10;Mu8UHPCXmYgTKtRl8D6iaz2Cx0XZJnWfNGVuSPk9BXr0OtnqzZimmcNifNemkjLD+VqUPmblK2nP&#10;BUhBRpNl52mhI/GPretu7/VurTIrE2aoWm77/djn40edpBN705V3Hvkkq4BOSIvet0Ib9qyJV69x&#10;hH7kIbQlm43oQ56Po7s6ZuZpg8fVYnzeRY+VTz/oTTgfJhYKKAAqiyRoNjagAFBsQEGi+/bu+v7z&#10;369AH8evXL3+7W9958tf/uoLL7yIzvKpU08yvQkqlGNkWOm3PIhb3Z7dmPZoOSRt8bexS48CK6LW&#10;SLyFS7D285P1np/Mt+aM4j8y54ngiU9QL+gN4+R37SeTL37xi1+vC6DAMgnQIUGBhnikMlH5lnmr&#10;pRQJWNe5EVUIKRAyMZk5Upy/Ygu7V77W0NPnffWvJiFf2To+516LHJpDKy5dusINmQgIsPMDN5AM&#10;21PtChxWN4jB6feCswWX5jwRelWocc8aMmY4o/j2wKv8DQDkRJDYVOU5ogUPL6h4d9vJv1cdMSi1&#10;7T53q+DlK2si5nN01PJTK8aC58rYeFUYS56/jcjxHJfK3fFHj8kiHWi2ndjdlulVabMIuHAXHXrO&#10;lKoj2sGyW+G6NDRWZ+UCzz84FZosGpEzour0EmrHag3Cq2Pccyil4ljuyZ+4B8gvYdxUQENP6ZOa&#10;uHGHnLAq1gteAMoN40ICnS1IgyDWBFxU3v0Pmdg5TfBq+lgvi/IDQDlYkIbgikT18EmvjkqetDjn&#10;gsZGbgMAiisVAlosQyDdT3zi4//wH/5fOSLhr/21v/af/Cf/6d/7e38PATDt+vf//f8gdqJPPokq&#10;gmWaGh5/NJG8jHrGDUcxHTl8xJMUqLBjNzLQ5i0jkxlZivc0nzYy0OyRepGjG4Ny3qMKfrXExRP5&#10;VXOt5tubMeEfmOHYtPHeCTsuQmNWmwHQFmFumK01V0jMNI9ByCYAlPwhp0MHIq7m9Bko8ATmnCdP&#10;7j+Eoc60qZYvwe5gl1C//MTL0tOAGYB2p9lRNfumfabpe9zlFXKVZiB81TzEEc9V9qilTXUruyZV&#10;0v17BBtVo8gE6+y9CDbrvKKKIh/Fmqe8JxS8B1rWmTnKGOtYyxKLVIz3/NMANIeq1MPJHjRnc2Zm&#10;We0mFX5OErhZHGVvxGMG3oLcriweU1u7rY7UZvbFTr624AUsy7CzlBllelqHjuYQxzzWeDWwNQYB&#10;EYJGehqj0o5ROC3KFt19Pg4Wr/azphZKdiZGsQCmLBstMVCzd9OwYCkLkCc7TPDeD3zoQ4fLZCtI&#10;lhi9xe5q12Egjur44Wad2G/yqUqyhzw3k87KlHSDE6fnozfdzKbPXgWaVieKXf+56Rv/2QMubYsp&#10;NnKArsMara4XeTYTW9S2zKPyz81X/2O45wammoLM+ldkPc+4vpH5O8V61EKWn/7c32y6XMzJsSMW&#10;fTG2Z8P+7fSLTvmRny/Gb8xnUYGutn09VmCcgYvnPQDLGs42oApBaz5GBX+Ds2TYMfL/HQSOuXXp&#10;3JnLF8/fvnWd41wvXL78/IsvP/fcC6+/+TZnJAJHT516Cn7Imsr8RcP96GMnjh09St2u37oRo526&#10;rJtQTLwinTFy7la5sZIAPlIaS5mH4dpFf0ynpksWP56TGADKDaNe6qc9LLqIPDGPM0oRGfqtH3KP&#10;PIx7t5sCX8Ef4iU+R/+FjR3ggwUbwSfLOc//f+T9d9Ct2XWfB97YN+d7O+cGGhkNkAAJEJmEQJAE&#10;KcsUZUmkSi7ZNa6aKtfkcc0flq1yjVxlOYytsUq2JMtVDhJJBZMciiSIDCJ0A0ROjc453Zzznee3&#10;nvesb99zzne7myJtSX7763Pf85797rj2Wr+91tpr47XdXIAbvZfsRjOfseMM1FWK/mFawtZaM+eZ&#10;yxbNBABSWEPyBGTUHnl2qNzgFmPzl92kpTPfppFgZLiu9a1Mj74mv0l+DFUlvfX3LWkss+jqRo1U&#10;5MJU6Cl2j4b4mWfcC+XgkhvdSO85OoJ1X8xwX8qhlMzKM+fOAEApjpOQFJ6TBvTyGrSSVCGJOaQr&#10;HpM5llfdp3VWud7cmZRqbfmp1Nvncf9w6xjJ6OrjJwIxVTOgO6S2PBcycq8zqGsAe4MMGSms860B&#10;1etUDai4mGT8Sk0cNRKIxamDcLapbuu2bNLCnMpDQCQjw0EjgOnTZ9CA3nBg3770f0xVtXSsbRxL&#10;ASiKGyLp4qfx7ne/+wc/+P573/uev/E3/gbbj97whjfhW/KTP/WT/8l/8p9w6gKGeJYLOJBQk1Ju&#10;hcg1LzAikEaFYYpxoC0GcvyRZnrQJfKRdTRvtffoZIEsKWl46OdfEgA6117pfxQtYydI23NPps65&#10;WiZ1Pp0VfaL13G12qwFQKeeeu+6G8LZtqci7iR1LJ580klozySy/SzO0tD4eJOOU98ZLZus0jFyc&#10;Xc7QOe5hAhFPs7iaHqoYS0pUIeZcNbE+02phVr1Y20tjOjFJ0/QVwLlSzxjfYWMNJW1gj0szf/u2&#10;cErieop6u8Obnm2yl6rHIEiP8pzp2DqBBOw6f+yxnO00U3EViWQ3VYBmYOe0WVIclkMeK9LFrEOu&#10;Gp+mn7nRefGF52GkyiYHgkvh2A3vsSN/aSnMpHS60Al0leXlzBxkjw1SaRIH5tZk040aO7n7sJMt&#10;3ixQ3Yr+b2nifuiL4zxqMhjL7f6RCGmy/FaE1/xnrhq+dRVtDRNEkuhXxnvjmPa10Lqpx8Z+a2Ib&#10;b0ggfY51SHvHRq6W+zgwi2nGJ6uNx5/086W1Gnt8bMJqz+dIbaSMxfojWkgPuSNomSHwKWxDO3fv&#10;PXT42He++9DXvv7dF148smYtZyquPXjk6LPPvYBNHsDAlhycPs9fPHfi9Inzl7DRT0ANAtIdR6YG&#10;Sal61K4tIoTC0ERq7oQRUCIQjRHlnpSkAVzylqaWXmdQQ15B0YVs/p3f+Z1f+7VfA4BSBOKW1wGU&#10;5A9Q8BgbIJ04tdfHTgnSs6eYTSqe2GRltHkZWZMEqJF4oqJO5dkci+9ul1/MUbwIyZ9sgqDcXf9W&#10;gzQzHDNN1Dle1lNxhIwCeqeo3bv0GiWKpfe09EY2ra+nn954dXob3r/ilWiof3oYMIonJUZt3SVN&#10;5ribyQjykBoCF6RyN3NkBCMn4rmaRW4aTJtbsx4agOaATTa6LrCAoSagxrK8X0FBSN/yE1QBPfCr&#10;rsZNDFJaX3N8syfgOFO6htzQRrJSGa/BlJGNsmp22Qkt0Z2wNlx3DkH8ahddSp4cekQODz/8MJPx&#10;3/w3/81f//Vfpzji7PLrf/Qf/Uf/3X/339FFJJNZ01imDF91UHEvvNKrueIca7429xt/FTF3bi0b&#10;XnkO/5unbMqx8nNz7ZVXb3x38X6FPq8JzZ0dThlZgQs8oVLPvlFYLpWaTZMNMXu+NO4c8eXYCd1k&#10;R3buWtpFzTpauDRpDRgolG5gzfyaA4OaAmNsm9VwtpGxVJ79N9OPcth6BSwrber0N+ysspdGOTii&#10;AWc3HOA09mpODI1eZA1/5y5cOnPuAn/c5IzjKF+mP7bmn2fHU7SeOVM8zqpEWUILQD44zZT7fqv/&#10;+IlvZKxpbunVBDbyFgNm9XrYfbRC0iDmskHxFZZl1JdEOayzTvQfc01OSjeV8hbMRLbDcxfDi30y&#10;DrT3c8Q/MuROcI0JMpLlyCpHHu4oL51WTaIjR/V+sdCR7XRPNnGu1vljK7q2LaYXpxXpx4kz9liX&#10;Nd447ko9gQG/Zk1+37s/OsqMuXkyNzyrSZ1m2UvTL81/HPW5BK+qPjSjp/Tc4I28o0eu048t7YHv&#10;rKxDPjOXa/sRvuG1iI3NFk87XC05cHLzlt07t69bc+nZJx/77Kc/+Xu//duPP/PcwUNH0evccMNN&#10;W7bGrscnCid6P3tHPKb89Cl2gZBRwAeB2mZbwpW+IqFGJL2S08/PXdhkawLmHlKTG5qgsc/dKjyn&#10;qkwzTrvG4w0vT3AnU5c52R5v2il4F4TkvvhCHsdFkyQjH+4BnSg7eZGcScyNExJFLIZaNgzhhEfd&#10;BHnCR+lscVzqycp8NoFTQumi16C5qfNjeMkWzkiJ1NYQ4tzAmIwgLWqh7dJ0zEiD0b87U17TE6D7&#10;uX1SlTpz1SY9mZuzCWL3mi2Um0i48V0Bn5n46apAZENWzf5UUVsNZ2ahooRkR7GOkQlXV7qakUFu&#10;uCoIAp5M8OXSWmViA+OTTlBjZ18JiKVwZTb+HlHWE0p2xy7KFQTzK6+wE45uh8vDoNn5RG2hMVYm&#10;/EoyEkhXNkHoxtAsmuDVgBLS2X4gf0MuSEW828KABNJS9WoyBHtWsmhAp0D0p07ffvutuwssuiso&#10;8qN2lS7VgFYIp4tf//rXscITh584Yv/Gv/Fv/MN/+A/fdt+P8OT/+1//10QAvfvuez796U9zLgLR&#10;HtQcnDx1GkM/Y0F9Slt54cD+A1A6w2Grbe/IrBaZzMhSvCdnbugQj+Kk4XLbNHmMUzKX1x/p6wqn&#10;qtetwGKFp4n3iotYlIXXzmGp7MzsXlGsTGV3PpI9faJ7sUvr3oSkIrHfhoSAF/v2xBcITR3jAu/F&#10;+QPaAHAJnnTtCFskUljdj+J56hYx3uDtbbXEtc6XbktLUDlVS1zn7JhyRiQCx4aPUzSc0HltHi8b&#10;7orpOe2rVs76ZNTajoNYmeaatppb3IgAGiuMI0xxRlKfeOMs8KeJZbyT7nPyaGdnY+2hn2m7TSn1&#10;2gldfx82l0/lai2AeoT/yjcdTIxSGCemCXOkPqUZnaPPxjdW3lHz0xOGuKfPx7W6QYgloV7Gu5iN&#10;GDVsZ4JmBKRycQY0PJBM9ZjiiS+qpV6cFj2PFqva6VebEV3/yuSqvO3DsRv7ST/vF65KPDPc2Vc9&#10;cGMaO81fm3GNuY3d28/HOTLWfDYo8+B7RupTw7otPWRznWmeyqOxsT5ff99PfHSx98dOn+vusbpX&#10;0/pVFZobtqUZLm3JYn/NDfNifebGoLPl+cgWx4FffC7Bjb051aTcaUSfgwl+7a49u1nN4Q7P5vcr&#10;l85fv3fXG19/731vu++2O+85cP1NFHzi+Mlj7JgGSpw8dejgQeY1vie44nFiQo4NZGW2hu0WF9q4&#10;2QowbvSrozLUiq8gLS7VpaSXMvhVDmIyhVxmbB1EifCLn/6RI/ff/wAAlK9OYCYt0w9OjYpIRKuz&#10;Wtkf49sHQ5eCqQAgj8vD6BpdqW3lCT+505ltyCO5a4JvBu273bExI8308D7vOcNbVEZuwkORH1Yh&#10;bsRqAlBu8AJiJ5ZdYb/xkxNAE7xQTAZtBfhp/OpDLtw6y8sqjvx6Wbnb0a9gWxBh/Pmzj5VTMDhp&#10;YHLwahkm2VgNm2kHyiNE/F68AuNDjjIu3GuFF5z5IkqG69hks34D53OwCSmq6907WefYpaXruVIm&#10;+AppkbDVOSs5B6LUr65JGtcmwzIpuoZxefPCCy9StJGG4p4PTV6K7BeEEbUGvSApVe27tqHOIloq&#10;KaCEclYzweMdYVm0ESxLq+0QOT6f2uVJM5PiQXj4dYZgiChBQLOzMcGzTGOFQzyFFLcp5JTNVTiJ&#10;UoVlPqC8ayhTkDHen//xf/wfExwXH9D/0//p//7v/Dv/h/0HDvytv/W3/syf+dep2Lt/4idYj7Fw&#10;ilfJlq0OE6XQfDa3cBa8SyyqKiE1ua7GJ0fW4b30BgRX+S09/8sFQOe47hyvXuyKkaOOPDxw42qX&#10;ypYFyiQoQQDqfsfVACgpoUbigBJ+Af0V7+ZY42PHLiYsUVbahNJhlcZsz4a5Or5rrtzZ3Jzx9Rk0&#10;aHY6Cg75Ek9GkDdO+cjOuvqh32r0J96iwDXbmR38KjySHyummnu1psPzouuYOa1OL5fkCWnJ+VcE&#10;eXem1g85T3+m0FRhRRnvMJmGPtdswjW7R8tZpxYNTMwiFBCj0LFqG9ahbkhcLLFnsdlyu/RYoEKg&#10;rZDNJvLaNDnXk91LLSxkquSPGlN+4pREqLGkZ2bBgmSeiksuLCzcoRFNhdsbcUaL+N33yVjQCSve&#10;2RAvQZ8jAS+l/LHCs/G9yoTtWFTXraB5G9VNs2PHr+O0moqo96c/2zWjKF9sW2UTqpmsNh9HIh+L&#10;68lizftS1kgPY/oGlP7UV8v6psyxgXNTMgz2be/6aEV9gewu1bY3fUsRNhRs1Ngl6+mxKnMjtJg+&#10;5ylQS6h39lknLORchbnnQ7aVOh4C+aw10/Q599wFf3lsX5XSJ37WHGdiAGgmDYGd0izG+0XiSH3K&#10;OpKPAqC0Ivxh7RoiwjCxONucGPHZ4bGGM9kJ1L5r7/U3vPZ1b3jDG99859133f2ae9/4pjfdfc9r&#10;b7jp5m07dm3YtPXsuYsvHT7y4vMvHTp+gjgw2wiQhIQeTo8tfU/UXTAFJKJGbceY52BBhZmADyIw&#10;MZNfPgIrR6yy4w+LqrtJmKFNpi7+1G8Z7L2zdZdSZXgd2BTZj+LTJ5RFEYIYLl6XtlCLGpengllM&#10;8T4lfYW3/dk3vuWITvcDAKXmBsShOF4H/fAiukBW06iJxUBUHjDNc3Y23nLzzXogCPvcVJ5+qKLN&#10;R1J0bvSTnsAZ8YpGbkV7Ao8TRgjSJB1+mtxXBM/ctO+mKZyab47qGY3Rkpzc00x4EitX8s8OnsNH&#10;Dm3bum3Hzu20yC1osHf+e+F5NieVqmYtUeXxtWJrSwCoqI6LsshDdK6SW+lCD8encxPeomsrYOqF&#10;rVtiDcf07ajRe+yPomh+1ZeDEbFXzV+moygCB6z4gG7dhs7j2NFjSF7gsgsb4CA1maJHlR6Ct6iG&#10;Fv92FC6ZvQZxlbiGtQuKCBLEx+UI1ikCAMeNYklYs5YnaLaYjCqS6V4y613w5y+cI7onynjWRZxi&#10;+ra3ve0//U//U4Iu3fvae/+z/+w/++Vf+WUmBSuv97///Q+S7oc/ZEmGR8TrXv8GWgFMJM860T4n&#10;IdHbjAVVdVzm+Nsc6xtZh8QmLXGDmDSglXOWHsgq8V8SDejIIRe5/eKT1QTenAK0p1KovZRqdA5r&#10;kpfVgEJU0dMnrtyuC+fKf/q6Tdt3bGcywpcZrEyxIi3nlxaPlpo9qY2fPnKGRmzeNCswjdPfUe5V&#10;ZasDO5+pQyZo2CE1ViyqTKMSrMmmxJnIXDS5IulayvdNFTHbo7Mm3Fh2VVWqJXf5VspZs4uy4Guz&#10;NFz4BKCtR/TeJaXaQZuW7uKs9tq2TtZM5GSdgP9h3CSN7SHRQC8m1j3gLzwL9hu0oD2cgjdsJJ7J&#10;dVFjCBsr4FX1QrU0VZs2KdrPCoIWB/LbZqrcVIitMCUuWAc5IhORTboGhXvXXAuLg9GVnsIMU6QD&#10;VsMKw2lunDNHqtVV7nKrd1N4V29x4nflR0ob7ykiO8hml4Qkq6dWXc8xn6QVcVTfVN+JlmJ59XlZ&#10;gcoSVKxft+k5qddEu1jtpv++6TorK718ONc/vmL9e3KZ3ifjmI5F90yZm2Xrf+QnfhrrVWh57RUC&#10;2up9wnqmuqlmY82Q6TNRfye/aTVFs/nTztRFxsMf9BtwGxBY88X11aTBqSnpxrJpe1mWT1VmoYI6&#10;yitwr+59klL7c/bchV4+Z7965ML4bvYIgleq96DNSl1b3Ku2ttE/G1V/6y6RmLpB5DPoSRMur7nE&#10;PuN1xAA/j/cYS65Y6i9cWcvmduyUCHxWgptBD7v27ty1b8+BG2+69c5733jfbXe99va7XnPfj77r&#10;rte/af9Nt+698VYcaGDDzGSQVsVlZ1IBR/DgvLx/P9vSs7iEzvCdw8Fy2zYOFuKM7FPMQKYTU4i+&#10;hgTVKiFHUeqACPEy7A1GpDx/Di0UNIpiAL+ZyyiT+Dx2lNhGm3QYqiin8LV1AGh2IIEm3RQ82TIK&#10;SNFlTHVt4mQObSDpUXxGqJ87G9Xgxg0oq1hiki3efcSkxMWPyM9MEKzprj6zWTUhUS/iK0qPoYal&#10;3wE7nB6uFhIoHdd1dBjZNQUU3sxN4SqUcIEuNOHxxx+LB+yFC3feeQdjh7U0h55fILP8moPm6cZy&#10;1I+k53jfmRt/lrz0V044rqiu+OdWvOWa8C5UE3pQ2mUmVQiTvOyTCm83Gdmpa6Z/aU/5Y5kfI9O4&#10;lX5uN33eXkutcGLIdu+yFlMmPYNRnJ8Sz8/JgQrw8pWt27diFn/xpZc2b+FM1N10BZTAZrJor8+d&#10;e+aZp7PDN/QdSUZvqKSkLUYqkB2jKFW6uIRwiRIjeE00yI2d5tRak15zk+ot2pNzjRkJEBu9YAex&#10;eClBuIaeBhHeRdzQ48cRf1u3bN6+dQtkAFEBHCkdpBjJUWe+p8QZ1Fa9XcAxiyudTSkPtWbJg5zP&#10;FE12lvWbGKXNW7f8yDvegZ730LFj+FnjyHz67JmE111zGeTBOLN9Clq6+ZabOVGMiudcrptugnq/&#10;/MCXb7n1FtZ+f/+//+//9T/zZ3Ek+P4Pvv9X/spf+at/9T/gwLCbb7nlC1/4gsCagBUuAIrVRv+K&#10;BtR9V+LsVqQ1M23WPAm5GVKYybOistoPR+s8X5cnNFA/thXHlObldTMnJ1a+dqTAgSsFEFR5/ZdB&#10;rL/OqKWIWa1WxAoauppxT26Vc9x89a+WfhXrV21QHHZWh5UbklMlyKG2QuYQ3QpqMZmqVwLRzypP&#10;YiDmDQeuxxMdsyzEw6xBf08BNC7hhgxoB7nWXt2O41jCI8Iq85uZOwsY3t1SP19lGe+uU9A2iJFI&#10;BElzoy+qKPA3IcuaU9NfqT/yZmG8EpGZUrlxk3jkojygOk0MUuzKLGZ6ybIhlFEcAggkKaSQOCpo&#10;AHJsdwWuR+1S6CGzlYjUVqieTG7c3LguLaNKDzVTje6BjSPYCDi6kZjBiOPAUFa5CXVJQA08nSJD&#10;U81gVuKDnsaUh62FqiHqYQBbNm/kr9YFvHiRdwgUg3MNzG4T8X2RF3XmUw5ND3SKTtSDicjWJ9yD&#10;O4+zoi0rCn2LPGIqsVp2tjrFRgpv+NULhrkBGsfR6eCMSKyo6uO5tUHPtjmSL0AZtDAuJPrrYlZy&#10;v56APQ1bd249V5oz8wbWJxgGX69cZiVU5JAxqAwvV4AELIS4ZcUyVV/X0xjOCKhwBNnd7E2Fkw3N&#10;Ue8yhEdHzVjzNXvOLgWx4AtoAARREffmULFm5xmIQNO2NAwd5xHPZzPiKubWPK9bvf5H3/PTtS6r&#10;3fY1dyOTAs/lWYKzlZVKgfNpyTKxk4X69fPpSMqa+nnLUbdF9Vn27cJvPs9irVBjp5ilrkJtTJU+&#10;5rLseebo1eXZnDKot8/NCl92CeglZWesGb4SAFNvTOg5fVK+fgWW5SwwPs7mLmRS+lZEfhaKbEIK&#10;yLyy9sixEzt37d21dx9/B264+Z57X3/rHXeS394dW3dsnWLwkiVSytPA4Mvcw5SddfKOshUmQqGx&#10;kKgqn8hdYiGhGkT3SZhDf1IBQIaahnkX9s0TctPjU+9P94W4T5Ary8RZaOKeyVlnFVBzAxCrT14E&#10;7IJEv/GNb7BZG6On7phUUtccskLqo0mtkBdnPXaZJSzvBjeUDYUqkcYDP7GWGsdUFq9JlFZ7z3Nq&#10;q/MAkNdWY4KnGlpyHTUnAJhpnBgupjtP04yLbKcEr/eEMSubP84i78dP3+00XZbPvSaMe/WENKX1&#10;VyJKdUxCagcQpxvZNMZwVJikaM7UWHAx3G695TO7xU+f8exT+px81BbQUaohbYtF8I6W+iLsyffL&#10;ryZzBEf6z6DHfxVGNB2tlG5Zs4YS6X8UpeBlFh6gARIdP3YE6Ao7g4up1gKDjqpTMuf1kjVBY4wv&#10;95k6Ub5mNSVQjh12w/qTCQfGwUunfvDgDx955FFcmXfvCfFEYlyOCyBvcevZm/QVCzMcQsj5Ax/4&#10;ABrQ//K//C9/5Vd+5dvf/jY4h9OP/u7f+3t00S/+4p8l/sPd99wD4aGgpXp79+5TUU3b4y2w9sr1&#10;B65nVSONKdWaLbyqG1rBWHSkMJcBae81sOayAgQii9dIY1fdr55+6S+r5f+qGnuNxE6uuasf1iDm&#10;YizUFivwNEuPFykZkQP79sNtCH4X1VeOBYrwzd8qV9OzFG6qZu9OhBHHvGyru6s7pdlOmSvNllWn&#10;XkzhM5FarSyJNHN0veq1ztYSuwhhZc3fCRjXT1nCqQqlQSXL8gryl+DT2Dq6mTO5VgFDBuhp/lG1&#10;RWBFFMqdkB58GqRi8kArpU4BnrhZEl+foyGI5h4bOIiVlW1m9nUeJ7GDHYeIFY5fRkvNIvXM6T6E&#10;zwUq2ZI/jI6L+sBSEGEeacbU622yCXqwcBTQOATdRYPsbsw5DfHYCZLBONxNHlcN6AJBjBTVmSi2&#10;xpFaHL4ewUUSWimkNpzNsG+NR+BHkdR0JKnQxZpnvRKFtZEF6nJMJ8oYCX3CMyuBxuS0XOIKXhE2&#10;KBFWpsbMLGC1u4hxXrcEmZsUPd3m2s7XFprr3/Whj9XicDYfWl95le1p+dxYOn7jw1rVrdgDeoR6&#10;wEw8NKYAqNzn6r8ajOmnvpmqvfS5qLd+mvkZqyb1LLG5cleeXNWzQmTIYuJzxRjLmFDGjqjFikai&#10;N6qvUw1ZlWAVqbOBkzZri0tXtm7bio2AMI0JFXHpInv2Hn3kB5vXXeEoeWYaM9OtP1QFmkCyltW1&#10;jisssCLSYnufdgdwG3IX6IncBc91nHDtsKJG9TeTIWQWjpgn5D+3H9k9g9F6zjZlK+P5jF9hXbxF&#10;55A5lAqPIAeYBUct33PPPVSMqiLjrTxZAQtkMdQfGMpbPAQbHTl6lE/2KRMcBxso5WLup+GkVMNK&#10;EU4DAQqXZmUKNZ6wCYidbq2opLPCaQCcUHc7x5Ik+tLnTjpdE4zwsVel/NRo0pvGnavdS9vjr+Ym&#10;+BNiSup2qTrLtiJZGciLOsLvAaCAJHoMZE9KnZxsIABU+OjIosMjGb0HDbjhibLadK4GtARSrrl5&#10;Z32snmlaGPdNqL8MhbIkUsKxALv4gFIcj43GQEGc/Q4AreiBEwDVjt/c0J6X5bn4mXHbySDVv/Jc&#10;GkYg6Y3KdChGGTUJ4s2teHQDaxsu6BB7PbShpoRkn/jEJyAnIoD+B3/1r7G8+YU//Qt/82/+zQ99&#10;6Cfvu+8+ttESBFe7wRwAZaYCQNEN0xXQmxUeGdorv//jAqCroasWY3M3pUdYco1sbfz5fysASn0k&#10;J8mDUZ6iqq0CQEnPkO3ZtRsA6iakMkt6Msj8NaKEOZyxIlkH9GlNXsngLqKH5jM1vVtrc1VmzrKl&#10;+bfOumdcM4pxZJ2qxa9WjmSUW5p52RCmqydy9ryeu1AYJa/b9r7GgmavEId+A93KvFZDWTFKo5gk&#10;HifWM9zhr9sYo9aWzddxcmUkBvtit27JCWys22pV6cylpDS5DDtRxs74nocOMHlnXjQXIhSOHEGB&#10;wg0/wbuY0ZjX9uzfT7AMj1+X48mjXDHaIq/unOZyI/Tq3lh8OPdiz5HOdnHIRtIaf52bX0114/Ox&#10;thPDn5utsyXSSk1mZYxk3O9OkVZVGV6tU2gcuUIMQ5jbTt/JRtqwo0jjP93V3PSLrgcWa9VENdd1&#10;IzG3zA1VvO/Df2ZSQ9YbaZub4GbruGrtAECXDXlNjCXGJZAX2+ECzGZXj98okrvSsXUnjO7ya65t&#10;c1SylHrGjKp15YlaLGsufdewMURTd7qpDhWL8mfWLbZX1wG1GjUVosuJgwxpSWHU7GwrWccZSKTD&#10;W3QbSI/482sTMZgNFxux5nOu1SzEmsu+xC2rSdtKPr6aBpUi0ARlJ6Z2oCeW1mzOqG06viJl9LIG&#10;Ma8Q7V/teTbmG7FCxWcb3N1+L3iqFqycGARn4YmRfkkvBMHzBgRJufwkZOSeT0P5qG0ViYJZv/e9&#10;7z399DOAZorgJE+CMookCjRkq43k0RgFEGAnNADlXYUWPogNykmvH32huqnyZtVzVV2pY9qTjRs7&#10;x+dNw7K58Yn3TRsjtY8E4/MxmVPD/rRK3DBesT6XSlIMPRFzZgoobiMdC6iicwSgOjw5poy4XIAX&#10;ScDJrvp38kQ9AV0tDOW5JQpDudesLDE0Y/JGTtRgcYWBlrsMnUqCaUlTG9QmDegMgNaa5Ci2+1KA&#10;Bj7SQEOJdZ5icVvRC5vSA60EB+VXB50EuBdL21QAbSJb1wn6SNtYgyGiqg/jjoKsoizumRGve93r&#10;Sqm/mWi1HIPETz/1oQ//1f/g//0rv/IX4XykawAA//RJREFUSPm3//Z/8973vnfvvn1EDCXnaED3&#10;7ZfCKbE07mvcBU+JAlCXcM0rFgXSak9eLQBdzvLK1L60iNWqVCxqybVaPf+3AqAKs2ZNjB8DlJm4&#10;OgDlVyKAEhoMsZKZG4vhis/BXIc0hY8Nd+43ba8mPq8xyt2zncZyZ6W3KicJRynT8m4sdOZ5tlJg&#10;/9rpx8oUv5rO+13kSOP6eZrd2d6XnUDjrDdDqN0F/LhC1nUB01023eaApezdDz/dsB6vLJgANvTr&#10;sLBv2rxpC/rOeI3BugwiB1hVNtrDHj0ad6MZcJTvVYh7fM0jHfT9lQ3ee++9TGq3AZAgO8kIt1Rh&#10;tlqWNfNUBNi9E+ecddNIBj0E3Jh+ccTnhumPMNP7lSatkcCa7Y8EM0eHwxDHC2jmzHIVlx7bYkOK&#10;pWMEiBOVKpteWsjPR/Lrn5oSWj7aga2ysTItCxrVde/JD3tl3kOgFHOMRvk41rxl6HAT9R6TOejK&#10;82DKS+wKkCtBtwdzgsaDV3slizpsJkrEuunPxZuXzbzrM0coi8+7X8afliaz0DlSXkm5BqsQpozL&#10;rLijIOegXNaE4FiA1mXIJX8gztkfbhOl+MwZFhv5S9R6nlxeg7byyKHDzKgc4xvfGQ7vxHPzFOxB&#10;GwRCXTVko41pxl665L4QKgmY4yFZcew1+h5DjkNqAYKFwCREaQuSgssY2lPq4QlfgQ4EpgHzGYhR&#10;DNTMaESfjZzoDdEMv/KKe2jgEXpucS/QBDFQT13okO4AUxAPQb8Byug7sX66Pwb/UZSm3HzlK1/5&#10;1Kc+JaaUZFdwz2w8ehb1lGgSb2Y3pukoGz0DG0Obv11kJqN+aySYufnDT4tPTD8+73ub06DT6d28&#10;vqvdr881RGYxsg9yE5lx8RNf1SjT52RLPs19mt1bunTVYJpfAYWiealF8MquYRfQnU8PBPY7LHtk&#10;BRW1q4bbv5rhNovpOs91jlPManhDcQLNnn3cNFTlufFf0alzj2SiYmpNOMQIaA7l0wp+cgT5FILT&#10;OpqMkpgEv/ALv/Bf/Vf/FQuV/8v/+f/4H/6H/yGGeITcl770JdIL+rksfeTFiyzItrwsa/pfOUFL&#10;lLmb/5Wr8Ucurru0B0LBtlqGNNNltjdzE6TfGkHA1VBvJeMe0D+hkS0XzOhS+sZ7v/aNOyFsstV2&#10;lTheY7scaNm7rEMC5iFz2ZQ+7Itk8vNmrfzkPOqgvMqddsJCvPECQJMlLxBzK6Gutm7esX0rJ64l&#10;4hv7BbG8eyY6rPTCeSRjAi9lc+E5XCPYBBrHw4uXWBxwZm5O+6uAa1QbYYGAcF1qhZUmzHT4mJb3&#10;hFqrbWQ8t1YafxRSgiSy0nY/cmwb2CM+15+LifvdkQM0K7gGVc8V+rJfF8e0BdnczB3qfxXlSEv9&#10;J+TIBodYWQM6xeh9tYAbO2SxvYtk1hUbGbt93nKTm0UNdAuykfC8Hwm1769Klplcy8gSmUXWNbJj&#10;olcyUa89Ej3H5khhFD+zn1bcKRbzXJZ+RTw0//Jm6eux8V8t9kwpoTRNtDBOJuXmHf/PWNlLIZwh&#10;yZ9h7oaxRAeK4L+O01q4kVAi7HP8zA486MF/l3DDPn0K1LBtE5GYCBsUZxeeI2U9gxtKYq4q493c&#10;XfaN7NhACYTxGv9LpO8IUxgs43QKXoWezmHu9Stl5zvID79Mbf2dsvGZGLR1n00ANpD0THvKlXlx&#10;D7OgHyiFhyJL8S6Z0wSeU9X7778fP1E2Heu1ifmMbcjUBBjBRhBa9xM/8RNvfvOb0V2NAIhsR81r&#10;03ePfrMbeXEnVn+sQrdVno7OHLSitlrAm04WCcb5s3it9nxxgnVn+lOrKKiP2kRlgyJEREgy6XAk&#10;ddIwNAobL/ozSoJ4Me4F/Ust2S9aoTd52ABUvbKYWyIfm9ysdmSUJrCLcP/anAFfMa7Z+XM8umdc&#10;/9SzrFm8TbPtPBRMOILmaSdwQ0pIXS9MJBPrqwLJp1nJmL8AWus/mTBfICrT8By6AnpCaWDQv//3&#10;/z64k4nAmu3f/rf/bZk1RfewLkqgxdZdQyD9cf20lNKu8XC1cld75Y+rnn9c+TQVyWdeVvYr+UYA&#10;2pRjk8f5u1jJsVuWCpFRHo/3r7a9Y0363eZX45Nma03/46+LwKUn/qhrcF1Kt3D5vLslWLPs9fIT&#10;n7dooDNlm/BA5hEiJkBwx87r9+87sH/3/j1oFLDVYW9nbNC/sC/pHNtf1kY5ikaGDe+Eqr/AMWzZ&#10;tjws4cwTZqWAYB8qWxVhSu5AkCm5sEQYeQwKz41arSpUWxzzlLeApD0WzV0tbo7OexbPSfBm+z0u&#10;c3y1J/t4sxoxXIMzdPXmbuZQpl9lyF23EXssEnOTR2PNNvdVHle5VZi/qxQ7quvsRJurj9XgUnHT&#10;pGUPK+la7pibzxcn7Mjw+37x4dg/3K9/zwd+Ft6fUF3u7K2desFY2VI3gbhyZAxGpWhNZs72cXJa&#10;pyWX249mV9PN+OQqmkipk6f2eONCcXLcvvpm6fOZE0E5bE4OBfqATrJzro+WMg6KTKRa9kmUm0L+&#10;jXY4KmJ36CfnmI1iT6/N/tkrnf3QtZVKb1ES0L21jePcmRPHObLm4oVzbIQGUVy5cH7Pru1McvfM&#10;MmPV9AAaUCVyL3ykGoBO9ut87Wtf+973Hzxy5JBUJZ2ROLvda1HoJWUzn5NVQQdDVwA9VV7yqy44&#10;YVIzQ4w9IM1JrA2Y0g/FFEZ2RobUChp3o4x5QsF6pgIx0XqSHpMZCTCGwm4ACv/L//IbbNXHQxT7&#10;O+wGdwJy1sOP1ynCavAiv9oQvU5JwCQhZ62iwNmupDNE+JKd5bWXsjckkhmdb65NDG5mHG0yDSvt&#10;Q+l5JNfun6XPO+XYgd2TtsgXTeAmML0aZAr5NX79aM0Tvh6fTo/0oFGiap3E0SK0BqgGZdoxQGL6&#10;mSFzLLR9G1GIV3hXI74ljo2da6PjLj4O+W1K+BLOnCU3fqIVrEIYKdTb2YRUJnikF/lzjCfeA+zB&#10;pJ2a4DWgOy7jOFp/Lt5lmCiObE3missVDlLKrQn6K5Nbei4UdSfrKF7hK0QIbdNXAEuCjuEZjMpz&#10;564dRPqkDz/2sY/9nf/m70KBf/4v/Pl/79/79/bt2//zP//zGB6IJkuwJyTcnj17aZSr/PJJXbt/&#10;H2GYosKnMvZDE+Qy7rbqMyXoK9+ENMdOO9/VjE49anM3f1ybnF5VY6+ReGm7rLM9LP17JFUmXTV4&#10;cROSDIH1erwsNm3ClISCrcOlmOFq1ehJJ+szWUtov672+tzzcbKML3YyazF8XVIrM5kYxRRQaUUq&#10;+dOIdUSQMy6xoo5qEFNzYX61PDWwRBHcLnuGaueiRyXRAQn5MjtHPmECCgOEKRnDEz1ncFIFXSJC&#10;xUqIGFUvEXx5C1VLievIQQNq1CLP0zfENNQETOoxaDgVcUOeqi1IrkYWRkcTeCJahTDiH4b7FhFU&#10;6hqZ58iB7cyGjHZdA6/F8Vpl1K4yxVyDHkbimaO3LtfxGmXlWCXf6gQjKdaQJa0P5zKcde2kqpAe&#10;UI51VvaDz8c+6e5yrvXXuVKmDAfXtarofGda/wYD3dXdM4v1745q0dNP1r/vJ38Ou3soD7hSU7r2&#10;08xOsJjmk8JYOPzPBUDHxi8nhbndj7Oazk3pRX7hk/H5HPFNCa4GoJ2+wdbIrRJyohBkHta/Uz8U&#10;GC2/0OwvKsg2218/Ae5MewwWeL1VvLJ1eNycP3OKyXrLzTewW/DQwefxgjl75uSaSxeY3q5EtQxC&#10;B2IO5Trqw8985jMPPPAVPLVrD3tOvFTJ5wUp6FBILTofpKmmDXSnqgP7UjNqMxtnyJoDecuk669e&#10;jgB8QYOIXIPqkQkHz/ASGiYBB2nw8vzmN7+JnyJP2PyBqR2sQCbsR/7qV79Kmve8572kBzcAF3id&#10;nIGSCapSClQabk24aBHNJ4G4VgAKeBWA4oEqVHKmqRGUf/VKjnfFECbrFvmKfI08mg67sSOVjlT0&#10;svdNhN2HavvkC2ZrNegKoX9zimgk4PrZ1hYAyupftQQN17lTLQIg3sAImuAJpQ4yE2LqzkuejL69&#10;pIKBXyleVagM2rGWiSw2dgSghCbNqgClxyzAqksOlhPzALQ2IbkLfgSgJY+imBEBu8SyArW4imbL&#10;4VA3SX2oqt2C+pMbHtIc+uTGG2948omnOSEJc0HRw1l9QHkF7Sd50kXAzZOnTgBT/s7f+TssbH75&#10;L/6l/+v/7f/1rne/84Mf/OB/+9/+HTTuuLNAReyvZwjYWT8CUJo5B0BVPFuZZpqv5OaPC4AuseM0&#10;FS69eSWVG9K8ula9ysznGHK/7SwQgHIxcAyuEOTaABSiKTffLZy9SAiz6AaGTUhjf/R49UNnt9PQ&#10;Kdmfq9Vz8fmcTOkELUdqiTuPZrrhi7WK5Bhq0tKn62luDTLgZ827fGiVVBwqxWyX0xyNYvPA8VdZ&#10;Yqfs9BdOnyHMaoWLr5g8TM8N64CkxSsya1GkJKZpQSXer0eJ5YPxXe9zBYHqDzlYwl3PQuESFQW/&#10;HyqpPOKGnHUuojJ6Fsnuwg3qJAux9TgW8rHuq7EVclQ7vJmtNDY34nO0PFdEZ7JI8iPAahJSVzJ+&#10;KsVGGhuzmqtPE0Z153Q1mvTXZtorC49EO5jopyvcVDEhx4HDy/zn2IaZz/VbSyWWfOMrTSeduTdz&#10;FN5PltL22Lfrf+ojf7rOU8F5MRRWx3YFAyG3A4Yq97Y8O3Pn+Ig4YG7CdMEJkRi3l3iX1pEz5Qwa&#10;PeK0zd2v08PMnCn7OVk+Rwfd/qW9aZctcpmq/nQgaXfxIk+Rdot812KTlp6TZxZ+WUkmFvmGtcwl&#10;/GPOnT+DkWLL1k2nTp4AcW7bsT2nh6Fwql2El85z+tH56spLG4Cz69acPHHs6KEXThw/AvrcuH7t&#10;dVN0/BUKc3IyjbFfo8hB58dUNDZT6ZOmnSVNpkI3iJI0CGCDN6E90gWTtayGeJrTVmmtJFOjCrYy&#10;guOwUpasBF5AQR7POENs8SzEzQ7gCDjm5BxeFE1y2ifwCBUUuBM5QbWR9F/+8pe/973v33HH7ch+&#10;UAunQ2GUxzpPEZwvzye2GOpGYtGzzMgKi7poUbDO2rXuvuKGJ+Ba2hVsNONNPCQx2i90voAZ/AXw&#10;z85BVCdPhGOuXXPo8CEMS8QOjPpz7Zrde3azYQxh1ny5OYhdYQ9bDfldz6tmfxK/EGqchF0rnRN6&#10;ddFpeAWhSytc3FN5unTjJlwCWA1u8BSr3oTUSwh1iowv/cZb8eU/eUpvCtKQXgguN+EJ95SueWXn&#10;rl12Y1DgzNLdoFye7oKEnAuaV+yFAui0nq7QQwOHL3Im3jt6R3zFyJDlRLarnz7FFCcIKHoOitAp&#10;03nKV94lPcsGmsnAUTGqTQJPn4XA5CEMvUGd7Bb319tAmc+ZkyduuPF6NJ2Uy7vQOXlCFSzfsNpT&#10;KNuMfvM3f4OuePe73/3X//pfJw7o29/+1v/H//Pf/8t/+VfuvPOuj3/8429+y1sEoNSHXfBOBEpP&#10;MIEL5zoOqA4A9obXnEwaR7x/HdkRuB9w3IyRFkWH9yoD0b9agLiqGrCbcfXNq81/lWxe5vGcdJfz&#10;0PMq5rUgO/31dGpY2Z1MYmgGbEIcA6iEXuWIY+L6VCD6lctpKzH33HTmQkgU13xvRG/O31G4WsNx&#10;6OfERNP2QhpkPIdSFlSrkBACIaOTRu5p3lP6qe6dhOykE4VONI9QW3d8Ks7sw4oxPUFnF5DdzK6z&#10;icWd6cm6pnrM7BtOz5Jxubp1BDT2bAixlHXl9YKJsJFz+IyVohSDaYnxy1fOnT2HnR0OgG0ERpnY&#10;HTuIv5SzM+x5uE2X1Q2Ru9o062Apja6K7QRM20Da0vX0prtubJ3D0Y1amqb5ebP0Hn1bbW3HfmsO&#10;MDfrO/+mh8UEc3Ojs+3nPaDpjRmFzGLITluSUCUnzBbr+96kVDNl6VG3dml3tZOipdtcVU3G7JBC&#10;WhraNKPcW1UHq8dlmHYrCSyou6unYVdpbr6s/8mP/GshpWynwpugrNWQHP8k1G0Fyc0l9VvMymQY&#10;a9CV6+r65ohs5kbCfLuA2a9XrXXmcluag2nmUs49HH5diaG60rZqyWLmoy2oEvQpFCwRY1Qn2CLL&#10;NMJOJ4L4RTZAbCQsUaJ4r18L9OQkWty3WYFy2vb2LWg9X3zqyccPvvjshfNniEi+fduWbVs3EYxp&#10;186cbyS2QDYDs9idg74Qz0gK1YoqLKuNF9M2atGA84Rpw7sIY14H5Hk0EU+iLdu2DbYusOAVsSY3&#10;CnhBhllJKyxYEcxCQM30pCRbipbZSUkIA8ATXgEEpAcfoK6D7DCsgwyoANRM/UGZ/PRjP/Zjb33r&#10;W3gLozwglUqAXH/kR36EdmEJ/c53vkOJZCW+IWeVZFaGGoo/QFrcg9joE+uPcotaWX/7h5QVhygn&#10;KrkRiobXST8JL0r94eZkRUrKcmM+kBQezk8+5BV7qftEcCltyDhckXOjuo5LzSvov1mkv2qBslG8&#10;robPUnjCKzzJsS6zpT9PUBUwvWC3DBwAlIa4C97mcMNzklmQsJIw/uRDczR18ZBkNJl3GRRVoRTK&#10;J4mtOU3A9i+1m1XjeMfXlsr0IbeMO5EaKpMCoFHPE0WB/GPOW7/esLWnT52ENDDBk3n3MEVwb9Hc&#10;gAuhHPJp8otNsL5SrroQsSaVJL1dJwrkJ7YlsO+BxQxXSd/LdCBUB8US+5NSgMXU57773vrv/rv/&#10;LmfBs7b5W//13/7Lf/kv796zg03xH/vYz9Mtt99xB84hdF7OFt+33x7grVprXbrh+hvsbYqbRHh1&#10;1MvKlTmGQ3pqJWHbpTL3/70B0J47c9xV2cEgirQg4JBl3JKqtzvmZEuFkpHwL1a2SChe2byRxer5&#10;cnl6GdQtPTv1HItGP2bfwqsr2aO5KKF80lJ2rl3NKOYIZpF+rFVfdog5W0PxpWQjA6nZkR2lMhMn&#10;kZfAeuxtc0500KvXPObMKrGWlyv2kJgpmLwA+hniHDe3VDjz2oFblWG8IO9Dhw7jykKGMARWoXv2&#10;7sXgRrIG+nMTZ5wjcz3cksV+GL/arvHiiWx58bLT7DfzcXb3fQ+QNDDmMxbU49JNmBuvJqox5SIx&#10;rPakUeBIMGQ1QvBGwz3QS8q6+iSnxWqP9V8k77nqzVF7erDm4zhw125jk7Hl2snik8VBzDj+1Ed+&#10;oU4fgKYTNr8QZ8Ll1x7/nKxd5WUW5OygaQU31WGOJrqiY40VIUuvudbO0kTNWAuvlRu/Lv3TmW/u&#10;lVpCy5cW85mo2eJGcl9WyUQAzUrVYaggAXI7rA1lOocVnmE7OE4vSP+ESlu/YSeG0BwzhPkeT+3z&#10;Z04eP3r4pUcefvC6dQQ/2r971/bzZ04fPXKQ9S2y7+zZU2ydIENGiI3tv//7vw90M5w7TzyKU9mv&#10;dRWBTZ154pKl/TuZ/0g7N9ELFBTbUSoUC+tln3Nb6S4k7THiOT47FN1HgKpR413xTeNChD2yHACK&#10;PxZ4l1KoHhc4BG3o/Q987aabbuA4RKzwaJvYb6T26w1veMOtt96GZgglKJtCeJGTaYiYA5RpKClK&#10;s8JhoAMA9fhEntNqjLB8WiUqrKoAAEqDxM02E0YpYgOm8El6kR83gKEyCi+Jf2kyWXyzbx7Sn0I9&#10;e89Wu40UY7E5k8a2qJV0LJyNskUZIkPMPS9Sbcc69QyY5ud1/EqPNQBVncDrlq7pSidLjnNv7sCN&#10;VKGnLwCLcaRnRLp8DRZEI1vsOPJmFoWKBFZyZB8T+C4AmjOTBgBKk8F2DUAZx2w4AICuWw8TIRiT&#10;ANRFi4KzJxqlUDRfZwhviorqc1vnsGqOlxgkeAIwgfpvuvkmtPtFJ5foIpYiZcDdDlGheq/IADku&#10;4ZOf/CRxQJ947En09O9697sINPj440/81E/91JOlKD18+IgAVFJpAIqr8pwPqON+7atZmX3ocI8A&#10;1Ncz0V5BbmNZL1/21TX7F00DGhE2a/LYk9LDagCUjbGTumMGLl3AwH85CQnyDVuIv8dFNKClMFmx&#10;d9kf44jMiW3log+7866dw6KoajjbOcxyiwbUP9WcfTNpPWcPoygtqNlsoetgDZuTKLyFJrziYptf&#10;4QnZHlj2AfuzW9QNRP1YG/LjDFa2+WyfRn3CnGQtx2zCoMFXuhQ7O0E+ca4dis4OBHaz8ocMpNwT&#10;J+IaxPSRybBA3rtrD1GZkJJkWd6ixG+qk4GH3THd/87rkV81z/F5Xw1AO8E4oHPjO86AOXY9jm+X&#10;O6ZvANoFebPSgQsemf3TePNyHGL+9/FdUZpXbVxOZCVdBvq+4r9OdDVSVGbKcI1d7eO52TfXjd2T&#10;I+fvGVQktaRlS1niOKzjUHqvIsary+Jm/Qc+9NHCapiIc7iXbUfwUmwMCNGK0t46ebyaWhtwpmsk&#10;Dus0/mTFVwOgi1N6rgvGBIvtGZ9cu9z5fLSIDLB4sc5Dlxf6rAIqQGn5woaDXMb4jlYI6Hnwxeee&#10;eOyhHz74nYd++N2HH/o+BvYnn3j0yKEX13M27sXzx48eYisgTHLXjq3nz2FXfenCudOoRXfvIejd&#10;5RPHj77mrruZ2AQmJEoROkJ4DfokRkuPKBiNcSvUyZXkTu2YNqr3kP1AMaCnO+XVHo1jEV5Q0AEw&#10;ZEeJw6IRnUFPWZtvgVtNiSKWihmYzU0hvkUOJqY4QOSBA/sBYVg/0WWCNfmVGE8/8vb7ACgg6c99&#10;nqg3lzGGvulNbyIHEvzhH34NFgYS5cQaMsdhlGbit2cbeV14JywQvuiQwE+8SEGyXVFvoxMyJwH9&#10;s3PXTt1AqR7vAljJEOyrCtCToijLSJlRLmbryYqCAcxUqO6MTvQCSglGTE+2wkolomYyqsdYjDpp&#10;uUmv/EZG4D0Fqae0MyeIX4H0WeS4CSnuU9u2UUkL5cVWcPIK+CkmdQLXz9C/VbLCnizF0NTenXVG&#10;+daLNAKsEKGjyZOmhHFq2GR8wjPuGwMBp0G5nJOu4k1x7Bj6Eim2HL9OskQDgOIJSmJ1zDZWsKuu&#10;yypNgDvoPDjeTlCyuq5wQKV5qZ2skIbEkDhwfeI5FLO+TLvcDkUECLTj5IAS9HWvu5f1Bss51kJ/&#10;5l/7xf/5f/6fie3/5/7cn/vrf/1v3HffW370He/4J//kn5BbHc21r7UjEBWLcE6YBYBKh72Kmxu+&#10;qxh0sY8lTHrNGnTYs81Sk1ve/w4BaPfMoiCUk8xpQDW6jZuQrhI3V9YkAPD6KPXxAUVjUvtCr5Ky&#10;I/dbOi4jh3SyjHJq8fVFUWUOVqwRlWUVSpjM1mPb52T2gG8moDnmY7ayaC/rwKeYmV971qtE6Ilv&#10;3frqk9WtrZlwuYid1Tl4N+ttYD3xPut4cXKRuaEfgcEBPUmAfQgrBJPO1XtOzeA/jiPmBzY6FP85&#10;f/YcR+a6aJyBqrE+KwvdHtmuWFevx6X7eY6Q5pBWf+1m2g/Nh8e2NxJSxzESSX+1P7saS9OM7471&#10;eYX33flj03pPwlhiU6C16nJ5fg0AajXmpsD4sAl1nJtd+an5q0yhkemNfd7sVLoVt0hsPVnGd9d/&#10;8IM/Xb6Z7rEJ4cPXs5XVGKflcmDEsgpGxBp0ouMeG4ufI5QuQ/Xqan+uhvjrGzusXx/rurQrmojn&#10;yGWk6TkyGjG4k3nswflSJsQdQ0/2wiffEAGxlC4yPc+cIJr82ivESDu3Y9umHdu2PPfUk6dPHkPk&#10;bsKbhkgV58+suXQRAHoeD7m1GDjiTcf2ifPnTl+6CBq48lu/+VvAOGSnmElHRnSErXR0CjmchYeC&#10;/ACd2EABAfACZTM/UbWZljRaN1VrfZQOb5FM9SE3bRo2f/uBS9TlE0ohQ6N7qlSTvLQsUy6IGY2R&#10;m4eQtcgGGBOC/zOf/cKRwwdRf/70Rz5M6CUa+KlPfRrwh4H+TW/GB+8t8LXf/u3fBnYDF3DqYuO8&#10;bJRCWzOX2VUXBQGn+IpEf+qpZ0moCditKr5FnTWOgyEIrwrngVHSV0RHB5q85jX3cGQo+rVDhw7C&#10;kUGGOIbCUjEhPf/8CyjD0DiqpdOTsjZ77ZbJZqwr4il4y9OGPOwUgqc3Rk3nOBEasKrQHWe4ej6B&#10;Nb2qonHCjqExNDoBlxRnJDwS82lvCEBV8eo5cP5C8Jlh/ChFra2qR/Ar/exuNobM5tBp2WlO6RWo&#10;izzJmWo0Y+q5ID0k2kMQajwxpnpeuqinRwNQFgMAULp0pgENAOWJIJKcpShKp2LWSvKW7Wht57Jb&#10;/Mq92xHIhMTckw/J8SZhwcXoF6+KClkTPABYxQxb3PD0ZRvc29/+ds5DYrMvEUD/h//xf4D2/q1/&#10;66/8g3/wD+66+24WV1Sea08BUImfTrh46QIAVLoS+EJdiyx7qVia4xuSK4pY2iKHmTjkKgx9tcf/&#10;smtAbddI/82o6ZMlGtAFANrpAxcuXWaxCpckw5xOXnrG/A2Yz/tGV92xTdgtMuZuFgX2atLHFxvH&#10;jOIj+5KHaxTnS3GJLlVe/Z7oUx4i8diiYjhT2ObJY6FYn3NkrK3Exlv4Rkt7zYWsefeSRC5W4PPM&#10;6bO4euKvVB4+sJdoSkGm27bv2LxlE4f54XpLZDY2v6uvAgFNKDPnJ8EAqpJsja9OmT4V6Imrs5ZR&#10;G/unh2AcwWtPEbuxG+tN59M91s/tQEH8nKyXAsdxkVatzDisi3WeS9AU/grnt8PdlWwivzYAHaeS&#10;r494aY7YOs85grxGDcccTNZnwc+9NdftPSPo55ZojkXT9mJ/RoZ+6Kd+NkIgXtI4nEYhUTFOUWSA&#10;s6Aw9X/laygV5T6VGSlgjhrGOb/ICLpfFt9aHI8xcRPZ3M1YmWEgV5xnrypocOhuGlqtkmW/Tw8k&#10;AFOuEpjxFL68bQsrvytnTh0HnBw5/MILzz555vSxUyeP3nvP3XfdcfstN+7P3ivCZzL/11xi/bgx&#10;RpIEsuety5dQxb303e9+h21GmE+OHTvOHPYoZFAacho/J7ePCFCUhe5DQvoa+hFBLhCxN2Af4lSR&#10;qNrBbCcsf01+5V7TpyoHcZvTpnmQK0LKdckC6kKviZ2d54DRMP2axu5J4gYvzxtvuIF7dZMonBDt&#10;qBt//MffiaWM13/3d3/3ga98HW/Xn/zJDwFPqck3v/UtTKLUDZ0oSJQ8BXxWnsoIQC1IpkmF7Q0k&#10;+tPPAECDt4Ad7SbIK25iYIFETdj0D17hK83kIpkmbG50ISW9IBKN2+7de+C9lEKjPImYXTLAFz65&#10;F5hSNL1n/5OVmmYekg+ghzS8SLLRl7S71D4v0skVIqir9+g4S9X7ehQnbQ46rn3Bjhr9I89tDahG&#10;Nz6PHc8JBQ1AHdDSVQQ50QQGjl8JmEVikOLULeUnSg6Wq2xrmdTTMPMiyqgA0AZSgFfqw3qDGsZs&#10;V87HCUB68gRshFUrogwi1FvAtvMuVWIIGCa6cWrsJEUSR4yieUVYrwZUaELmjEv4VAFuqnHj9ZwH&#10;vg/4W3VeR9PY6AMA5Z71DKsdgCYziwTMHT7/zn/79z7ykY/c+7p72ZBEBAbO36J7IdTaNXFCAOro&#10;DBrQeF3bh90tiwJm5EKLLJ4MWbkxVa28nRACeIUCapbsX3YAOvZb38tk6JMlGtAKKxb3qVlP2c/y&#10;AUKdM8Qc15EcchTnZEq3t1p8mv/4cBRJTd5zN0tF7PhiC5dRcFi9TpZJvKARt+F8ytC8pDoBqA30&#10;12YXc6/MptLEsVuum7nrqJEmZzxnJecul5QTahy6zCesyWsahhszI7KNnVhwO3ewWo37KdbRuniP&#10;ycETtJ9E1o7u1H2NKCkIHgpvUbPTAMTpypMi6O6ivrEiLZLGoVk60UZw472f49AIrL3sZLOVvXiN&#10;hXYd5npyJIzFmjd9vqqZ3YK7WzordCWIwdgnUshcTcJVJgPthMI7QSceK+x9d0XfzNHw2PzRMWIs&#10;fe5dv/Kp4J4b1pYd45TkYej2Qz/1URRCLHZQUrh+YQmHFiXxpYReybgcSOqQpNKUXjXHuryRaJrI&#10;mhGsNr3nRjRLKgNARPV41Y1f5/4Ez6aXuqbPhdenZDVJx1ot9v5Y1RznTpsTOq0WdEW/CSB/8QIn&#10;a549fYztRhfPn75w/tQNN+y9+foDmzdu5KRNUuMbSpzejRvQGmbaoQtlxxJvPfHoI1954P7vfPub&#10;R48cRn5j32AaQy6Ic4gSaUrd2J0DbhBtOLQI6Xh579lDJBqYArzYicSvCGw4hUiF4dfuCbzghk+4&#10;WoBCqb40o4sDSCm/k2j4FCWQESIfoIY4pxqYsElDrHgBjcCLigFBSAyUfM0994DA2IbME1SeVpud&#10;+5/69Ofhcu94xzs++MH346UHkAVtg4d+/Mffhf3ULTJY5IGtNIoWNQ/V6u389F4AylcA6DPPPIfZ&#10;131LPFctR00oNE24kg374BaxC7/yIjmoSyMHjmWiFRrNeQ70fOmlg2yI5gmZ1JNsxbWZ9gk5g1QA&#10;E2BrLrqOPLUv8yul27f2pGyCrMhQYOpPMveRO4i3yETFLRlG9iREHzD6Cu9yaYInJTcioQa7qlHT&#10;lnPRc+sH5pNehJhGqlDkSAOaRayAc4GfXLG0/GsepIsRJvgmRdZP1IqBjsftYIKPBnQGQMmKFvUr&#10;fJXkeEJbKFQlaHHJaPTtH+uv07NkJhu1RTwkmOwNB/Zv257YLtXha12KUBPEIbTKKg6Ae+NNN+Dx&#10;iZY0sSBuuvU//8//85//hV/gFcIw/eIv/iIbu/AWhQAqCsG8D2iZ4ANAJS0rOcf6FyXNyHD9lSfQ&#10;DBXg3QagK4x5MYtVnvzLDkAXJaKd6WRZAkDVgFYPthDhBsoJTzt3DgC6s9arbJKNfc7EdY0Cu786&#10;7+YGscerX2wBb/Valo1fx/rM3TvHK7HyZLoseqxMzzI5DO9ZB55L5GPOVqPJj69M6LFLeRJeV3x+&#10;LLcBQcWjTl8WGnQLQ9aUnHHE6iq6EJyOjJwEczl16no24W3fxgEPGwGX8HxCz5dLHr6fGSx8WTZv&#10;QQlLRthf4jB69gKCF6eojVu3YlwjZ7LCf4gNtmMn534yH65QdCfozu+mdf8LK6/q0/oy/7ACcqWR&#10;ox+gLa8/u10+49W9vTjzZINNG+MQzNHzyBkWK3mNJyKQOTqsJysLp7FiZuUr4zUS3Nh7i5zct0bg&#10;LgVyNRo2B1NOP+l2OJRumu7/zqRfWexP04/PnY/hje/70M+gYa8DpS9E/bJuA4sCpFaGrUKrg++q&#10;jjnhp6K0za/wRjJa7FPezsNiE1d9lvZ4hcdULnlSgQjciR+0GT1i0q36udA13YnjTVJNNSiP13pr&#10;ZIVLey2UVwg3EDT/6FIOj+BMiAsb1185fer4pQunDx9+/ujhgzvrHE0Ok0DWXjx/kdibvEV4QkrZ&#10;vmMbUdIQivd/8QsoFAEee/bsBg3Q5xzmwtSAtyI4qRJ8Frj2vve9D6zm8ZtocXiCoxuQq/bnTpBR&#10;GKGSxrZQrp6IYhpPLNxRIW94EQFM5iTWYl68b5IEjbRIT/WeefppoKcW89e/4Q0csomYNz31VBdF&#10;QWAI8BzVQ+gDgJnSjz76GPE+MdwAFN797nexI4ST3z/5yU88/PAjWEVf97rXv/GNb2IvOpk/+sgj&#10;vI5OFEXp3QncmJ3RLuIFnY2ZvKdiVABFVwDoxgBQAJD2cT+VTwFAMcETzx/vQKKyrzt+9BjHF991&#10;513wSnDp0+DdvYQ3x1odYufasX0XneO6jaL1AY0+r+Ih06WqUa0VV/PqYteJJUky8Ss9QIbjuPBV&#10;nGdWpOGrnyp9BZe8IoDGLF6rrgT75IIkoKhqC+E8QxtgGlSz5QZw5sSJk6fPsHrBPRd9Ng5YBDMi&#10;RCsBBNjPlJNFXJa89OKL2NhQS1OEIA+URg9AmTQLZA4FUimAN+/CeIuHRy7CrOL5nm35WURR1bCY&#10;BP64DARkyxtK2hjbNm4kKNSZUwSECgAdfUBVHvNWA1AykZZonTp7CuKJXTECUOaS+7T4lVbwK+N7&#10;72tfU5A3O9YLIG5g7xFTo/x62S2X88P4esftdz7/wnN0FETCio4TXX7zt37zl37pz0GNXOxgYuWj&#10;BhQAqi8Knrdbtgb41iakSQMqABUTvNqLPFsD2sQ8yZBXk9e/MgDURrfAljBWA6DKBc8/0UeLxVQB&#10;0PNQMjq5EAxHEWbPRg5FNiLzTMJMqK5BYUPAOdHQVRoBx5Cm0FpcUKKIabVmy7tR2ClNa+E0v5mv&#10;Wz2A1MmeXvwhgNKfhEQK8hQ8u0bxj7YBipUsV9LDORfiO1YPe8bhtAm1dYRkfuill0Cc8DoygT6h&#10;+Sze9uwlmFoYWV1VK/5SK9yvyZAZCiNlrnHaJgrQLYDRMh+dP3eWg49wBSC51ja0V52JnQNfi0pr&#10;hu3sxqXgwfZ6jZrC8flISxLWBBhX1ESpvV0k152rTw/0XB3GWo1jNzdr54jq1czppJ0DZP06nHys&#10;z1yT537iLbp0sf5jZcZ+lrT8HK8mOdveCdL5lddcJp3PWD3vm1t2Ji3Zx85cAaDvfM+fugillSYn&#10;uwcKYzLs+JokJGgQV21tW3sFZR6s/8w5VDURG4GJpX1U9ZhgovUkZJY9jKokS/zkwIpiE1d9rvNJ&#10;9BizT1eqEXlTiPfwFO4DRGefwYFlvlg/nTAfiu6FToPLqR8LwaaaOYiXf3NMESUWti69phvbE6bT&#10;7SapDmCEppdljl83RQGcpjPJcwQZMbk3rmfHHxbG02sunU1Ez5PHEONYHpDg27fs3IAnQx0ktZkD&#10;ZDZsOHzo4EMPPvjA/V/+4YM/AK8gFDngpjbKsMVnJ842wEgC2uFdQ+cRWJGNhuzswVvx2Wefuffe&#10;1/KHohRvwNruHyWWCsuVq6jDuYrKC11f0FJtwkUdBEoCaKlViti+fPngoUMgBnVvgBLP6uWQQ9Ak&#10;esrjR47i3X/nHXe88fVvoAlHjx196AcPkgNns6lVJStVOxSHJomYn8Cwr3/jW/iDEvkeh86773kt&#10;s/073/0+527jpvjj7/rx++57O85Dzz33Ap3wxKOP3Xbrre98xzuC1M+e++offvXGA9cnJGfVWYUT&#10;pdA6tblE/uAOlSNe7s8+//yRo0dgJHsBFjfeiPIPMuVXVk+hOeD7pctnzgb946bAAMMcjx0+SnQX&#10;UAWZ0zlHDh0lnyOHj1Dn9es2nj3PomstS/yi+YruClxlYz/slmACWehj6EPOXSZKLlD07PlzOkmH&#10;vTIxwHMoO8+fO3Pu7KEjh48eP8bn4aNHjp88Ad7MSmr9uguXLvIJsiTGJ91IWeRznrOwsDkQvmTb&#10;Nhz2s1t+y+aDhw+VH2cEaTxOOQlpGxH1As62bQ++h4uy1R9j+oaNLCGYVRsAoB4+BKSl7fsPXA/I&#10;5fBMIC6MDDmBJp68UdwSHQz9ObTBic0b1qPCgNDYqXr5zGli1l7ilcyIcgEgI/y8sgVq+84EnqOt&#10;qPMvXaA3aCw/nT1/FvrZf+BAuYvEFRgXCuKtwhkYGmpI58EN8I+moZAmFeeeCvIQGFFbfMDxuIWg&#10;gw/id1MXM0Jcrr6zDO65oAEqww1QkolQp1Rv2rd33/Zt2xnH6w9cf9uttx8+dIhqP/XkUzfdiD40&#10;+5O2bd323LPPl7Rb8653/fgnP/WJZ55+hqM4v/zl+99639s4LoFxon/27tvNFGduQz7Glziwf79H&#10;8mj6FzuOAEXBM3LkUZKNHJlpwmQ3pdg6auYM8FX86tpfY8h5NX+vVhCuBnAXRYtPXm3+LavkV51J&#10;ZyVEUFXPYizHiFc5UddFkMTrvSzC6xEsDAoA9Mabbzpy7Diz4PxFjkhADoS7061M49o+H+7LfyVn&#10;w+ErrmVJVk59TNS85Knyo5tTJ1JPm45n/S0K1BfTg3ADyEolU6KxeqMklhEL8x9ZV05y5Ggd61C8&#10;8BD/eJ4lVEXo5LUIv9kl0+PSQNF0ZddNWZb20SiAil3dwiZVSdXIHnN/PWCQFFQbtgN0RBxk3Xzq&#10;NPyNg4kQQLAgZH02frA10eP0aps8gj/nJ2UUoruJL2CdiKgiNY9x0YsK+jIyM6HjiJSRsUDC1sHV&#10;YZGplJ+6suV1dppWmgzWtM8kC/JJG1Izo/hrHe9S8Wca6jkN564ewV4DNBb3J3Gn68wRA9mfS3Ek&#10;D0k8Lhh6rAWyjZ98vehkou05hNd19nmzjrm50NNkAlel+LKjvWlc7fj2n8qnqX8ZC/RTFfSAhXqO&#10;t5whGYeyRjPxELjJZ72b4Z4iGEyvu9t6ipmQUx1rENKts+DtVIktLmUU908mBUVoKZYa56rqDEAQ&#10;OAGpX/5+4oM/GxErtRblYn2vASjwq2I7xJdqXsxpsNHjNzfpG3t2gTiodHHwmunjZ/JN/la2SGFa&#10;8ebwoZpw02fGpvKePqsMR7vm8OT13aTg9J8GuF7s04ziJM1RhzXpJ6tMUET4SunAir6lLk0iWY9i&#10;eq54u4wuq9XLF9ddOU9XY3Z/5KEfACR2bNtMgE80bfv37OUYlYMHD2ER0daJugWNIEEHf/Dgwyix&#10;5C98Fs9NhzLnwXNqXHiOSoZ5jL6TbeMGAcWM6KlFJGMKuZHIxH31V6eTGkpqj42baiAC2QMEZ8d5&#10;X7c87hGEZMtXjeDgTi5eh7nfc9fdb3jd6zG4PPLww9/7/vfpc/SUd95+R/gm6LA0jqimAKBMRQQ5&#10;SkwYJjKbzUUIf/Ijq4ceehj/znvxvLv3XhR1nOT0zW99Bwj7pz78kTe8/nXbtmz94YMPPvnEE/TB&#10;PXffjcMrWjpgny2i5lqNKS4qtGLHRlBHpwWW4gZlsBEW5df6FMpczp4B2F3ZlvDyHIW84ciRw8TG&#10;YlwgdTzq0YGxJDiLa0P0eagMRUgrK/7mUFJyyZ7pdGMarvJYxuTC2rU1Fz0geuY+8eFPnMBhAIgW&#10;8Hf0aOK0z0J1mqGUINjKyuHiRdJEe5qj7a4cT7iTE4RzBpKyM6aAaSYgFSZHFouUjrMVj1B3A0DB&#10;lFSW7Vasamig1atpEt0wRdgQqofPK+LHkKhcUGBpQWIiRw7JLkP/l2MZd25EAHGGAlUlTOCm69ii&#10;QEx7Ii8cJuQtoRuv20jcaSJCnT5zKpzsYpw4eY9OoFy3SpCni4pAw9KA6nLApw4kJBCimaYsA7mg&#10;NKrqeZtoaDiE84XnX4A0cMblRX664YYbb731liNHjqJ0xyOZMbrttttRz5CAt7797W+Vr+qxP/WR&#10;j/zdv/v36Jw/9ac+cujwYUA8vm6Ujjq8eibshCUkxHBg/wH9m61w+7qE2wyXX+ceziUAgFK6yaRP&#10;hnuFTY2pV79/1YjvlWXbqV6thvVVZp/kS3vJ+dX0Bsvia+gcTGnf5j/ATeRaRGxhPsj19tvv2Lvv&#10;ACSM96FoPmRe54dN6ouaKgXR+hruZybvSLrEis/8LdqbAnAWB4g4rWme6ey+Ig3pzWzbdJ7azsBo&#10;oGEdjShnEKl0j9lkp7/KyHydCdNm7P7kXBjFq6Dn2JEj1DgglRVyuMWGCqnE+vA6jRfNwSwXg3ji&#10;U8yUnZraPNNETarpG1Q1Z+vKWwd5rGRsj3sxOAU1VUqt2LgnNjJrvv3G/wwc+yY1BYk7S0s72dYK&#10;IF3VBDGJ3difPll6jfRpAuvMZYu6pT50UMabvp8bvq6Gr3g5iJ1J5zlH9hbRD31xMfGY89x916op&#10;cLECY03UHHf1vGmKGulqrladcmrUzGt97KUxn7GeZIXGbuzYuc7p6dB1W//eD/1sRmU2VHUvRdao&#10;Ty7StRooX5CIuqsbYxlmPTdnQjSFpBevccxWhqfsBStDOozxHK2Y4cQoWm/s0tW3CuFOvTa7UY6W&#10;d+hs0VCvsC+ouBdKuGnthQITJhHxU+7sWQ7mPNxsIarNfFdOHj/24osvHNi/74YDB154/rmTp06y&#10;pDx1+szdd97NvGInOC6PhJN//vkXd+7cccfttwkuyculrYbadFr1PA89rh3ECQDl4lQhEACcgrc6&#10;seZm82kaGucA7S2zTjZwIEF5nSFDcuN26SYbypKVcMaSYTXZcIOkZ0sQ4ZMY9UMvHfzMpz9NGtAk&#10;IbsJGo9cz76bbdvkVuTMChoASobZBX99HDppLzuOv/Xt77ABiMjzuH4i3fEQJRITleEMpHe840ep&#10;5xOPP/7pT30SDIGkede73gXFYE0GJcdnoPRPpBF/NABNTJCKmknRVBVIx1eD7ZPSZPIzXucJai1S&#10;bkk81mg/iE+OatnjQKnSU089TR96nATAA61Aab+KlgZXLfnUovyQCOemsV/pW312HSAdISirlxz8&#10;WlvFa/v98eMkM0yBjphWgG5mXUm5x44fKxN87YK/eNEd7lxolOkBlq/ITDRARZphrDhaUCjKxWDN&#10;6VTV+CTgc+wOWXuVHLaUwZ1ZRu34q02HU0xZSlcvXmA0XTtFM8wsTlcj6oquzkFRAFAQduHPhAyj&#10;bwNAMyLxoKUfqL8Yjiq1i22Gps7Z06thclMu+rf/W3iD2h1f4iS89a1v5QY/Ywo5e/oMwXaNz0CX&#10;ohaFUEH5oEzyJGdIfd++vdSHatAK1levf/3rjhw9+t73vO/f//f/6n33ve3H3/Wuf/bP/hlQpo7i&#10;zPyqxWc6hE/WKi75GoDK3JpfjTdLOZsPaTgj1ZuQHD7XANd4awmffFWpX33iV1ebV5+/U2Yp/5fm&#10;/ZWh5DOxDtiK0OB+2uNb+kT9cy5fueXWW/fs3ss0j3/IcDRGiKdUkUDPms8qbSbJZlkl0gqBqmco&#10;baU3qmCyqzt6zOTTCstIkumv7H0VFwV14QS5qpxJfVMaU/n5ilbvanEpyxIfhF3P+MkktmbMhWB4&#10;lAMRurWRKsf9CXdzYllgzsLwQpxdQvyWM5XesfAs+5mi5Ta6zpuA+WI0N6FPQg4PJ3z2GFl5Oapk&#10;7CVnczRXBqj6vMNTqnSdhbBMB5ZlpuI72kush8NV1elHlVxKUdcP6E0921PskZ/5Ez5OQ7dwM43p&#10;1f9YT5+NwNqv/tQEObZljkqXAtA5PuDXOQofv3aCMeX4cK5LF9PPEcai9HGIhQH96whAlwqsxYLG&#10;d/sebV0DjNXyMcHUkAVMP/ZPJ+s817/ngz+TpzMeEQEQPQYkWAu48vCexqtUoa41+/3uPhJ3/cYi&#10;CZ+5RDU6jFmPVrqvVK2983/8aY44JiKThucKti0DZ13JMPYTORR5o2qNOjqnueQwqCxfK+jM5cSe&#10;Wc9PiZnEhEjvXkHvFQAaVzuyu3yJIwHZbMSp7i+89NLzzz+HQRCRzCzFuxGVJ0f+MP+Rnahn4AWP&#10;PfYk+0kkfTJT5tVelwhJA+UAOkGfwFCt29ivkV4e9hNcUmvQkXM1wTUlSXPkrAaRCvBihS56CsTA&#10;fVQ+e/Yg2n/zN38TbSJIiCIIUkO5qELx/mTjEfbnt913H+VyPfzIIzynDdlxX/vx3cloPiAMNhu9&#10;9a33AWRBVEDY9733vbwF7vzc5z6HTR8fUDIHLHJPcwC7nJXx5je98Y1veAP1wSP2G9/8JtiXU5Gy&#10;JSURqnLJ/hqAlnFnCtvuznS+AijnAKichU/MTCTA9SGHxdXpnbg2AcTpGar9zLPP0Q8X0OTHIkwk&#10;kSsbr1vZILnIOJqLKVGo2IrkqMFwbaCSzxtrblbCqf7stTi/Gqx0VJOoYWW+8/D4yeN0L46zAlAd&#10;RqkMfqT0AHIh4GxjLNdgaJ5jkuaeULCRH5PwiCbSc5pc6mjURiFN19EhuqUa6YmqGijArfdSWqR7&#10;tiRqGKkACxejrMXBlNcxVQeAVkyYEYBC3TxRDWx3UdVUonYUSfkKOb+2i620rWwgDbCSF6FVTfNC&#10;VSJAnDpxcueO7eBOWseAgkQ5iwuNJtiUxFSMJdPefXswIFD63XffRVZYIdjIy/GlH/zgh/6L/+L/&#10;c+ddd1HQs88+JwCF5FwkAEApmh32IwB1ySeXm2NBzrtRmI0JyJCRoqt5yL2ERLlL+dg1Hv6LpgFd&#10;TUBeqwmrA1CG2I4VgGbH3mwXeUklmXiBkYKbqDNYYOzeta+2AOa5XdrrljDY0lMmEHohkIl++8tg&#10;KtUL3Anbas6esOIVxs6mdRHaPMphekUtN2s+TGCKxCyf95IAxAd+VRaENgbSMo0XHjh8hcgJ4QHi&#10;hEDjnn7qFNCTP3Jglrm+TWMxMRNEDBejI0fgeG4eYFZiBaBz4wvO7IaBF+hkxmVROjtzLtO8LtvY&#10;7e36t6Cx5k329s/MGJnHI1LRVK11SDibxfZFggRfJ9jQrOsNnQmeTw8n0+n8J2u12vy6Br31uDT6&#10;tKr9im20IT7sV8binLMOyphsfNefljKHLq7TjIlX4ydNAN2ZPrHzm3687z4fv44vWgdzmHs+V4G5&#10;cjvxFP5n9rMFjVe/OBW0yoq2e7vTT+169/t/Os0DhVV76O4sWDJaZYlzIRG1YHlwlDdIkU+ZSCKa&#10;JouFTyoXLdzTxiE0iK535v7UUIqc+6ZIgWXSy18TxRQApQqTp5SEUiusaXrXpvmrLte9YV4paPZ3&#10;JWcYlY0/ADR861KW22h8dQKKGejyRvRGOQQ+e+APHnwRR0MspYR0OUvsNFzQnnoaDd9DDz7EBNdW&#10;jgTigofcdtut5Mw8lKcICLSGAP7YNoFA5Z4pirjlntdxr0SUAg4KWMRqSQ6Kwx7LkfSlUWcL/IWf&#10;YEbcs+cXOzjPEbcIdWDfZz/7WXJGT4m/Jq9w7OcXv/gl/PaIUMNeJ4LcPPLwI4h2RPjmLZtBkFgS&#10;AZECRIuAFYJckfcopZDr1IonqCfRdyLswQTvf//70VpRDTLHtRS4iZ0dPIr355HDhz7/uc+Da8nz&#10;He98J71BVihQd+/dY7sa51FWeqwgNd3CV3BGm+BHANqbhAJAE1UgoDIAdM1aIozu3cM2ql10CJV8&#10;7rmoe3FXxGSc5XVMeysMaJzqjFFPs3HyyMuaN0lmvfpyVst5hVYyYh6OvMOBE/cIwmi19n0WNXwe&#10;O3Es8Gh3lg3oWhqAYoJnOBqAUkmNi3t27ymgWdiuAj9RBPkDFt1+boVpOwBdHwx3qasUIb27yjib&#10;FDpsxMyqA6fVtBcJx8EzBSgvnj+HOymjPAdA2b5AMrYzWpyQghL9yghGTNbGI9vrMsNJQbamtKO8&#10;IX9KgXI8l4s0mBowOrKiiD9oRYflhukDVbDSQ6nPnjZoGxM8r5Pg6NEjlIVHNVibOKH79x9gJxyQ&#10;HZpkExKv79q9i+JCKjMAum/vigaUEl1aOK3s1ZGnF79aznF5l1oJQO0BGv6vAAB9eda8kGLst7ED&#10;7RM5m+uTbLKEM5dRu+RDTS43o9bSFFVB/DF27M78irE+rp+oSnD7jmP1hQSmKJXNejWUqjtLj1Lb&#10;R/H0zbyOY+ggROMO56SuWOwTYIpxuKAvS0hKE0LVbMuNLo/UcSb72243YU2hLb/azJFvW9YEiWbq&#10;vmYpdpHZpsZ1pBC/FqGGKdFdTiKmtipSPp9+8klqlTh9AHSOxGTL6YULWFuMwsF9HXo0nQfBSleA&#10;LhcSxVoli5DyheYSeQOghiazGZF/xdmmnwH6qwzfZo5EhRviI4UVHm91RrC6G9e+bJ2sdqsHil6U&#10;Lsjf1V03Nw0XqdFetTPHG/t/NlgTGvP1MWWPgh3iT03Ac1+tjL/aLeMoj6Q+ZvJKZtCYVXf4IuyT&#10;Qkbx1C92uyxuzHBszhz76p9WbkBFsyLmOtCKdcOnZFfD8e4i+3PMyiLWv+t9HwnBFQDle0mb1Hja&#10;jTV5yDkU9YFH5XCNzGUsbFYbt7PPGdVXEo69U6+UCWTory5qpPuVTi8WkSJmlFTVnHpc0hj7tNSl&#10;QtbM7AK7haDL3gLihGHR4bjGRB2FFfW6jVuu27SFDSQsNzes27Zp8/btnOJOc64cPXyIqfP4Y48B&#10;wsjkxRdfeuTRx9h/vWPndg0wiHZVmNyzJKX+KpZ4YlQgUBEgjPOLQADV4VMsJGBidHXPPINO1Ikd&#10;nFG7gKOFmp3NMzcVNdPwq88pAjyhK6p2VatBGoQ6/qA4hn75y19GOYqz5jvf+U5ACfDuG1//OjyL&#10;HUhAXkIv4VfwqU99inyIrxRF8cxnkQyRrDo43njjTWSLLZ4KgGjxXgUuoEkF5pIe9EA+tDSZf+Mb&#10;D3zlK1iV3/TGNwF/K6jnM+RABcICK2Ay5NzQZASgnoQExsXFlqUgTaBvSWmnjQCUIaDVDDEDxuhT&#10;7vUHAinIjYagAQXK4CmBYxSUUuahSa40KTrPBUbjnGmRIEU1qyqZlPBPYk3ZuqPGZYCkmM+GA52p&#10;cHQbtfmGnxw7VyAAULoXEzw0AADldXwu1cnxqwCUcUjbQ5Xxh4kic9t21gPUi1Lg6eSpNqE8vifh&#10;R2JKJOgqEsu4qnwljaXzKw9PHM+JA/xUVvh4mNFOxAO5qddMb58/5/lbiwA0cvHiZenZk0IdTW8U&#10;b4JymiNCpQdKyzMZB6VexRhvsTzj4hVqBYnivEB2uwuAkhVF8CuIs0D5FaIrQNjkuWdvDhFgRNj8&#10;ZASrxx5//OabbsHdFAo7cP0N2CjKNe4U52bxK2aI6o24wC6a4Ed2t8J5ZoxljoOP/AraVvXu0Au2&#10;5nJ72a+vZDX+splcI8EqCotV3xiZ/KJ0WfraKCM6QU8iGbsAlFEOVFxh26VJqC7gIaejQBds1Wbr&#10;DE8xTffiDSyjVjK9XRNVQzerptrwk6sQFSQ9qVqsyYpgq7taauWqEjNYKgtIKPcrG0dcOwRkqqVG&#10;cAacaqbBTzUHMwW6E8yfhzIQsK3pm59YMeJu0i+8yEzk05mSPZewJpDlyZOeiOGU5CekhqEhsMvz&#10;Tk6awOyOFChna17vepq/b8UhDeKsytnqBqB2WqOCHmvZoIKpfp1QXb7OTGTcS/Z9TdJq7Tr2iLIv&#10;s9E8vFKfO9S5MURWDIFSdk2EOWqIrxLlqxDi4nycir4agC5O6rkXHTuZeefQ078k1crl1/HXvreg&#10;cQosHe65NKYfa+5XJ8v4vKu9dJZ1MztD29XEPyYYu3el9KE4G7xYjbEztTbPjZTkPffctwJAk3q2&#10;AEq66lub3z6geVJVMSj93KjMdV9/JdksrNukLFVlyp9CfOHGuKNX7Wt3aaH6f35TWO3A0o+bRDnR&#10;yTrmxIXanpXfagt8paibLLEy/Wr3K7gAuMm8xghAw3gC6EQYohHchuViMxrPtZjaN1234boN6wlZ&#10;s23bZrwLMRN8/3vf/cH3f/D1r3/j6SefePHg4aPHcgwMzme1kAxPKbiQ8yQoq62cxilEKBrU02ia&#10;zHwxIs9JjI0J2IS5mcQ0REAgZCHl2PnjvVNFHRUX7/KKEUMpK9jixAlENWmwj3/pS18G+2I057QY&#10;kgEWEd78etedd954/Q24KGJG55BMfEA/9rGPUTdYG4tmqiEK4RUqj3IRCHLPPa+x5iASLPK//4lP&#10;PvHE40Dn97znPbSOBCBdcuNFdKLv/NF33HbrLWw/QlkFYLq+gthTVZjp1u3Z+cHImb/sL4y7sAgM&#10;lwailOXUIsYoZrjd2Tjvaru1jPQPiq5sIkFdzYphzVo68obrY1SlAmTCHqlEv8q28ZjgwUTutZu7&#10;KIs6tKJCTuQsGlnA2P/uEhNqOPoKHuVNywANZ64HuCG3+G+VryR+BaRnWzk0c/Q4R/uchliy1eZc&#10;wv7bTKLG5pSsdQSUvch2fZpPj6EDoTcq2FbiLuW094ovSBPiTFLGO2oV6R4rJwAXX9U4v5bXY+xf&#10;sXEwKdg9nDPf0e6sQ0OxddsWsG8pkyLaI4lrh/L5C+eoKppyNqFnL/3GbEKKD+jp6DghQwqivYwv&#10;o+8UoC08FNSShia7QCIZTaDOWTOU+69kzCeJabXWAMmeJxgcUPuAyyEAlbjI3Ztvjg8opRVkz+6K&#10;e+65m6LpLnwNmEcEMUMSszEOcHDnnXc9+RTBuJ46ejRetrt2Z8M7AFQYSv/s3bNPv5f2AXVAm4OP&#10;EsWqLtJPGOv69UwQNaC0ms+evEvTr/bwX0AAurSqq/XDomgYO1BQLolyn+1oEwCNAtRwKtqwsLxB&#10;z8ye7fDPnTsRT1AWHcswZXTiRpgNpvzxAcqEMCMyAol4tKKcC7RRvVr6lymGS+0kjnznzeSQP+EU&#10;MqCcFJNV4CeBGLIwg4yNmlJeobVVahJsWguHSw4g3+BxYy+5Bz7gY4fYXVxMHvLJFr06wIy24+nE&#10;ih8eyGyCyHXW4pM08vxqgLJ7Oh4JMBqxWKH34lRa+x9Unbp2TT+UZskakq2V7Go02Y+8ziJMU46i&#10;KdjcSuccv4fybMvJNtMN1YvoXX8x6qIyWFZ1HbgKcpMzlfSYmFmYMuy9YpubgKvNl2bUc/PU2jb3&#10;lqXLz/vh2OpioVdp7Mxw7Odx4dHvzt0I68fLbPv5ahOnO9wMW4L4PF0zXOY/ZjV219KxG6vkgJps&#10;TsCVWbxs1KGVYeN7fV3509Q8uCvM9X/XrQls6s8fnwDoir+aXnfsGE2dphBiteCr1Z7bDhevRYIw&#10;zWyT+vzvI6Hb+HymhdOaw47o7nBuzHUQ/ZZVWh3/Na3IZoszdZ9TJiv5JJ5UMZNMtk2E5AENbI5m&#10;aGtkd0AnO0eCJGrnER2KVMyaOfwqN/yGKwuy86abbgRyofP7sR9/12te81r2Zt5w/U3lMHqZrfFC&#10;KHIUl1AiohGpyStu79UMCttFF8o9Upb0chm2oiM7sRIaksaj4aMb27zZ8N1L+18/0UY8vIIMDgvb&#10;vLkM5dG2IhHFtVQb0Y6j6gMPPEA10FOi4+TmB9///re+8c1bb7kFuc5DKAqkiHYTLaYm+NZgwftA&#10;ydQWDSi4k2QIdd76kbe/ncRUhsx5wjTDQorxHUgKyvzSF7/05fsf4DAbTKXgUZg7DVTeU8+QSAFQ&#10;rgagvQuerGgIuAHpoLPsagCUDLFD5wy6K9GAduh+KvDEE09Gm5hg75hoN1Fc+4A6gVVOtMDo2d7k&#10;66/NPuRf9rw/NadgpFQhkImvKHu8VI7apSAnfqVFAWqbMsoAUGzlu3blsCsQnAsJyAPnAYaVFVO6&#10;6LooUKP6OX+erWD8CmCl59HsVfXquPlS1ag/pjj7VgU8N1Q1S4s6ip0GevASsIxXyI2vqMMJPS0A&#10;TbILpQG9cD4AdNEHtAAoGlAKIkMAqFvH7ARep136kDAEECFf7ROVxN7LCuxGKAfi5wmvIzLJkHOp&#10;sVXs27vHc7DoN8iYaYVqnFGOr+f27W984xvxhcWpA5IjlhWxbB988AdkSrSmH/7wIdytiWDKAV0M&#10;F0uynbuiHx01oAnwNABQKjbHMVdjrHMMTgCqBpQekLQkhkVWeY0nry71q8paofUqX1mt/n8EANoI&#10;gDzLpxPd+eaKV17qjygnqnJl5uJhgott3MTo7Nyxh57E8ixjpKtd13GVhjKioEKYpNdTsQligRlL&#10;uaZTaekuvBggklc+yUTTRP/UPGFWG+dypth0rQTSwIB2FYbr3p2k4YzDNPRBA2plmtV4swPKqT2a&#10;B196iShjkLoCBQkSj/xSB0hUFqEFxhkkV9HG4niFSZw7t2KCJ/xFAXehJ2+RLB6iOex0hYmNgkaw&#10;pYbHcqcJW9yvK9/PR3DWZJ9BzK53AhpOXkwzZwTdcjz7u34K9NBcOY3Xq6TTKfnIwLs5I3QLEB+u&#10;Hou5gWuybwA618BmC53SXO1bs810W+YY0L8uZjK+OFfPEcj27Osb+rzfHV/0+VjQHOH5tcd0DtSO&#10;/TmOiF262HtzDe9y+91oQENJg+dvBbyIMzWfCcIC6i//jMRBRIRs2CQiDtqt8GBBjdW7KCAn55pa&#10;GEarH0Q828d/9bpwAoj1orrJGVjMltuyhCQeVDGJdSxKy41ngtxZvvpO6cyyObKCS6nISdDOxM0m&#10;wtGmxLAOBIQpJA4Wc7hUnqgzE02wYvpGT8Z0iGW99txhk6Vw0vdmRXRktYbO9iWc6pjGEN/2HTtR&#10;n+zZuxc14a233fa617/+7T/yIzfedP13v/X1O26/9dFHn9i9eydKKfgFm3iQl573E3/wEvkOQFC1&#10;n8WCyRbBDOBDo4MJHqAgTlVbBjcBfJiYwZaynT/cI00BfORAKepK5XH8pHqJyvAu6dkSxA59ikAD&#10;mmNFdu5EtH/xi19EtfaG17/+vre8lZ4GOhBN6eChg5jU0YwCOIg+XLrDQEN3H5MPbBEfUOpJGwGs&#10;/IQmFX0n7wIxQaLkT1YoQStA/fm3vPnN73vPu5ES1O3Tn/70N7793TvvuB1kHP1uwSPZEpUXgHJz&#10;LtFSd1A3nlNiYmhevEh/2iH2ZOsaaT4GHkpkjxI/5pCPM9EjkkNc+M+cORQFKmGYctwxJmLEzSSi&#10;ajiceF4N9Jcyvmb93MxxnDk2Nzfh+WrTyFYU2BJUHOYu+JOniRF9Gl1PNJrlUsxDxu7QIfZzH2XG&#10;QEZMPqUlYTihSfqQDUWMMk4dZYzzAKRoIsV/NJ+xpkT3wyLbuAchSUv6gNJq0qi2dNNSpiJ7j2pX&#10;B/mQjEAw7Le74cD1hw4ewk+FUdi5bTtQ9fSpk6UoiraPTsBDg3ym1cWmTdCnZElNIFHdANyrDgEY&#10;V4GHLsCgc55DQoaLci8dSzIcPU8cO47KE7rS/kj9gZj8SntZn0CWOYRzS0HzeLxkw1wUSFEto6ff&#10;iR4ULoULMpuxEih+397S10YGQzBUDx9QqN21BL1B56iubknffF8acHydblKCMpjnnoNlf4qNWhot&#10;JaqlD1fzXnrlOVw75asFoC2Q5gTqaqX07GjR2xPNXvKTYaK7GD5gSBRpsvq6ylgWfefNt9zywgsv&#10;wmq279qNOo2lER4pTATUCPyVorOOT8PR8BJb9CrAcwWQL91kuRVOUbunwIazgctXqMxt9RlrqkCg&#10;QxAZO2auxAeUz9yzF7WiMkFX1YoqIP6kyJyIqZgLoqbNVRIyF09oXTb4z4S0kNfSKZt7waL0BrWw&#10;Yjz44ouuGyEh2BfzSP7Qi7TucFlK864el6ZDf5oQpPCxUHsDIyWv/geSceOMEVhI8IXsZ9vUo7Zc&#10;UV3NsU2Xu2OFAwHWsfUT/JlMKKVqNYn+UEhVmuclqrIKqO3BU9j2rhgFNR02XXVV50jR5xTkiPRU&#10;tXQTz/Fwh8bnfbkgsY3dmd3bfTP2mD0/95MVboQ3FjEKoE5gDcf6O7LNiMb2jtJncUp2p801rTth&#10;rjKpucer6mtSP0snudErc6CZMMMBbXfzHa+RrmxCeOyPvefDGZihsuWvPcVIExColMyEiyrwKjem&#10;uZGbb0BQ6bV2wY91qqxgRiujPgcFFnsnT4bsTV8kKwWjyJy8rxxCnmytoIO0PHOjNisY0gzPttmU&#10;WBe/oaa2RNQnPacQ1wUDyjmlhrqICzi5uXwnE6JOHjv84ulTJ557/kWgFZgMqKRuclqdzzy75UFc&#10;CGN+kk9FlpdhBUYMYoPVouqD7yCVFWbZklLJYg+tC9bmBnYcOnmOrpHckM2SGvnDoHkXLRH3cDTg&#10;CBf7jciKHmDbkM6m6I0oFOM7u/gJ6A0OxjUTZGOUUEQykdLJXzKiDjzhJ3glYReBMgSNwmSPeQhG&#10;ya52LlLiCYq5H3Dwtre9DSBLnkePHP3sZz79ne/9gFGgDpyWRBcBOwArqDUy52fLa2pLp1FD4AIt&#10;KoRxCQCqrxgVtlcdysYHfAVW0vAd27YigVjl01gUZh178oUXXyK3c+cvMnSMJSOPQVmVZE9pJ6df&#10;e9pID47aNBsLeTR/MX2/Nb5uPj35nTIuKngoguGGgeatjeuj6SQOaIF7TfDRgJKYciEEiKGOStAl&#10;bj31zkDXZnM0f7ybBVm2jaddMHrGyOlAMjWpAHRyY6TozDoT6DhrDE9+akBsjxXVSb0xUpNPqOtk&#10;yAkNKACulgDXedoWiJmOu3SBCPnh0XpNCEC5tGiH46zPOUZSEQkoSCAu1uRXHabZOUedITN09jxk&#10;VVNA8CJWRXaVMS/sNNxLQKWspuCQECRfqRtAnLZUP+eEW4wVhGk4f44Dum4Ad548dRqoSuhQepL9&#10;8kVpYSQsVckTAAqolaisucCxh29RYlkTuZO/8pU6Q3uuObWH8OsfAYD+i6YBbWndjV2Uc3MS0Q6Z&#10;S+YUUzLx6U6aPXv2wpXRFdSZJjUvZntIkUoMBAaQO+64a8/efWV1J+7YFEHZIgzqLp8X1uiH1RAH&#10;wlTV0sNUN243mVYO3juXFRNctpokMgrmOu7FZUOoOg4LV1LwSDM3mcS2VkFOIDZq5USW4fgVTkh6&#10;ODMszpgPFgfohHJcYzv1mvDmAFAzkKUDMcd5RoG7Wvqlz+f4W/O0TZs5nG8FwDUPTHfNkBYJaK/i&#10;s9DnpBxxhjrXSAMjRPLaZPhNpCNRD0tGj/QzEt5Suuo2Lt5YVXO4NgF3Gge3s1ossbtr8SefLH1l&#10;HNAe2avJcomR3dzG6xqNXfrTarN17JO5uo359Ost+LpLfdLzfOSHi5l3n0w+oGp+pndKtUjXTfM3&#10;bxforLnNmTBOBVPHpjFjuJNSsn+qVzL5a5d6/rIgrYj8VUB5glTg/tlNqUVXFFFK+m7h0g71kHap&#10;JMcczRoCAdd2I1e0sb1MSjV847BH1A68cjIKW2FSwPioDa/rqE52GnBy4kP2clxiD2EC3BDBP2en&#10;BInE2+cS2cYfyMwJPf74oz/ct5dtiLvR38BEyjMv+42YZmJiEUxfyF07UIHnVIQfYVWMKblwibZR&#10;ZiWJEb2wKtgZsxnbNzZ00BuADKTLJwIY4FIborMEpyxQAhwQiUvmRiXkRcDit779PTSD4E70oKRH&#10;JwoSNbzOG9/wRgoFmz78yMNveMMbgAIomQg6lzxnBh23rpcICcSHa7D/g0ii1JmwAHiCgmVBw2yH&#10;5xPGCp4GPtJ1v/DzH7vnzjtBqCixgFaYKakPemJ6W4Ekt3LoI7k5kWvdOmCE7dVwLADt6eqElJEB&#10;QHkXti4AZUnAJiQS85CxeOlgghLk4Nlw+TibuAhZvBqPzrEP8uknIy8Lel7lan4x/l4qtwB6MpQA&#10;VBASnRPRBQClIWhAo7k8Gx9QB/TIUXriuIEZoE1+RT9KNTwQD+AVsTcL+Vn1jCE+U6Oiw0JF4D2w&#10;aYX/RCRkKyppwF7GBPVMIG7QojJz2akTi0CmT6Suuv8A0APXM2SQFkSJuGDQG4Cy+VgVAU+oMD2v&#10;uGX4+BrPgbIkUmfd/miCowPuFE+QLbTBMox7msNbqNVpSy3hEosUz06s80I6Zhb4EgBKzZcC0Ik0&#10;gnS3s+iAGbAkYxMS3QtZogEVrHDRZBJjgr82AJ3jzkKoRREyB0Ad5f99AtDun3Eq0Y2MfsmBTAEG&#10;GuaGOYUBQkp4UF1HMEEhCsOlA0+cPn3zzbcSzSA4da2+9ZEek26udtC7JcD4fHpn6ujpvhbme51U&#10;VJKy5GVCPFcA0bLZr8QBVR8YwJoMylWRHfElDKg5kY2yLSCSIsdz8JyZCMMpg1suUSMEb/Rf1kXc&#10;c+NqhIv2QupHDx820BhPoH+mkvpOnQo6n6a6loZz3G8pypGx+DknPa+dfjV+OFZDtgbLMGCqDDyf&#10;rsNbq+WefWRuAVAOr6q9YtnU4VI+GqQrl3PI2UbO9gR0Y1ThW6musxSYVH1WeIQyS9ntCBbHJjeQ&#10;GKfq2Jy53LqguZul/WZXjDn7RAofc+4q9cM5fjJOljFb7xdLX60Jq/VD089SNDVKtKnhC33u80UA&#10;6ruLlGb6UZ5678VJSD8TMpgBogKdorhagkz7Kmo1Uz1Z83FlGSFxcznATSJN+vFNnj0f2zxWdHxr&#10;XFBa9e73uQGoX6Nu6dcnTDybmi5hlX89crjW5bSWqrBIELs9XKkC4uZUNyByxdLNWwGp2S1fErjO&#10;JITjyF9KbqWn4mdDsNNiNy+++PzBF5+96cbEVOKrvkTMKYRrrKuzywo6hNSBZLoDcqOCE5AB20IM&#10;owHiRV43/BCSuyLIHEfWAiKBoUBDTipSIepeE143fD3J+AQHg2VRpvI67A8UiPRFJfn6192LyhOw&#10;SIROWsq2dFICXg8fPPTA/Q/wChjxNa99LUKaNAnkrkdjadq4wAe4CvAEmUEpcFLQIaZ2fC4pi0ii&#10;2N+pNnpZ6knRZM6Gp/veel8io587Z4s4Sd0NKPBiBkMASkMEoLJvdonz1W3UFOGsBn+4paapiIca&#10;2XMUEO6VBVYoiIphsc3mBkLrHTvGJvoUd+4CjC3np5cByLIWOcWMjiZdSNOSFNWIc5y0Pe37ZqTt&#10;kftQc2oiHUqctshNSCg6Sx7nmHg2Ibk7jUIBoHQdWyycp+SA4oj7nKvJwZ5bE/QgsyL2+rLKrU0s&#10;a8uFtMqKFw0rA6eyUwmnmZvSW/HMfbpx8yYOnCcH7AO8JWhmsxGUIwCNx/QAQOPEkjNrQtjUk1ei&#10;by7lFvd2oACUG+SuNXELfKZb6UH5il5cpzfWWrzF8slQ/CByWocGFAKgepSCqGZJRk1WA6A0JCql&#10;zJ2tqD+ZatAxyy0qVQB0zxwAZRPSUgA6N44jT2ve0izYnvwT1YCOvHS8t2Kv/Hq1Jvjuh7n58rIl&#10;di95I9lnHVVKcSgBOsFHAtlkvOkyvKtgLG4ZVEnU2xyrQQyGiPbaLav+cgaBIiLq1L4pKvAMFBUk&#10;iukq+s+CRivzXX2nzMTlVgvLzKBhK8KsjQFzEGpM8+5ndXc8q8CKkAK9Qb2GOaNp2tAhUeZCPGrq&#10;NF24H7khJihPPw0udwJQAefsKO+sIQ+7aapmXZDLBnsIFu/7ydDSFRBgDmNxS0dzJDPzYQyY2Ykl&#10;MrMIy5/NquWvrIZPfkHzkxCPM0U1m3yr39azf7IMezhSlAyeubJM0bMGDfrSlvbD1YDXyKVN7GeT&#10;5VyTu6OWPl98uDgHx3EZ+7Zr8gpZismaAOZG+RrtfdkpOSYYa7Vaxcai5+jTn8Z6dof4kxhsJAzp&#10;ZDk67IyCseoSX0roc6zHJ1LbeDUJjvTdIzFXv25bJaCu+SsnUs9TQHpBvit/Ps9sZMXMiopAYlkq&#10;1YtsQmcj0MVzaC1Zd5HM55crblqaFgYXbekaQpHnoDc0odEn5bzvixdOnzt/5jynfqMdotRL51jX&#10;Jg4NvVuvrF3PApoyeJ7H+MCg2qiIZTBBvHfsVhGhAp5LAGE3jpTKvdiIt5qV6C2quRxWRZ3dvYSm&#10;M1rJhx8mnhE/ARB/6qd+SlM4xm4gI5mYG8xRAyiiFPwHkIXfIcVJAHT40Ic+xOscXAT0pKyf+7mf&#10;Yz8QmbCRCKUmZX3kIx/hmCIqgNoye9Wvvx6mLwFYVQmAUmga6TGSciYnrSNoKEAWPovB9Nd//dex&#10;yIN0f/mXf/nP/tk/a6wlmkBz0J4aBIDK0zM8p6y5CT9+RTLZdRRtNZrHURO7lCfuthbiyKYdAr56&#10;r82XxMUKJ/+zueF42a+iqEUmu9ps7wxdffRXoV7zWSpGG7uq1t9qW+e+b+6Q2TvL07nWTKohtQk6&#10;Ge+qauKJJ54zIkhKBoKHaKOhE/IBDipWc6Dl7j0cnaoCz4dR+5QTXPviRM00rU+nOkvPDdNtqTmY&#10;lTZKEmh/Z+Ci661lBj6gJBCdQ2DQEtRCPekErQd2Wi8DeO7DpRd54hVKWbQOtMrMYk5BdfZVX/bw&#10;HGdbzLATjCn73cVMxmSjEFqttv+qPu/eHm+aqnsWp4ui/ry6Gyq0PFE9sU9BFTlVEmdlps+G9eei&#10;UWNhBKbJ2SHOLzQkGHondHYBSTAdNH8h4TyNSnEV7HDuIB/5UddnFicVKyz0O5nWKhoo36kZFn7m&#10;QbDSMIULQLNHIpOLe2oCKyYN96x7oT3nGktoFmYwc+xCMEDIkuWT+gKZtib4tGJ2xm/Po2YF3PDQ&#10;GWSLRjbS0rZnXM8+pfMIW5eK5tWIUHZqxbwRKyu5HE0npovVrqRfqQZzPL6ugM54Ea3hD7iJyjNx&#10;Zgp6esjLGo685rQ2QiJOPrsrE7OnWPPSuZtrzKCWKaNwGWflyBO6ZxrSNDeb6+HmukshzVziUb4s&#10;bUI/XNqQruHLcqqrsdjKt1fIYcZqs/E8e8/rlDDv+SvcVfYCsNHsXlK0jaO8q1kzwchRICZZV80i&#10;/TpHPZKXV6Oong8KlUVSHodwccxGVr7Sm+V9Ojf2XbExkx6JMf1Y/yaskbsxNdiABPtQ11KhClHP&#10;ZEpmPp/Dw4wd7MGp07y+svbsxUvncABlWzW2exDq+fMYo08R7rwYjT0OJ9JTh3ttjpSukHOzBRJU&#10;VZO9542Ag3yQkWRl32qXnIWvvw14Byb47Gc/+1u/9VseJkSeH/jABwCRwL5/9I/+EZvNKQhDOfwO&#10;yU16S3RRTk3AFiy+MY6jK+UJMPS3f/u3KeuDH/wgB2byBCTKyYQ80XeTrkDkf+ELXwDRAj15C3ZJ&#10;oVRbMhC60VIN/US2R8B/+MMfBmJSPY59p2JosP78n//zPITPkp5C+QmNLK9TGfe4kBsNBw2QG8la&#10;GjWQkpT51e1Z3FO3ZqZN6P1ik4cwrp/7lRcb1amQo3NUzslDHbXOtunH8XKIuexYkdDIc3vizN04&#10;4Ue+Mz5ZZE8y8erqFdd7kZ+8yR5o+OVDnowEb1+NLZqh0CRGitMETfMMLrAMyYdcgGwgNp5DS7U1&#10;JwPkUmFu423PvkV2NvIgu700qVkXNeWThj7nkz40mgFCGqqgjdQHeezGKZ5DS6T0GAJuyEcJreRT&#10;5e+cWo2x8grTnF9911m2lFldmzWP/GpuTJvYxhwc8VfI7v8IyUaKWqSuP0KGf0KvNFlKopYyTjR7&#10;z9k0m6GOJg5UK8MqwZdCPcvIOEqtzyJ/5MMS2ARDZ1Cp1W/1YFJwjqjCnAWesRLXJYtokKeAEO1F&#10;RJUpQG9FiJaa89A0Ec2FwKiYdh64H0txKJmJAIvWe6RX7xW/LBely990G3XC2lcjmBjHepzUcyQ9&#10;drI93GLU3F7tcDcqcN61WcN53UxJdCtWG+W48xQZuH1HPGKzjUG4iQo5f6izeeMiClLflSS0cqx2&#10;NcQZb1Zr19Ipv9hp4+tNug6Bn3bm4uxuJmz3ju822c+NXXfdeNNMY040jFWdm0qvpGkvm6Yn5hyd&#10;5IDUuubaZR3GGT1N6spokSO10BwhUITamMtYCcfeSQVN2EeSRU8Mi3Taj6PSw5PenNQjUZJMbjnt&#10;n1M3YwJz67Ec6+bDHp45IlikCYOS2Wsid9/NRCrXTqzpqDMLyqNiRd1KSLMcBs9qGkyPdpOFNX/n&#10;ElQJPeglrD95kudxAspCPbrPbNikFXEcLVDiBm0EqkwKb0VKzPnddY094707ijTToGgUpyIp+QrP&#10;+r3f+z2OzWSnCGwLEzYX2I4dPzwkf1WVNAoUaFROY+iACA0qCbzjE4SB0hTtJqUAKMGvhkn65Cc/&#10;ScXe9773/dIv/RIenOhWP//5zwMTWZSDTbGh8y6qTUzwHqrEcPQnhWo/pT6w11//9X/08Y9/nGw/&#10;+tGPvve976V0gQUvwmHhOFQp9qYrV6gAzYR/8a66VXgxDRwnnhPY4dYmxb2Yw06TCEcezUO7kRdF&#10;GKbkRglBYh+6Tuib1WZmM5G5G+dI09scWS6yv9X4iHy2s5ooc7BTjEVY57mp2sPRXGCcvy20mnco&#10;QuwobowmyIoFSmPQBbiMCyTBqDG49jmJGT5AYYKCcWAMLlwclrs64OtONk0PZfeDaz+xozCXi1IS&#10;lXPXLsjD9QZTAPpn3eIKSlM+0wpy4kVqy1sSBi3yZulF5YGzpAdJaxaASNSFj9di9y7mNjKf1Ypb&#10;jR4co7mRWi2TfyWfj7KqJ1G3VN44B4yi+pzp2RlBCMM+JCXEoL5cMhD3sJCsv5Ur2oQ4/axcSVbn&#10;GtXnFf5w7ucPPo+KIXZ93DqZbuyAZJmEMZ01agHPMsnVaeZXOMvn4sEjhw8fO3r85GkiqzONWSBy&#10;YKabRKE3DErwW9gvFYZ1w0v5hIajvq2wDO4BhWnTZNqualBeRxoj6C29bDKvxBYxnFQ0x2e6Y0fk&#10;tMi7RibzsvcyBCGBcFzsXj0f1S+XC0tngZUckQfzOgELNhKlNWH9AKA16ijStGF6JmL+MvIVUVTW&#10;7Wff9NeWAn1zbX4+x8xH7jQ36bo3Rhbtfacce0w226ToWqWLm5v4L1v/HrVm48qLkavPiYNXyDRW&#10;65/x+VLZN1f0y1LLXIKu3hwnnAYum25ml2dys1mBWTFhuJyEzmrUc9cdAj1p8leqmnoYNBlK4XPl&#10;ZtmKYRzFhYEHywbZTduWsmEpW4MSZn7h3lJN3wl63TwShPOWspgshFVC579rB8EIEb47cHwunjNd&#10;Ck4Unq5iE9gQOz6OLpcvYMYH0rDm3ZQtTni60fqcYnuJHfQXsCdi7znPhgnyxOqN5IO/MCGZhGKv&#10;VGD2F2+jMgUxPyFW1spIWT5hrLqEUjo5sD3ZcPEsnRHJQE/8LNESEeYdmAg6BDLC74ji6YmFrhZk&#10;gtyAhimUF8HBcECaAxL9+Mc/ybocczmZoHqEUaJexTGUA8LRWQIK0e9i6//Dr3+NrojjZh0NP0pW&#10;78mfBGBfKvnn/twv/cW/+BdBw9QKAc9zWDCsVhdP6gNXpZnco1jFdrZtx3bQfFxdz8XnbzcB/Gdq&#10;vKZ+KVioQXE1mulDMu8FT+MGUupitfYKp6cmsHHR1ZS+M+emNM9rOVkAf0jOuGr+6Lg3H+lXmsO6&#10;9G/O2/BxZIKNjPtm5EE9yXko+27uZrlhW3Rsvth6BGH+oYgMawIwIARTIAZH9bJN2L4wq39UKeUg&#10;l+NGyTmbAKj/hQQLhCwhCTAllFb7wY+wPDh25ChNo4HAPrfG05+426GZIFqZPmqTaX593JoTfmU2&#10;dctGKlZYB00reKheyq08KXpOVvGEqtL57nkHHUrwkB/IGNDJu6x8eMKLTCjIhtb98KGHgAHItPhM&#10;T5G3Q4o0boWNJDLMykVue/cmN5pMtlTshRfc3qefT83KCRqObgXL+flSxtUPr8HWZkW8QjHxJ5jM&#10;3hk//wQLW8h6URLP8/+a69ZxPEV588YEY68AJFn0nzx52o2JghJXp9qmiMfAWOND1X9nLlyMIev8&#10;RW7OX8LVijhNbCdah96h/7L/qNZmjQWdTRSBX2jmYMkIuQTktHNnws+hpKNcNoU+++zzjz32BG7x&#10;L7zwEgQPPcuToWcygRsLy7ggSIApcxBuTFkc4ozH16mz5/jjhjjtxJfawHFonFeZPQiTylZGQemt&#10;D1JcWUkmdXdsM5nmZs2Cmttcm1CX0sOKarmWAOy94I+xoM6nqfwZev5sWRPjGEu3yGnTn/WXzVrR&#10;1SSoG3/A+Ox5L0O8G8aKnWV3ZTaRTbFNAnPttHGK9ZOlN6l8RfFa/EQfVUvAlU9bOkeT3UuSVrp9&#10;+Ez6+l5HjMd/L7Wt/VJZwMDxyjmIz0a38xR+zQaMMmKEsCP6XESiKifGz7HO433nv/Sme2NijLXo&#10;yg7uuhk/7QG6yN7I1vJhmLoPu+3WWSlQVJ0/ptb6D374Y9mKXi40dCDLG0iFXbGsG+lgzy1zD2yA&#10;5nrmLaoRj+fNppyKoQk4v5gzVOIwnNChGeFawlSC2mlY7pzjTePUuV8RrdDO4l8ignmCwnROsCCX&#10;gMOKkOl5nWVRUTvZPT0d15tYHHkQ4EgsN3ZXJMYYPVbh/3A34XyXK0SGhITsihmk5jilddetX7sx&#10;2zLjm5LNSFmrlcC9dJEVK2piFnOEacKRhUw4q5rlMXkb1m46LrL80OFTiD0OFEo0YLbisuIlhiV9&#10;V0Ka7s1mptmpFaA6JCVgDlZFFcGIYAK4lbuD0QOhrSQxmJIiuAHtYTeH5am3RmzDktRpEXZm+66d&#10;9PbJ06eY20ThvvGG6wEfzz/3HC6eHCUK+GCBDj49f+bs17/xDZ6zPoV13v3a19ARX//mN146dPD2&#10;O++whlSePuMGZ7qvfe1rCZm4fx+xRHCuKxdYvLPOnDwJjD6L5TZRNCo+Hv1Zp76thzZoN2yqFi75&#10;42kFFwiWVXNJQfJWkR/h/bT4cP/YY4/SCdwAebkRwdBe+RQ5nM9xPCeJwIq2E7ei02dOvvDi8/e8&#10;5h6yxvDDeYznziOJLpw9nWCuUBNqFMJDuqjysui2d/eTzLS6lECLDNGpKy/zxjTWsH/qWaqhrTMk&#10;W4gE6mNaAt8OHzmKfKJXa5f5pi1bwWGZQISh4bRMziyqmIXMR45EugBh0xuU5S54DhRJf25Au8/O&#10;3As0M+HIoliHBnIiEbHC3vTmtxw+dBifz7vuuAt9/q6duxDXeL6xTSfwfC1kc4pCEzc0ysJsxWOU&#10;N23edOTokUyw6zYy7oePEIYJQt5MTFxONz195qxOqdlmsHYdYY74iUryK9VmAhGxhTQMKJvrCeKI&#10;qNq6bfvO3Tuf4YCrI0fe+WM/tmv37pcOvnTDjTcePHTosccfqwgaayFgWsGQcEOIBuID3HDTDVDX&#10;dZvZsXeeXUS79+zmzFiG8PkXnt2+YxtrrV3bd5w6eZyd/TFtBJ4SgCJbBlG8ZrfKmsvf/vZ3Tp3C&#10;3+60Z8FnZxKuOQnsv56uoNUOMVRnFM8WRY5pD+JIBqMwkxqZp1pp/ckpuVS6j8hgTjytLPTHRf8q&#10;9ypn6vjjFU+saAgSHXPamJx5l8B6+RwpebWKzT3vrvB511bKX7yKnGZMO6kZqMz1iIq10wFvtT65&#10;THfBi2AR03JmKiBBVzKDLq9hRiN50J3dftttwUBEICkOz0/hzeBKbmrDesy6a9dNK4xgx40wIGYL&#10;QJJUl3h3Da784EgO461zyS9cguBZM4UGFA848WPkOX+eYM8oF1CPoq6Dk7G4BxaSkp9gIyePw+1O&#10;nTuLUmM9XBAj1v59iUAME3PdRc1Hdx2Zg+TBhKzu24gKFZHCrKEakCFpmC9s7mQWA+hg2pAm71Bh&#10;lr/bEp6ilqOlazA3WVYTZ49CniSS99XaogpNo6eCiqMikFSNDwC4+YgY8rT25jJcKGHoq5hAtPrl&#10;+KINF9esh+NgYEcDzHznjI8gLwRcwppmmy+oohTHV7J/IloiIjPyV0w3RU7yv5hkNsgjHSOXY7XM&#10;IDI2GllrCqNp0hkXGcFUmuK5Bn+UFAG9qBWK4ZiQjsMnbQDdZOBxHo5+AgfTxBcPX43yahaMdKbg&#10;LG14ufdQ1QqSQP1zGg3Iu+LmxBKULf9TiNnE9UO05Iy9zLSi7uwMSTyxovkV6FJfbY6EkBLqBRp1&#10;7uL52m6XfeGqD7KpBdlKXLlyPaaqLTrp8eC0xC0ruJX12RVaR7ti2KV2ZbBKXenpDEtOat1zYD9C&#10;GsZEP9Jju/btfe7pp1HDgfrgqBnwdWtJxo12p+AdUFkGLDEfKpA6kX+KsDKV8kkrQxXYD3KGT8hK&#10;QFzUZXT4amYBAioI8VAnCH/9+37yozSAGUf0A7R68i4DGE0Ru8STieIOsiMgfJCois9iQJP6k6zr&#10;ad6aKFrO0QGFZwyr2dZyhpWKpq6Lf1plxz8IoCbeNIohomCelBovw5o/tDeGAF3UQ5IQVsgbA0vM&#10;6pfOVfiNCtW09nLgL52ZCQacrugeF85D0+wd3rL5Oib/jh3bdm7bRphJ+BGRkcCasZljSQcYESfo&#10;8UcPH3ppRx0vSaEgDNa78ZK/dGn/nr0E664YOuvAwdkkdfYctaG8oIRCUYytq2eM2jAvhh+MyCfu&#10;legyWUazbuYnzJTsNCdPlFVIRzctgU15qPkSKENiioabgDWPYCo6flzFJBFDv3L/AwBW3mLvEdpN&#10;EMmzTz393e98BwH59re97aZbb+GVhx95hJ3CcBJ2EWGdV4+r+CSZukbUsazvYQx66RlhBLyVo0oq&#10;4HmLqFHOLRdTxWNGrufXQMw68IbG0jPgcoqmVgJQEnSVfBc33u3btgLAoF+4AQ/JB5DMDQpmjMtU&#10;j0E5dRokdgqeyMSMnCj7XasoCkRFNPYS1ifKWrGp1bOGJnPKNdD0J583K2+CF3fSBNo1zVXt0aU9&#10;gEKPHD2MvpKwiAgzVnFC1Ugmzn8+waGvAbVMdl4B63NvtwBAA9krpkVVICrVxFoq8w2Kerj5lm07&#10;EKGGnDmP6oJD4WueZ9GS+KMnwJckzibfNVfQJ+3cnh1INiHq4rp4AlbIWfBsg2c1smN7TlYvV8uK&#10;3pbOgfzIhBvaaNB7miCFQzPIb437DhMDCtlo92eYuKhY5s7suCbaCE9EyYKl4aabrgekJmrVmksc&#10;xAkcgQIvXjzH1IDwWJUxPd3VFLtVCXkpEBFFBViJcTbSieM5TXtnzVNqQgJXgNgBDJrGRem6dDc1&#10;9qD3jZkvXrwComKaRFs8izfUZLOYfrV8lma+2sOoB51gBUBtddsCMjoTRJ3SlEhdXv9XVe41Epfo&#10;nb+6bq42nUEwkBx8BTzsekbBVPy+DkOBfSNhyZAhRiYn2vz66yb1lK41pYYJokEElfyuv+DRUHsi&#10;AaF4u849FdVLCSWhkTiHuF63AX98g3HyYwVF2vbS889BAExDw0RQSZZt5e90FHKCgLFH7d93Pfv3&#10;oSNm0oXzLG4nztPrWNvfQ9wYNAqUK2vY9goeIa4TNWTOgKp37tx17OgRok0hllgTwtMgZgwCCV3H&#10;YWAz9yRXy15yp/GSZQGle33dwyDXClCcGXa9yREsFQegoW3p+SZCAogEztCViQlTAf/BPGtQJDPH&#10;g/xVJkYKb1iHqb0mXjKIBRNwL0iuJ5LdBA6KVqkR1VPNlhJmGqv1a6YtpBJJt90ajvxWRD3pjyLH&#10;A5r6E6ZYa5sq+PIa/OmC7KadztGWpeGooPynTJXlIJCTGQPf6mvIBvw3Y/vByxUqJ/Jj3EKgL3Lp&#10;y+mHUWQ4QLROidNNcCy4Nm9NLOQeGhIH8ZXNh0/S82I74GKSo2MTzCXlVQAZVlNIjjoBJA3FwQM5&#10;gYaiqsH/O/bsOfjCC1ZDA9qRQ4eM7UgR2huVkmQJA2dhkeVNxSZQWQYUzpqcfqjBSEYeVVugueJM&#10;TMPkUHYrcXcJldXvIOXqvcvrP/CTH2Xa1raKoo4iQv7PSEaETUiXb1Eacgz6jIpT+mz2p8tmEyz9&#10;W0xn4jIeHl82ctdb4+f4dQY5o3FtTeTEQ+QkAl/1tf6pjioYUCt6KCWOOtxDFNlkB93H3cQNI0Ly&#10;AOgAUAwrUFYMATlDeAtgbfN1GHqmz00biSRJPDKOft++dTMsAJ0fwgSbbWIRoRZlnyOhE2tq8QQH&#10;nnNnzzzyyEPHjx2FBBinREksl0RIgReOHj4CEnLnIysRlZTPPPsMxm4AomGHYWXQFj9hWweGIgh5&#10;SCakQQOqZyeimnuAKVSCAx/58woEQUBQQh25nbkd7Bg9rO2bt26hXLJC4iIUUXZiK4ejESOpAiKe&#10;3rVjJwFBoUJUrd/7QTbUk/MHP/hBSgSwQpr8qrWLi/qr1yFAPcnEpoLODrMMZBQDrZDBKnK6eaLU&#10;ImfkpvEoANQ98kgF9pC60AdqCxpGAEoaZl4Oorx0EWTM1KIr6GS6kc6k+cAakRBXJgz7WlBsRDUy&#10;gcuRL4+srevGQ9n6yMonOl/WwLlG9Yvkw72xh4r5ZlYJQBNf9vKVw0cOAR0ZNXoaqqVj7ZZj0bic&#10;KJ+TrCxhEwgkqqRbpxpQmWxpldw5Ef1lGFTWr6QMQ4EaGTIW8vTJ7p1xyYXM6GcCtoeP1BEAdFAc&#10;QjgBpnZaUMkwstk2LLq0AtHnMg6oB7cwpdRSc2nHj22UJQRQsoQ6xEpLqZmuJidOHueTRQ4NlJDw&#10;+zTMbUBwXWJEanXDDdfj5XLnnXeg5uTJmbOnSU/9WYmxPB4AaIJIzADoChQTgIKqiWV2jKYeP47O&#10;1cypeTyO1q5ly9UIQI0Y1SDJcXe8vBmJoamCm3Ty0aO6oEQMzFyQxzTj/Wr5rJZ+1XzUa86On3MG&#10;rtR5AW2+WgDabX+FFVsNgJIPXSS4l7Z1Atb8rmJlKkKsWHJDAMrhFxAzd+gFnEGRkXCGOqBIaKVs&#10;j3Csqe605RPXUQRBzjiKdg41ao42QJl59MhhVmUcyMzpD5ycRs7I8Vix9uyGkiF1nFWwR0GWu3fv&#10;AQGDDuF4zjs0oJpoPEWP4tCk1kSLcqQk4aQDA+9e9bWkN/yn4UXQxoYEpSJ6PXvi2aEEjyV04LHj&#10;BPLLgq2s9FE4RciWPkkbdvVXKaL6r86SpmDh1PRnt1qu2OHqGsbEVT4Q6lx5i+VqXGAvX4kzWu0v&#10;4mGgZ+nXogwrRJohKM/8KKqAE2lpSeSMXHhP6fNUHE6VmXSz9RVEUjHq86eKsRSc6B1RlrOG12dt&#10;MnVS594moEJKTF6Ap3BADO1XffKrttLyA4jurZA0Gz/WR1OODrXUqKVejWKi9oxMdZ6Mt3k3er5U&#10;ryrjVis/i81KYtUTM+trafJSuXHiyOskWvlPL+wxHBmu2PHihq8oSaABiiBzwskR0pi/0Fgw4hmq&#10;XgA4EwEmBkvkBEUkPYXyFQARpnfqFOwRAcoN58sYcDdBNjdsIGdolTUPdUdc8JXijD1EvbOsmkU/&#10;MMPEEtm5s1Sk1UfV5mZfrQDOEEwdlcGtALrVz0VL2WZDV2OC/9BP/Wz0hhWzNwdk5R0MzZexKSQg&#10;W3Sh9GEvpSvwOEOocr7WRhY/aUQHnmHlgmqvvnw+MtzxiQujoipnynRfpURNzWcBIb1WzTzBMnKK&#10;Ur4FCaP2Z2xY+9VZXiH/WlDFjB7sGF+f9XAI8CXBxzwCfmsFIuOTmIQY7/jERxBYuY37OtswyJOp&#10;XuZIRgSBQuZ0Gc/Ik4FByj704IMX4tS4BQAEYcGhgs/WxyKPmIR/IZMgNRShYEq2ARH2JhbDPTkm&#10;HgIiE7iwMd412LHznRs2p5OMd/mVn1gHExyeKiF3QYeAVxgTPp1wMZ7w3P0WZMhJoRAcn9wjkh21&#10;55559vc/8WmwGupPrPY55G3TJiz4SGUQJzZ6NKNUkqhMRHcC6pFGxaqMHlbr8giUTLWBrZ6ao3Nk&#10;RrxmlGVJo/05RwnjV5MpO1aIitXYdQGgPDH6qfOW3hAuiEfVk3ExU48dPbpzx3bDmHu+CGPhvm86&#10;B0GivV4gBbUz90Ils11NTZYjfVqxLHZLrWtZirdxBo5k7KTIvKjLHhgnKl+XAlD6DmMiAJTSKgps&#10;+HtrQAGgEI9rOgwZce04l/MzXcuibovFpFaWBUFidSlVQcI+d2WDzC5czMb26kOWH6ShMjMAOmkE&#10;oX6ywp9Ob4F0VxkWaQVAgaKjAZ0BUHdX1FgkK/XHJHCzhTiyNE2pJzdoQMmnBnGNKnzSqyyUqrmh&#10;XTx3IOhDEuPJ/MzTT3HsO2MamHuJw42uv/mmm2pn0pXVAGhxqvQ/FEqeRL6A1LFyLgWg+/budf8c&#10;FVADak14MkqRFidzdNIkzSvAaOMJkIOU0FTRpDLSzNLZsZjy2k/EO6Nas1UG9XzhusacfDU/me/4&#10;hl3kSnLu6t5ocM8TSKjUNqoZBktJ5cqABKrG5HVdAnpgqi5XY5hOF807Dlw6fIDgqqycgNcfuB7o&#10;ialkinl0/mzpXzZC0ogDhD4UzkTA0HDmJA7qp43/BYnC65iPWTtdnHipw+rSbmIRly8iWcqAn/XS&#10;gIRXhr7E1jQZo0dck6gUIctav1EQTMxzv0jG7GYKMJuAwnfedScUriK2WVCzl77prpbxQMRdDYej&#10;L8ere8+bhlGlhOS4NWPI40Ebj8wsKydsl9xhTbi6kZIuYD4mfnyuMpdHLZRIiQX5JkdVMP1Y+VYA&#10;wqEkiUjWUoXOkqWCOSCvPONLd6kGM8sRF3/lMR9YMyutNJuXgZvzn7H8YNcsBJE7oG20enhlxDED&#10;/VwcOQJ/E8mrgCZa3uxILleNWKeocEWCDEgnbXKLtTTnJrA9mc84tcbbdUNZT9MD6a1qp+TXo68G&#10;lE/3x6nXZMm9Y+dOelJWCVUodrmgB9JAtFCCkR9qdNcEiqIaw0Gfw0pwtDt5EphB0BmYG1ABtRT7&#10;mP/pP/2nv/Zrv/arv/qrv/5P/vFv/OZvkj8ufMAJcqDQW29nOZewzTyhFOQChZI/TJXasgpiDMTH&#10;VIOiScYGPIW+JOTAteweKDA9WUrP6MzjSxCFsWuJdEpY60d++mMRvgbvrf2t5Q4RXhUfjnxl8TJ5&#10;GIQLbNhYYF6xusJy9ArRxFOnVwYrhuJdScyukdwXGROl1xoms6Bg5crnjPAyLYTDlRXnEulrEW8L&#10;2EDsMKl+TnOpzXSBzxBD1KU5+WbtpmxAIfI2LmQAUA7+WtmUl9ByG1AR5XgLxj2wslbOnnFf7rZR&#10;lwJEAaZQFWRSFsfkzLKVE2IQbIcPHQQHuLmbQYWteDYGhMNDBvUrX/nKd779HRgZAeRvvuVmup1T&#10;KN2lRBlq7NjJBMYSwqIWBYZCTKBDGsxziANjNHQAv+ZX6AmZ/ZnPfO6uu+5krxIZQnx0E8TEaYM8&#10;wa6KLIS1USVe3Ll9x5vf/EZK556LxOfOcKLmbcRyokQUWWZO5Cb2s6NVzc6eGZ2RJ03wiCa4JI4B&#10;qIwlQSW0E2zkhs3mFod78YlEyXMVqNzD4OhD8lQJwQ3tBfUuakBJDL9m1u7dtx+PLgaN2c+C8q67&#10;7zl+4uSLLx1EiwAJ6H14Nou8YBrWly52hXFk6/x3Qello0ZmvVpbWjAspe0WPGaliq77tvTlhFO4&#10;Dps5/gJMWwRezv65QoT5yQRPIHoIyZOQ6OyqfxAhNyGk0oA6HKhOyZkJiwm+pHKtPi9mkcOFno9f&#10;WVfF624WNYx3IZVoLMrJjJV8RE4hRTqHoXf5wYtuSEog+jqfujWgFE0pPOFFctPnwXuqRGIo0A12&#10;PCcrUh44sN9IEdFonjkD7YkMHAgK4pNsM5s4TpPGrl1zxx23sy6KbvLyRep/4w0csHkCwrkGAHU4&#10;Rg0oJlTeQgNqQfzqkkYAKjNtAEoPSJaL18jcxl+hJTWgUWzP5KtU9Cd6TchtgIIDlCsmevW18OBl&#10;atc03LOjWbpU7fslHXItbTLJGtbLLvhkOCLVyno2A6Cqc/OBugRxFNP6uo2swLmvCOhT9INpvBp9&#10;omKogz/kS3HMq59g2ocPvnT29EkkHfarHdvZDEmZzIPN6BrPncY35yS7mOJXvXEd5xHt3hNlp/5U&#10;7kGkJugmDRzhyqoIIyyiCAmJoPFw5YR0O0EkYRf1lNdZkD8ywoTAPKkF0llODP7hgz+AyJkdyBSw&#10;bzlQoVNnSZNloRaGkeV2zg5Qj6K6wblfSSAAauiwclOSv/w7o+0rxRUba4KkgHrqWSPhS78YwkYh&#10;VerPhHNBcPJ65cXDALXJHzIoTHs/7b9KIxsjfrKKUlOze2WrlpT/owusBNl7VhuIoqScLLMFZYrW&#10;gl34UiqqAiHzn5BYmdxjV+ezvJLSlgu2MWq5CnRgBVzJFMLWUjxLEP6WDUbZQJPPtDBgtLqmwEJQ&#10;AjHFszsZDfElbN/lFVCOnbPAsSSHWpRxpSCYthYEYnKQd7nq6dLGW1qKlE0QK9SYgCQbNmSldPLU&#10;k088/sijj37j61//3Gc+8zu/+7u/TUjF3/mdj3/iE7/3+7//uc9//hvf/OYzzz1HJTm84dbbbkOX&#10;RIZIT2Q3GANQgRkTNAl+QGmlyzv1oWhXULDEUrWGPUpyNARSpAI99ZrSlN2JDaR/cIjEMQ2Ip3+i&#10;+6yDxYrsJ134+o/+7L8W/Fk8g5vYJrJ9J6fxxuQeh93gT6Fldo2UP7LTSN4g7WpqUdPQR3emCrPJ&#10;0BOv5+HKJJkxs+I2LF5LY5QpEPKWqIqUyzujdrlOaUrRzmGZWbZoW2cVMsHTTBP5fZoBsswSbR1+&#10;m5s3bdhEK9GPBifjqpx1FM7nUWrGYXb6TEfmpKKs6eq8Sf2rMDoUIllbTmP1CGKDmBi2Hzz4PQ73&#10;9SA1fqW2CjMk8fe/+z10iqw8YCtvfctbGcXE/T7EdotDoa8ytdNerdtsdScTxpsVDPmjknQXPDgS&#10;uqFwZLanqKOk5BOS+sAH3h/EWaiUS/5IpqyH9l9/oJDKeaPt0JXU5Bvf/M7rXvdadsEjwm+9+RZO&#10;SCJkPb/edMvNKBhQjgIuAQSUCP7jRXVUVJJqSKZs+SSNmlrr34skDaDN+GR/PdxLb1aY8tUaUACZ&#10;YSDxJWCeOAHgyMIF53ArJs8hI86cxYuPmgsi6RA6SjnBfKZirh2dTrVlO27do1RwIgk4eK6VpC8f&#10;KlZH9s3DEX163w03/1E2ONY1cSaxVEgFALoRix4aUGpRu7ZzejWdb60OHzmGs23FsmXtHg8ENaD2&#10;Nmf4ySNIHHfJukDYTJ1ySYo3mAAUFSJdhMExBxwcPCivyer22DEdsOgvpgj5IFVcnVOKbsTkT9+2&#10;BnQOgKYJpSuFckCo9jw525NsEhN60lh+QpCjzqSZ5skCAwBKY/mVnyhXQzxFUxOdCkAMzAUIj9xO&#10;n0m0sj27djOVYFzX0oBWPwOn89bZSQMKo8c4IADlVz81wTt81LB9QHs0e7wW+dhI2K0BHU3wq6G3&#10;a8yOGWt8pf+qAR1BpwM6UfhCNm3ovvb0HHn1avN3rhX2WG0cmb9ImbVl0Ylv0V0wmZhWkr62PawU&#10;mbvQFVvuCqHceuttvISlEAzGfFmZiYOpQRXJNO8ArcWQAZ3YeHDyLREePSgkCut78snHY0Ot4T6w&#10;fy+H95JGYAr9+q4Th4vZBClCeDyfcZJp7R27a9m0sy0km5aoMj5gm7H3ZytI6cwiq+qzDI3MMuZd&#10;rBa1ukss+hAh2wCefhop8PrXvZ4ZbEHMDmYKadRE2nVC28ij4RoHGaVK+4D2ADk0ixeiNwqq2skh&#10;yiyHtuQXThv5Oq3DnSDZbTg7miQIOydaZ9KmerHlF75OqYWJax9KBbcJnPSzIh1Eg1jBEtM/BfZK&#10;e5o+qvjbwtiywBeGAbTV5poy2BYkjrm/9hwHcSwFoHG3jQk9dl0gX84vwCk+m9bXMXjs/Cx4mj0w&#10;ibCIMe1igdorWXmWijSRF4Wk4QxVj7Ls4FuftQAwQa8G+y01DzoGgDL0ZaSvJvGCKxm1mNy4qmkW&#10;hzZKs5Kgk/TqJpG2+CbhfQd2ZPsv8baJ5/2b/7/fuv+LX/7Sl76IKx3PIWaoAG9mPdAQ0zryubYH&#10;aeBcRz0hXUCIlkDKRb31uc99Lqdzf+tb1AoyozjkAj+VE3/2YiI3oUy+0goZZhtURxnnYNTglitI&#10;naNaKuS0P6DcpUORVzoE37APf/hnRZH0FpTMPEOHxLdsWyrrtdvo4soaf8rrRH+hxJD/CnOR0Rh9&#10;U6rLUJTJvE5JiQdmqlbP/fRveJLVU4WlDRQ2SJguzJpTfF7azYRAqomXLXUJWFyK27y1fl12v+ME&#10;nSVG9v5iFkgkiOsqAhnKy2i2rzATSjceks7EWncF1Wa81WveBX2vuZQpAgrfmFkTGByBVBtTAuND&#10;UlHCZdte5huVOXPqxEM//CG7caQbfgVuMurs5vnilx64+cYb0CmyBGHkHn7oYYyMqCRvuTVnmt9y&#10;260iAOEjr0NnqCTpJDLhCTAULumed8MtIaeBngwh3pnoA3gRr1DYk1pSA25DZxAZn4eOHKaGKDjB&#10;cMT+5GCbn/iJn3jnO6aY81QSszUSnUOM2HKUVXwp2w1HR2UolEryhEYJQCFxtbBUCVrXlJzQJ+UX&#10;QkM0O8rg5Hpzwmkp+wullNSXsZImDLoAKFUCfYIz+InKUGg6f6YopXVOb+Y1i0KUBIAYR8GIqsxh&#10;wSg5GP+SfMKBsrV/ixrOZhBiUyswCbCrlQojjAhZztzLRr7fL/Z880kLS5e2/GpBXPQtBAfxCkCh&#10;PgYUeoba1IDShEOHj2ITxzmZt3DJqlZEa0KfkwCRqdtr4bZzs2V7HFQCoBGGuSKMEa2kgRJ4DAAV&#10;CsNo2GOvBpSW44kSEV5SnDx1w0g29Ult9QEVgEIt2hCVCeRgV1MKadqFI9y8JgsJIGPGceeuUClP&#10;GCk4LG10CpBAv1IwqxOBfPft2/viCy/t3bsbmuQVTPAsRW675VZqDnO7tgmeWgWvBLaegVknnsCJ&#10;E6i45gAom5A6aFoD0KbeHsTxZikxNwCdM8EvTXyNh69k4oyvzzSgK5pIscaUz+IycDkUebXVXHWC&#10;XxuAOtkpjHFxoyRaj8yRmihTJarOJIPuEg3v8pXbb78DZUK2INQmooZek1dWjY2meWlVH9Bc0Cfn&#10;AB8/xoZEFD8Xz53fvnXLbbfccs9dd6NHJyof3lOYxQKkLgBOYogDTfWcnXLDtFI6BWYHFU4kv+0x&#10;CBRqASyWiIymDZG0EamZ0Bbo7Yjrl13HGosTTLSeAPnioGUPUGeKY0rBvnbu3v3AVx5go+o9r3kt&#10;/sqoRcmU59xEzVQ7pqedxTFSR/MzQ42lKdTbkiaAt0o9l8+ZwnV0GNXdU49PLqAYUE41z7TlKNBZ&#10;dWS58VXOSVDjI+cU66dNhUALmMWZs7b9Bn7UykHNotpK8hd0Ft7NrzGal8I1ADR9Vbu3yyxeIXvo&#10;mikoldGFJRHxxaRoIv9A32CZ9PDVnwUiU3piJhBPIEdk5UGiJZQWO62p+rghqTxYazd2nfhD9ZUI&#10;+UElrhBGP9r4+9b9DNfkp7Ilp1danRHUXhfSH66uqFUEqO55/vmXnn/+haeefPqRRx793ve+/5UH&#10;vvoHn//C5z//B8RFvP/+B7i//8sPfP/7P+BMaVoHwz93+gxgdfcujhXcDx3GfevwkeeefZ4nVIDA&#10;e6fCmM/Qos2btuzauRsbFx6chB9BxYr34Y/9+Lt++qM/83M///PcP/vc88+98MJX/vAPv3T//U88&#10;9dRjjz9BROjA/jpVB0hKnaNEqHqq+mnupPQslbnLx9BPiLCwkprwqIxDPxPxFNZfiw/oRwp+Bqxi&#10;e6aAvIzjPxrCWkkrQYFnBKxJDB12qs6cGcqsPdOADmB0WvaAD1wNDpc1Hrnq1U9iUq/F0sRMimlM&#10;Tp8ltwyUYxje3G3F8aRsH1mnxmszIrE+smHCe9zBK3ltpGR+Zb64nY8Zkt39vI0g90lWLtVVUclX&#10;vOJom2fGiqp86u8+m0KfAaBkz3YQNirCjVBPUm3E26c//WnSI2V/9EffzpGGrC3cRnPH7bczlsjs&#10;Z597FlCIAZ4MSYYcRbKCIdj6w1d4HH6WRgMF6lEKOnNWQtSPXzGO0wy+IumpIeFC3TwhK1RvRGu5&#10;2bt/n8o/cAD5HNi3n+ih3/rmN6EqcCcxmD7w/veTIVSVleuVK1TJ9RMzJL1XqkRaxK88cbMqWQFA&#10;eR1xTnE0SvWAWg1XVw774ohfQ7iFV81W9iRrAEq2AFD9saKlOHBgEYBSDbR9qC5g83Qaryv76XbQ&#10;OTgbCUeaLExqbUdzcOhOAJiicCGFcoriiuWuWBJdvPKKD02shPPKEuhqVYRf6YrOx66QX/OT1ZOD&#10;85MaUCg1APQwLQVvBYBCfzp+UToaUM7vEoDC5+lcuJsAlOqBvAFtky9RaWgaWIeusykpEQwg+Jg7&#10;1q/fsW07/QDCaxdPtINuLMyIb1gf3eeZ07r7uCfd1YVr9KUAtJzxI03dsUGvEZxG/kszeZ3lv46V&#10;EE9Fjd2cdfn69XzyiocUQIqQmYEgHBKRK9tDOBcCEzxTjAowZ5lHxGZiaUF3XQOAhjWWf2oY6Nmz&#10;8QE9kiIWAWj2wLMVZhK300mhTcOLN6sRswD0n98EP7LKa0yc/mk1E/yUzz83AHVeLF6r1fNlAahZ&#10;MS52Fw5Q6fwFH9DMzfUJGMJI3nXX3djB8aXhApE6Z8PuCmc6MamlE5MKEyKn3DpxkjrBJiRS6Ly0&#10;b+9uGUW5iGR2Y0ZzdWozyYxlm9MhxDz58sZsirx34Y0gIACmImDTdZtRrWWildMLQhWSQ1NLEua1&#10;OrO2GqMh5KuMSFxC/jXTr8DSYXE42P/e7/xOOYJnDz66f08Is10u0qjkyJfkLXLRoMDywImCbnIV&#10;mBgyLcry2xRTynJ6vhSfe9Wc/dx0wqYE1Ji5PXiuDGZ3Cw0BVFzDgrsyydQvKJCVYiJjeqx2eQLG&#10;eB2QWnnnvsBf8GBtUpkgZmFWVuC1ubuwDD0VTz/sVgCVknCq0GPHp3tZA0zK0QCdwpHTJ71bDcm4&#10;lk9n6VnXr8t2m6i2ZoueaO3K6B+FWWBIafLqS6nRKIsslRSOAmxWeTEyh0k6ZI9ylGgkdqHLJbki&#10;ZJFHCDVlOqZwFFVYJr/05fu/+MUvIqD56gnbnv1Gl/JuKzVLE38ZScGWOCrEgY5QN1GqqTHBG9hI&#10;d+LEqagRo3SA3qNSVNN83ZbNCfXNzpA9e9hTge6z3JqzbZf1P/qsD33oQ6jJeKJKFeM+mnikJ9DF&#10;uOaQvT54NsTJIrVAHlHmzVwxpcPsqCr+HwKrJ0750jSvWf/Rn/mFIp30WPSlNUO4Z9JGOzw7Ma+m&#10;ZdYHgv3oHtU2xzukBCpq8CzDisTVj06rg0mTlOfD1VyjJXf9mCgHbCmrFQjbCUMCoWHOH0p8rBw4&#10;hBqTESdlydPzaC6ryOhXp7lH2gqEUcSdc4ucZhUC91KaOgAIZ372Ds/C5TgtfYULZ0GWSlm4Jvep&#10;JvDBUoimkvRHLaDW4Gj49LPE09qkpppfEbGa4Bnpp558kmFz9wzrb1gJPAUfUMrdd2A/r4Pq4GW8&#10;CFmj79TNDuIgGZpIRKamZ2Q2wBFQBdWSFerP7CLavBn6gGdxYz9r9NxSe0dAFfBZcqMWkPUzTz2N&#10;NpSzjtDDJ2bNjh0nj8dJNAREcJxNUWjpDyCDk1Uln9OnNb6TFb9SAUQ1r2u7tNN6lFsSOOZLhdb4&#10;0GzFGa4LtZXTvVorqCEABYqkRFpKL2nJ5aLfqLlojzigbh+DGI8fxwf3DN1x4MD1bK4C6OMpAPmG&#10;wsM+wjVgzzJQycBCnS0judobteyZ+L5MtqlF2jMrf/LSM6Hfkk/Jj6g/bdEKQ8dmIiSKXqbYiy/i&#10;bJDdOVA+ITDo4RKH6w4eOpIQGOUDiitahBaRp3awU4ewR9EXZh3GQmxz3EmpTlh/XOWiBK1Ve/z5&#10;UfOwcQcSuuWmm2O1qTgdvEZuL7z4Inc6MFQXRc1C0ZKTGJSBwEmDhwyH+/OoHhxNCY1nHpRMYgEo&#10;TWAlBiuZccyzDI1bxDz0CAHJuKtup1xuyEToDKnbb9k7X76n1+NMUlEaDctAq0n5trfeB2HDZwGg&#10;ZdO/EVFNens4rtylD6vhS7YEnYCfHnwpIREIw9QwhWpQXA4eTbfnsFC+Mr4y6KbVHl+fyH/73q+8&#10;TrZGNhGm+Fw89LJz4Z8ngePVZWTqzSayrHmOPlfbBT82amTdfW8lx+aM9z13urnjbPJFgZc+wXQR&#10;Qx82FcePTKRCF1k3xZ5dGofo0TdsPH7s5Nvf/iPQJpQGUeGjZq9mZlUAMjUTjLgbJrjO4hpelsfd&#10;RHklYFLt2gyF10hRsVor5pPechZLFdF3JUJnrh7rST4mbnSSBVjUglBuEBGR1nnAXh5EE1b1Scbl&#10;5hhgFNmivPRMvtLlrs9Ci0SoTfC0QRmxd//+X/21X3/ta+6BJ+PCDtrA5cbw0nSXfJhmcmP1+OQn&#10;waJ8JpbHZZc4W9wgJsgAReJO2h2nnuyMX1y3K9gnLqcuqfKPF9wMltU25Sk+Tu2Bry0as61axHvM&#10;KYMXUmI5J2xEC1YVyNFTnkHImJT+MQC3cPlUieQSXpp9XtzHqpvQpPEyUulaCqScmlNBznH9ReRP&#10;/pqBuVkRrK0Q8ehHE9IaxEbdGAflk8zZsMqqpYNkWrNQ4BNYhLZLzkB6ZR98BoqSZqL2Knd5ak5U&#10;L1AHXsXwTLQniHU0Spi8AZoopz772c9+6lOfAmuyLQSQB0OGwUJA0ipcyDALzhSq4WCVV9V0lHQG&#10;ougoQa6ySXojLaRvzyecZwHmTImc0kU/w/9o0ZlzZ1BdSTZ8JTec+tifRGUAA//4H/9j0CcohV3O&#10;cF3w8V133kkJ4GDqho2e2tIW+C3sXfOXagLZe3TUIZd12K3Imfpnk/TOnbzLNMR1CjyJxJGAoWcA&#10;0voPfPCnp21ns1CsVIsxZwB0bnBUPF6oMq9dPzVcNduyjmPUyxxQIZCLkHs+uCAd2ZZfnQDCUMGK&#10;/1aIqGk+NDchsXKueMTKzmIpvVTiK44FRqKiiJB1rQalrbIFkBDYmvUUp77zeT7xwFg/RU0ekmXw&#10;cuJm3edz2kkXd2NPoolRspSgBY1rstVSaf3a48eOP/nkUwTxkJcxTijeIDiqwNC+5p57WEAAE6kE&#10;Zj4IC5mNyx1tBhvxCc1BE7HD1tGaYCyGkM3ytJdxYszIBBhKJgw86xXP/EToepy6h7arbxPJca9f&#10;PyofV1GQVDYbvf71RL3B+Z4ugSwgMkzw5MBSO36fFVdy6jHNDDU05EbduFgngYP5hCghVhL0oIQT&#10;zZZES7neNR4qBmSdZgiNBjRsTCxcXoSUaTsjCeptEzw9QCtEJxAJlWQWeuANS0zmvEiCe/JsYSOP&#10;ELyy4hclyGGFmFwmth+c+dYt82Lmg2V7favJ2Lea/kVmCrDCQJOqmFqRra6QFMHQ8Gs6G0ZzCSX0&#10;S3Dsco7MmUelHE01RgDKdjjYL0MECKx3s0TmpmReLkWpFatZHAXR7j27SM/UjStC4oHnCAbhL+kB&#10;Z1gNqBJN0vrBgoCfrL/URQ8wBNAV3auOnOqRG6NQwCvin/TAO4EXVB3MWEFk+YlGcTb2fW97m1rb&#10;bdu3wpIMvURBZChPty064/sun6zssY0ijNlC52Tm/jV33wPvZp3PJw2BhsEXFMqABqTWAlVakjmx&#10;jQtLxaFDh9WACr55TkNIAzoBQCtipUMSKM5H6u2v9q0/OQq+y1vjLniTjYlf7QR5henLze4q0CFP&#10;nl7vf5tKr7ZQLZbS3HtpBeaofVmaVRef9psrH3qG4YhRspRJQR+lWMjtBKDDh6A1hhLpGGok6vi6&#10;9ewydPow9Pihk5WM4sRJ9qXFZg3n3LM3YRZC4YEksbuGsDOr879TtTY/pbDyW+spb3SeXM7TqtI0&#10;xDU5PJdy2mkeU3vZGEvoTYJvAgmSxexybsbDsnKbWjrTHRa1h19RZ4DIN7/xdTieoBmjzbFjOaVC&#10;1ifdklLhKPt1FKwA0qziNU16004g/5G3exXZBING8TtjfaHqWomaPj026YaTKIe5CIFm0R950ebM&#10;OaYGEpQmMN0Xz9GyTldQqqyTUQQUQs9iufVFGikzbUoVUquL2sNe4UJzcnzp1WoJ1U+On0DSBZBU&#10;9Ke0O5oGTjPJmaxBq7GHZ3pGgU7sm6wOattQgkpluY535rkzp05ireYxWRGm6/xZQAHNj3YUWZpO&#10;AyPB3MS7hME+ffqlF1546umnH/7hD3Gl/Pof/uH9Dzzw1QceAFl+77vf/txn46/J7iDUjeABBK7+&#10;lFQeumV8o4zft8/dRYJh6Ko2x2eRo8iA60ozDplci+dgGPdhSZalXsuMDzdbKwhOwAd0MbCjo8dP&#10;sOuEjgdBIr4BDzDtd7/73T/3cz+HKEesgzHYNf/X/tpf48REimNO4VUIewc2kAmw4X3vex/vAkvg&#10;zIRxZCXvcd9ocJkgt9x8CyN4/fX7WCU6bWnmsaPHGALQJxiX/nrd61/nUc8EOHvk0UfWv/9DPz0Z&#10;lQs1okTNkQw14YrDTyHHKnivMG6yjqQvyjcitF6E64QrPfVkB3FiT8pSi5mUoxJgeU/M3lK9XecM&#10;hXZK18liI39sWMf8H49U/UXKmaUsLszSiiw2uWX4Y7lxxNMjVvTcC5XLhZn/ytUmatLySAh4pl61&#10;RTKr1xrN8vmoA+RDYdOuQ5ez0cnVsiha2MjprD8idA/hz/7M02yMYGOw/BQiYLXBbsqor198kVFk&#10;mMnlheefp4PhjPv27wcjHqiYTQwz1ODeIxYlqDYZJ6QpBAp+Qt0IxeBFagREECprJuAgMeqBqmQC&#10;gZKS1yFK0EB2+O7adeNNNwUl1FneLstiTy8ejbSmJjyH5vB/4ldeYW4Q77SFqKxE9kTdyJC6kQb9&#10;kxHFaFHAymxVYGJ5kO+uJs+WPm8AKuDIAFQ/Q8SUAkzxbGWq4d5/V5xOVEU7KV86dIg5AGzhhpOJ&#10;MRjDamab8or6oJlyTynd+KTmlF8LJV3PiTy4LGXxkkdPgqzi5CulZBOTVCtEpQbUblFiWWHSdIBP&#10;vWxhJbSXPF46+CIlC0AhttogH0b/0sHDMMic7JKu5hApTv7IRFJWzRYeKj+ATamOwQhjGY+bPkZM&#10;thNlT1/cZNdlvU7EOKMdUTE845hwwrXacJqlWfj+ELVRRxGIbSkArfpHlR7FZ63UabC0zScFvQj9&#10;vOlNEB5UDctj4zEU5YlfNLOplPSUyxMKorF47FGl17/+dYShgi1CeOn8K9nGdMdtt/M6UkQNaMwO&#10;2+Na0AA0Ynhydcgos8ceAHr40BF9QEcAyq8sIAWgdqlkIEJquT7ezMn7Jn5KZ3VHk3sTkrNjtXmx&#10;dLL8ER6+LAAdKyzrvkYpnVh6HlPO57OqlWN5/t0Pzno+GQ66C2+o8A72hk5oHie9KAlZMFCFbdt3&#10;MLfuvPOuqB1zVCw29JwSDC+CnFhxGkMeqt6c8ANZWGbqlThKrrHTMhHC6rmJjJv25E6bXBT/bsEO&#10;rKq9JlGuzdBn9YATP7/OsOlsyrNUi37NkDCKj8Q7DCIi5GTtJZ+8M2dREsswGgVPON5kyAuuAmAQ&#10;qOHmm2+iCY8/8ST7VXfv2buVLa7ZaXosO/EJVn/8BLht1+49SMjaZ1HWT1tUHEhPBvWaU30qeGcO&#10;7MkhYTMjxyxeaaa5OtNy2UnUjGigU78cGViXEbhrx0WdH1TbO5rjNYUUSAscSGYTao/ZNUrO4k51&#10;OkC2/9e2J7WQWXfUeYq1V700oNVzYXLlGFCeqdn3E8NO7arOm9Fuxtkg3qdlApqWuzAf7UtcMhYx&#10;OpXkJyQmp6GlaayuwXnr17EpEx/gnAm0aeOZU8T+yx52DqCpODYeiXQZm19OOozD+tNsLH7ggfs/&#10;86lPffKTn/j0Jz/1hS/8AaDze9/77lNPPIEG4QSeu6dPPPvM06yZkVkIbowz8Hl5o5w/Jrva35Og&#10;xIBE4tUcP+HJbTlkjmG9wpE6OJCc4asuv+nS9q28eGnLtu2g0aiKschzLGrORCWA2OmDbBcgw5Oc&#10;8Jp4L7BlDqLD3wmxQhAH6IHDPHgC633+hRcffZQDEfHBO37HHXe+5rX3/sW/+Ms3CyUP3HDbrbcA&#10;FagnmAGGhuh///vfzyHeoBGd9ACjeBGQhvr/7u/+DjOBcxvZjHH3PXfRdowPRBglbt4Tjz/2mntf&#10;i0SDk7NcIbA6HU5nrv/wRz4Wmx88Oj7UcfJAfxu16sbNicOU8Sqv0KwMs62thjxi16mYqe3SpPDG&#10;xJVCspmlUE0ijA7My+eygyZW8UpdieWZw7LwpykFb+uW5AJevRSI1IzNslhLEbBTQfyjKScfRuQS&#10;uAasThvpa2GYOORUUx9tvbNLATs5f8QBubxGajZV3HkMoKHkrNQxCTGFEk9xw4bnn3ueI37xK8LV&#10;iA6knuh1AI4MHvKS91j9sGJAoN515128i9Q8dDhxaq6/4QanjVprKNKw8zxBUc+4MmyYy9khhFMI&#10;SlBmDusJgoPSP2xew1eD+rI6gb7UBTrHuPGgbdTvVIYFEF/puoSZWr+eDHmd9OSPFyDpeZ15kmBp&#10;V7uz9DBRH3LgLVA1oMGysr1rGQAdZdVSuTWXQGGvGZcMw44L9DAotBdGT3dxkYYuUsep4kr7Henp&#10;c7qOn/iqBZbXASKx3M2UlBKekkNaEhN4jYTaiNOCXG5GsM3UpWLKpmTvm7ytPxelU5YU68rVDG1j&#10;2x/VfIc0162HjTYAzRJwXTb+lyzk+WHM2TnKrABoDPRltqMI8tSplKLKNjcdG50GXl6baFPl/0pU&#10;+PCg0lwiqcIBT50S4NJXLx58CdoO3nLTK5QfPVOKsKNUW8JJQWlLAagqFVLCsFzlk56+44k4gy6C&#10;kllOwHaZC88//xxERTJ1wCqYSaafMWgVfIyuAlhZfhfrkDxEOaAC6fk1WaNzsEI5B8cHFADKgmoO&#10;gJJtrHoZ+gmAsn4DrYwaUCowakCps0pfrqzZik4m5nY1Nxsf9j1vMcoCULXX0omD3qQy3qw2X17t&#10;89UA6ESrld1Y5xVVwdXVGpPNzd+l/bB6PVcFoN0ndC8944odXirzLiZWwK6WWLfeciuqqaPHjjK1&#10;X3fvG9CFv/jSoUcfRZN9xGML6HAWz9BDOfHuguR4IitA+yWLqGgotYNVBJmSVLIFJgK57J6Cj6lC&#10;ANAQXW6GiV12ThwjM3HmCo4oDMCdrcBdncpYZAhzN/kqrx66TzCqtSFaxpoLqCQA2KAE3EuoRnZr&#10;lZVGviSUkUVY6KwgzNzT0leSdvUru8hEnbnMXj18EfU5aspY4cGMmR2Jrl7RNHzRd12i96dj2tWw&#10;Ml4lufk/+7MYCRqtZjm75WtiGmhzmh/Txnlt8dMWDIFHKcZCIZKyw+ATUXyk+uwYFO5l2moxZMK0&#10;XbsN3YjjYOADgb0rRD1ufWfZtnPq5I6tm3Oo5JqcrneKXWsHX3rhuWefe+7ZL33xC/ff/6Xf/zj/&#10;/e5Xv/LVZ5596sJ5gnatv+H6G3btxseDsSIONTvZN+bkpMuXD+zbSz/B1uB4sEShsLs1FBBUWfWT&#10;4WsOXJ8lh8BUxydDLzFqkpDjOFO9X8DoSrYIcfd4OPS8BbfM9jgcTnKuAkqwXKzWdiZEzGn1R8oj&#10;tDno10EavI4iE0QBWyb/+NlzUMixoyi5JDlcCP723/7bKD6ZqvQwGOBjH/vYX/pLf4lauXGeZv7T&#10;/+U3QJ9f/epXvvTFL27elLN1cCdj9Xj3nXehOsXWCuolc/qBhuA1tv5P/cyfyel/wqwsnsrCXGum&#10;CmsEoUT3WRStZkuzgWiv5lVtysnD2aWmM4CtoO1I3KOEXhTY2YGeyEc4IrLmyEkSUYkaQL/2P5Ya&#10;XDfOScMZEixsWH8JwSBWrArmp9S3fIjTrrQuLSrUDAjA0Q1Zniexr1fI2emvUrqfq/YzesJ8nagd&#10;I0W6iCbHQJwwGdeR31NPPY22+fKl80TxYLQwA9HRWMYZeDQuMFb2CWE6RFiyC54+YYA5SJCxJEyS&#10;OBvqgVbgpwwtNMfCggUHWBNyZPDwwCBqEsIb/RPrD7w5ScameOiDt6BgZ51gRWGP/zuJsT0YVLZI&#10;MHov2SHJSAO5b8nqKnglTqg1XM1iJHpSqgciAVorbnQK4aKeSwFos7Y5cXs1p1v5JmFQB4qjLAuF&#10;UzCaAlD6k7hVlEWJNIrE6ilJJuIR9IPdY4ArqC2IpIGAGyazTJCU8k0N8VbeSduNJeUIJvpXq2uL&#10;ZGQKAPLRcVZT/hxY6azkODaNh9MYTduhKsJRnfbGtoFDhw/C2GlmTITx2swueNJjgq9ggdESQcDI&#10;TOgqntgVLEaDPnOk1MORTxoY1dakwtdt2LGT8+U3stWGLiJkFZ/kQJdSHzrwpUPpYcX5dK5MAVDF&#10;YaBkHTEA/uOVpQCUiakDMaOgd5rEww3rHHL4wAc+AP7jK61LVJEHfxAvhfJtF5fTk/wEwTNBCJNE&#10;rSC5H/3RH2Vp8eyzzxAbJzbVvbB15sulqPmvv4Epwyx3E1I0oDsmDWhAZJHyqAE10u2hg4dHDSit&#10;K9S+1k1I1FOO7yg3PSxiL2nP59xLQtLweBSnP5l4tSnwx/L85TSgEzdeacjLmeDnajVOlrl5sUr9&#10;V9WwyvHIULry3Cw0fOWFZWeWvKm5xtZg1H64wEPPuO5lx+SlK0hZRCrjhdiHbEgHr0Aeg9VYX8YB&#10;QztGx1xkwVbHWLcyUilFcdpte8N4GeeDw5w4Aiy5jTAK0hLNJP+KL5HBjUV4imepNaRNIRr/FEPD&#10;TZomN4kyR9VMJeBcPcgeeIFSilfh2+xMpUX7sFzu3k019Mhnrhlt2m4U1sidzBlt4Iha7HAuWEqv&#10;86VYR/PSxdr+X1qmoIEcs1IHaeZwoxxRXsqXOv8vW5ZXnJbUFsklcnli0EzjG3g/WSc1guYoIw9P&#10;L0NrnYRUWL10QLO/OigEUtAU2Z2J8M2Z9e4RKQtrDOmpDl4WqFCj3UbvmFAGCeOU7fU5ovlKAkXj&#10;kckfN/wK3OTomaAFzdgo4LIpM+cKP/HYY488/PDXv/a1P/j85z/z6U999jOfQcH5wP1fIs73yRPH&#10;8NziWMMbDySIBwr287x2Ch+kM4l4SeScWsAU4CAmN0e2TvtEFQ30DeNoYBa6UiHi8PGcbaZqTPRB&#10;goUaPgmExysGG1GrEuNSdtPvZfM7kcRxbwb+8sls4I9V1wTS0HnjclhqVPYJYJDCBcsp49KagiAG&#10;FFj6ADCIaM3AHkyxL3zhC2wT4SvFATNAL4TKIUQjvoX0FhP2b/7Nv0kEKGAJ406yP/2n//Rf+pVf&#10;pgcP7N9HyLMH7r//f/qf/sfnnn2GxJ/65Cduu+3Wm2+6kcAOkBJKZWZRcNiHPvKxMM1aOWQYQ1GE&#10;LLqOnStB0xUAdFokZpizj1xGU3I0hOuaawKjE3tdkeiaeEa228y6Bbk39Ty0qct5puIsZgHd1Bxz&#10;RAmQFgwmGLguQaenE/BotiIqinchpR0kSddlAzwBaePHQTRaJhtWn+k5k65MEaFv11lZ9hX0lEEU&#10;iIj5HhSDrr6MvGsef+KJGP7WrT165BC0wr2Bu3iN0cW0hPKSrwjv17/udeTD/RNPPsFqY/fe2AFl&#10;B5ACSyWGFmTJE9wmIAVIBL0OA48KkJBMPEEAowbHTB84+/DDLE08pQOWBKsylHc05Bzdhhxdl12f&#10;kBelUCtsuBO2c1Vae/zlPpke1T3eOwRefIXceUJWtAt84JYXCHkpAB3H6xVKVoebxGRb1BXgAvcR&#10;WQJo2BtOVzBz9GIWgHKRTEO8SiwP3mSNJehkLKgwieOsVZcrSNveT2TNkzyQnFxRV00Er0ojm9NE&#10;27y++1CVgNg0rmkVrb17yaxIrCGeelKEPuxlaYq2kjBMSI7S5l7kSe+CDwCNgjCQCCYcoRYqDzVa&#10;+Wp1fDEp3wlVmDvOlyUekKBoN3PiedSTpRNlL7x+AgVwD7HniVeovXqFoMJCYNInPcxDaJh2LQWg&#10;VF4tKbSKDz5vSTbkgL2bC5FJw6kMqyZmxM233JSoadWrpOEn493yIqUwcaB8KqCPKbMEgUEmvCsA&#10;jQfVvn28wj1mIDWgvQmpAaiDC5fiEwCKPonFzBwAleNrgneM7NLWgPa4zxHA0q+tAVW7LDnZzKac&#10;8WbkkK9wvixNdg0NaFHtVerPNHBpbYYlWZdiDUf6Hxu+ep1fHoDKjhgOxhfJVLaoeQDKTjzkryew&#10;QxVvfMObtnBEEDFuc/z6RZ2O9F93AQOIWJnOszlbfLv2BtWarNhcbawxjHkpWgq8hD2UPfCijsOy&#10;BdL4U5OH08qd/nlInmhzKread1OP+fo16Mdfxw1DbMaSs2VdlBC/CWqBZx6YiSUWbVSHBOVzucyT&#10;UZOP0mTCxGoe6yLDXjDLYyewODgYoCGd+NgkiIGeLFFhDqgG0gIILJb3MqNxqbxsHmieQQ4zyhoJ&#10;Qw2ljW2OmvvaJ57nU/Qb84shPkBz6Doe2jpLkTl3w+n4rWguZx75WRvMVg72hmBL/XGqevHCIz98&#10;8OmnH+fzu9/+5le+wj70z332U5/83Gc//e1vfeOH3//uM089ceL4UdwBdu/acfMN16MyIiQmJRKK&#10;JLvOz7Jp+DLQnHBI0WaxzlEBnEgIdW5pFjyT0d96toxAHCutaIiiqi4s0FlawFpZRBmXhmSMvvt9&#10;W8EPj6prbwWZzPqHzBENZGHAByUOP6nrVd2LCR5f0ERBqX2lujkxWQwLygxSaYraksUPXwEYD37/&#10;+6ARMmTvFAyWUqgYUIQMscHiUkh6dGG8zvqfzVXUmarSLuDNL/zCz//ZX/zX0YNiucVk8Zu/8Vu/&#10;+Ru/8dTTTx586UVCPlE0Kob17/ngz9Q6LdZlCCnnwFZIJhB0LS/iJky/TTFli4DyUdfkQD39UxNs&#10;0oKvMJ1FADo3D5vzTsMj5iWgFHuAYABxV4kNnXyMFVV/hTmzNA7ttgY00LC8XvJCDXUtp0oDWppd&#10;K1gOQGE08QGtPXFJEOUTP1bYqETznz7bT6gKd1NT3ioHwshpji2ACfHTo489zkHVO7ZtgVgZfuiA&#10;sY+X5MWLnLqJ0ZNhRqaWBvQhhp+fXv+G17Nkh6wYMGcIr6g6ogBHOnvHzp0DYuL0Ceth9zqZQJcY&#10;9HkCDaITBa2SGzUjN5ehwgVoIvyxImVAT+gGyBbwQT5UQ1YVfFGvCMtI7CTpWa34NEH0WKVMRflK&#10;JdFAsNF+KQBdXSCt+ovMSzYhfwmbqIhXFB2PhUOHo72ri1zkoVKjAfPdaqAmUq2kewmZJGJH2Vxz&#10;Xs33NlwGbW7N1PqmqdTutXOaffN6+4DaXTJKEb9w00UtdaOSVExdr/ZZEvMkiIoF1ToUkIRbAmpv&#10;BIAiyMjLYDEFEI9AkALQ6O8Jx3361GQYK1lImjpKOD5eka+o9lOQ2mL8ZeNQlCABxZ5YESdwbA0I&#10;X+NBe/Cg5nI3IZEb2JmfHAvyc2gSv3MVAKpAIj1sS5MQcyVBCa4QvvF2mB3aR1bSbnsPqz18MHs/&#10;SwdGnhV95gY+cXcmAUt/hwYaIA0GWjYYtUMzdhHGl7OLqDmcYsUHdEfEs5A6y9nZOUYVDWAtS+sY&#10;NF+aTPCyaXpADSjGKjfpS2AijMyLZRjCmdIMremHxgpAw/KHoziVE0snwGrPX+08elUm+NT/lfmA&#10;dvVW64fV67kcgDpHRPmML3QFwdA/oAOdoWqTZ2kuKuXWLWjuMWUQzQNP4u1ofc6gCD1PTMA4Mk66&#10;JVRctYCButjrLt0yduUuOC0vI91K2VbgM4a+wM4CTLV/IwVO1nXnz2zB0IBJNY1TxiuGi2IakSXR&#10;WVQusxfneqZZ1mKPabKrwNtrsFTiDogmKcGht22jUcwaLKccbINFGb9P+Aue7jj8of7Ad7HkZBmz&#10;S2oLrGkYrW/o0xV2RtiihqfTEKNVWbtmCjFa9KHYhHVUPvVXyuEKKx63PTNxSZ88Z6J2QtXpxAQW&#10;zUAScGMdcy33OqrSmXr6R7lTK/BahOczA0v8oFg6p96sDCanUtCTilKflExP4TQsqs1LRNSq84fD&#10;xLCin3v+uecOvvTSs8888/DDD33zG9/4gz/4/Cc/8Ynf//3f+/Y3vs4+occfezS+QMcBfBfwGkZd&#10;yiIWT56ccrmZzSdrwJrH0awfOnjT9dfjhFUndXOoIsGCzhG54zjhk9FlEHunolBBHDQIvomjMhWb&#10;0HT9QxdBovArmBsXyibGl8Gd2VsS2wHQCNTcv/9AQnvuIBgOtk3MWemF0r4H2XpAfCkvJu2enKpd&#10;C1pCwf8FuIkXdvYMKlu6zaF36ulKB+r48Ic/DDAAaSikqC3T6u477+BFkCJPqC33iH6wR+mDDpOJ&#10;8UFRgiKtKJ3OxKiV/U6JtnsQSYPwxSZ8/NjRP/8X/sJb3vJmJicD8uAPH/zd3/lnX/vaH65/1wc+&#10;GiyXUOuJshT33vMX0fDWxtXwXyrHgQe2P2QU15ms9CaVZ51UmeBJw26+kkGTEjRaxRlKaH5ty0fp&#10;3lLfTe0UwHDijQpRxwa+HhN53EVmbikpISdm4uVTVsaVazrFIUVlMhdUDR+LYjR4lHfqZNJZWNos&#10;urK3DqKdjtjKICdkQx2xFWxebuOZW5lnwm6s8/x6CVsnFpCTBeCuPPHEY3TT+bOn2WgfrHDwYCx9&#10;hw4hVhke9P7PPf/8kUOH4wN6911onfAoYWVw/U1xTHaw/eRFiAYxnPOTvv99gBdjb9BEWsUpCAha&#10;BPnb3/52QniCOxlg6qUjFK8j8NS/koYZFNyDoblCc23bvAX5SjJoiBsHN8NQa3oxk/qZcWha5PAi&#10;cgKyY91D3Zg2VFIhLaqjeo3wVhOoLbAX+bI04ESSqeXmMkHOEmWpjgg/yurNVSA1UTXFK1TMsOd0&#10;VHb9V3omA0Ug1egKreSuAl0BN0jleekwJg2c01W4I/Rp9m3N5/n1TMy41Dafxqbk5jLXh4rDSMQK&#10;KUCG1FYAqk869I2+AYMJnUz79u+Pohd5AmIlWQw0hw4xVlnwYHOvwWKTZtzm47EeV6eCOBkF/Jbw&#10;GGHYE+A2lqyA9TNn2PG2F0geX4vLl5/EzH3zzWgE1SScOnsGDmvKHDATEYNtID/Snw4xzeQeprOa&#10;D+jWLQlZSmIRdvqQNU+d9s5zXocmE/t2xw6kaeljNmY33r59zoIQX2TORXjznt27brv11rgvbdt6&#10;6y23cIINxq9E/SZCGZMFEHDpEuF1eb3Q/wV3wccHtACoOu/Y5soET+nCDiLXRgP64qQBFYBSVUcK&#10;kaN9v6ckCTSKjXCzqXdFys7AqKyflr6qXfCrzZdXC0DpwjmEG+1CXclqBpdX6v8qTfAS82qzeFlt&#10;V9WAymfmACguFsViAytL95Ezu2HRzG4WZkEn7PC9buuuvfsyj5AOV3AVm1BI+M+G9YlWnaM1M4WD&#10;MoU3njRxyZVYgZuy9k3CGLaTDdq1pWZaPU5GDHpPTC8f4Nfsf6owQK1dK2Nb/V6+apN74tX00D02&#10;B0CXfK1zxBEusJOTJ04CQQg0SuZsj8FwitEM4EJuxuhxIwjcOGi7hVO1o+Q02riIMNWU0z4kA63X&#10;1ig35/amJe7TtBhPNsSXoM5Ad9MSRpSYUyq9Tgjnsmc8Z3kkxGaJ5+zpqsZTWEIUllqnBPG0YucB&#10;TKnkcS7J0oPoanf6pMsM/ywVdXZMkWlF+WT8ChqUTyrBj1GOoq8hqhPjgTNA6DI7lM+ztej4MfZ6&#10;P/vMU48+/Oi3v/mNL33xS1/4g8999YGvfuWBL3/l/q9865tff/LxJ0+dOE48t53bCfvFTscIhyhq&#10;4nWUeD4ItMTCuZT1+vkLZwnatHbDmq1ERGQlwL4eTm2NrvICDYF/waBwrKTG6CKzsCccEm5UaEHP&#10;nQclg2ES7qaubLcgYmdtVxUsIshgfWpJylC2ac/efSxaa4dJmg4cK7kai1YdD46UyWcdG+5eq5li&#10;zX6h3NLb2VOq7uAJ0CxCAqHDz+zy787nBs6MSUGvKkyFfHJYN3um3/mOdxA7EndYMAazj4mjXym1&#10;BaTiVYjNnU+sWKgJELLkAym+5c3xM6wTRuJDiN70n/2z32EksdOS1Rvf9GYygVETiudnf+5nwZjr&#10;3/X+j2UbeNZw2ZWW5UsZqVmBFSSVdjNXXabUUiYK0WnXTpGbLhpyn6xbqs21XCndY+2Hqy1cmRdl&#10;aYC8a/U9bW5LGhMkTf2VEinOJuQSJ450pYui2iJXjgGQZwBwcnTvnn/yi5raqURaV0rNrEwyQ5JP&#10;iC0OoAkkkfxj0KwnNR9yYFf5gIYT2rp4xCTKRpxMOIMGEcNRiIm/wZ619eztOHvy+GHOrOIwDaiT&#10;gpmTxaquexFZx2Ezm6/bt3/fjfhAnD/3+BOPnzx9AtdfzkBCtnmsC58AxxyNeCi6GcYSYuWr8pUx&#10;5jlSHzUqalECkUBMJFA9DqlqlNQWwwW5iBu4H0g0P9E7qvFWJjyPqktbPo1iVWZBEZSo/Roagp7I&#10;wd3obQJguoQCKn2EejERepMUKbHYKjd8YuiMfqhCeOL/x8/APUj/6JEj5B/QfN11FXRpDWsxIDi5&#10;0Xw0oOTBasxYAZMMmQW0E7kCTOKxBPYqd2YOIcg5BKj28dkqRyQeejSKC2ftv7zYIFWc2nbzEVPS&#10;Y7je9LYGyE+PfpUok6eKHrSlbQiALl8x+5MkCkVhnOYwxpoE7oKnn0jGgv3oEQDoesYUmqUBpQ0K&#10;Z3zuuechwQvnLqDzyG5Q7N1bN589eWr/Dddv274t0yERB8+jIGJAWcIx56HnLds2w0YvXDyHbh4l&#10;Pfs6X3qJXeeoD3c/+dST7Pzct38vtL3vwL7HHns06/utW+BjiWh7prZwlR8Y42wYXdynOKKad1EY&#10;wEBgO7j7sJinhrC/LOVzjhqHcHAUAgeScWbxWd7iyM2cWLtuLfyNaf30U0/iKsRX6Be+zg28EwaG&#10;D9P2bVt27tiGTANx3og79abrdu/cxp4AZMKtxM1l5+zFi7t34rQa4QZevPuuu48cPoIUwknOyLuv&#10;ufc1zzz3LM4hZ8/j8j+FiKoZkaFBpsA3mZQdB1RzVXYkrF+PfYBlFQyXwWJm6fzQI7gUDk5ydKY+&#10;N43gmxsIKTRfCJjRd7U2B0eEdK/q6irN5QYBNCNUY+Q1AdzCAsUkJz/+/slpPvHwWQ2t9riqdDos&#10;XmMn2HzT2N5Obylc5AOpQOHxQi7oz3yH1yF3ENrr1yDHmTvQ2xoOs8xO6ThbbSJsw7GjJ1/3xjeh&#10;9jt99sLaDdcZyUhPwtKHxWnKYLqi1eL/4fhiUU5vmLwwI6bEm1FwRGDNxFMJII1huGK5S9VQRnj3&#10;RR5RVkKw1FnVLLAgM7g6HUomF8qN9CozXWXn1oXCuPmaN2sfudY8DXrTr2W8NmojJdYO+ih5EYHs&#10;gifr5595+qEfPnT3XXfBi7N82nAd+5dr4beONSgID4RDB8DS+DyLZiU2RSRa/tDQUsNolBJ3k3iL&#10;yHH0Mmh/2diA7MPnnnPM0wogTH4lWaGC8zm3KU9W3oouee25qG1KZd0b/Av4IENr0GsINFeWUE9k&#10;boPS9G6L6qyVEVDrmp1KNTjBgudZiwKujh09gnHk8KGXbmGG4kNJt588fvTgS889+fiD3/n21+7/&#10;8le/+MU/+Oxnv/ylL3A85df+8CsP/uAHwFBOHyAHZNDmTRuxhe3JJqHt121cny2Y58/WMjsG89Kg&#10;qiaI5adO9In0Lzswhrg0lrGFPrFqI1Wy9zxAk6MEzqGHRnMJtERpHdXfseM8CfYMB+DtjajscdHk&#10;j5staPFh35yxvmlzdtoQj6V8YUs6RWPtUVIJ0lVb1GotrLCOLvjqz8kcvAJ9pkN8NPzk05+yq6x2&#10;oFF38En2d5fPfYwIsNM9u9E4sI+KyXjTDTc+9OCDe3buQi5yyvGtt93K+QpE+EkcK1YdF84Tu4rd&#10;fq+9917UBnfceefBw+hELv3w4YdA+I+ysn/0saefefbkqdNIkdfd+7o333ff237k7YBRTsP5w699&#10;7eO//3uf+OTvIwIeeuiHSJkfefvb1v/YB34u2sGZVrzXQxXhKHNa1WbrgQqjTLuMap5MTkTy0P46&#10;x4/meJCJm+2ON2rUw8L6rxWokvHVi/gx54Etuiu+iF5Knt0kMzfa1OapMs3P3/tkZeEYo4hQvGZU&#10;Ynrjg5LlIH6jjGvE56VzB19iHXASZ2T4EkiRVQIuO8iee+65G9QINUbnfvQInGc3C55du3DGfPa5&#10;ZzgyC5EpKAGLIAVZH7CeYGHEaOJIwT2rE0LHs5+pg32KRyMvyx9OG6LqQ26UfFkTz/SatT5Msxyg&#10;7v/usaUPx2TWUAhl3fgVgaFFXhiqEhdqUfvVOjkdU6KOIszNrl1q8mkplSc3fqW7SMC7/EQam4P4&#10;j0/0ug1ES6UtaEDZR8iMMiSeASNpqfpOikPSkyHrTumwVZI1gWPjbqysqpJk3GShW1fLWt8VQ9qo&#10;mNJnT1gECxx1GbQDycoczEq/0uBUDMGzeLfOCF4xQ1pnl5LG6lkfyA5GcfgoABRv151ZGgT8Jd4v&#10;PITTgmpbwEYsRETq4DnaERYHLM7JxCbQJ1qTaSJrYleDpQfllKyNW7MhND3mPi26kc7EOE4kJDrf&#10;MVJxC4HFZXNzwNmpU3DXHAoWl4C1a0kP1bGEoALkoNK9NLgJsmfXxcd0dsYxrXOPEWlYjBmzw367&#10;7fY7amGd0eHFU6dOHD146NiRIw8//NiWzRv37dnFFGX/LRsc2EF59OjhLZu28hqlZ2l7JZv2UHny&#10;Qwxt588zg971rndhAIK6KA7aKC3XNEZRI23ZggmezZ7QEnUGpLr2oCZtgmdZpcaXoaRp3qzCZ6ac&#10;B84z3ZLeqUGJToowlZkb6GL6V/tkBKDju02T48PFyveTuZ/m+ICldJpXXv9+ZWl9ZET0Kj0PnThV&#10;3bOF9pJFbgX6WQ9hw6OZq1GJcEBy1mEbTp8/d/NNt27atoXVLnTmsfHXbs6QwB0wOTq8YF+mbBmW&#10;CzZmF0B5+4PEgpuzX5toT2QesV9XA2ttpt05xWPy8qaNmytM+sRmG9bP1XDs0mX1d8EQESas5i+b&#10;a6+sufnmG1547rkbb7zpU5/61Jvf8ha6DssqEgR/hKok+zjRE7OaYtviGgI2cWSQ9m63AU1irMIb&#10;+VDg2AAAlUq0nuo+46iWm/qsczIrilN/BhsLMZf8We3Fa1qZzP0wT4fO2XhirCOkK2tdblDGPPi9&#10;73/h85/9/Oc++42vfvUPPve5j//OP/v93/u9B770pcceeeT08eMwINgdbBGMiWcOW3KwdjHMZTqN&#10;MadUhLmvrWQxcxZ9Try56jDdx8wStWg5+JajvY60LxFfCaMnAZw4KJgZHqAJNgOcRYOLygGOgU9d&#10;vN1zkMBe5o9Gtl55KgWUF9OiqcpUTs26ZQJBVSU9yI1s0ODI+1X/yh1jgqe1U2v6w7pHY4CbqCfC&#10;1srRRa8wTGHPPf0M92CYhDO7kMMOTp87E3N0meyYrdY5Li518QTrLlFxkOCwcThnQkmdOvnk00+x&#10;Uenr3/wGStBiwutRDSA12IeN2ZaUrDYJkvrxj398/Y+//2fljGa9AjRV6syuceU6zqWRPXk/d5HB&#10;yNSaEffDuZtO4EiMXzvna/PWuV+X5j9m7v3cBOhMpIBZgCZRXFBB7cTPqfFowcoYeO7woRdZUd1z&#10;513oftijA1Gyh52u//a3v4VoZ/EKIUKRDORJZlQ87jdE8b4ppwmrRGSYGX7GRonFE8YMhTaf4DYG&#10;ErLw3EIgIDhMb1+gG+K8vQmpnwBURCIaaBHYnHHp/B87YZFjRp9XLJjJhQ6Jr5AdNCeK0u5P/iAS&#10;WgSNUsQMlMSD0OeoM3mLTkDeoPAnAR0lNKREkISYj66gUZziyMTkgHJex/GAfiNPGu4WThGD4IBa&#10;TUag+tpkKUlbiq4wfKrHlQXs2BVLVukrJ52lN+QgAG30add5uFRUrTO0bVeLUE0zXlHxVugT8Wi2&#10;StW948uoaY5R05bXUTacP8+KE39H4g0lGVbFQm9k++KLB2tcUhyiIg3J0biaj/ODK116M2I2AZhK&#10;TVGOUPxMt6NbhZszgrwC+cF3IE6KhpaEF/SJrrGOC4EdYgat85OoEq+QwLDJIwBlsBzrskymKyBL&#10;vlJbcjMMCqprKJk8Vdjr68lamYuweVxAXmJ2cKBDgsBcunjrrbfcdOMNcfzYGErLiIDm4yxUADTT&#10;MgCUbMuP6iTkxAqNPI8ePcJMEfnR5a6Fyn05Cl0AKClfeP7F1QAorROIU38BaDOxxh9LZ8oc55kD&#10;oFKpMmZpPnNT8pV8XZykSwHftef1IiuWHy5W8pXUf65KS+tj/vSqKysnDkMGkYOc6PwA0KyfVQIF&#10;gOakvZD4eoaQuDHbdu5IfIjwyVeOPlNsKSANNV2msXzPDVp85voWtFI5wBmOUOrNzKAp8E2vUam5&#10;AKJZ69CBaEWvK5e26Vrsw07cMmiux3yuIG78OgmpWJbWEVf/a9/4xl133419M3tVCdyWiZajfWFL&#10;xfxLF3vhYvYnbY77tZXnamHXAKiL8KZTNufsavhk/Mp9dd6rupYD0FWyiFKQdbhmBNDjr/6Df4g8&#10;ZWZhK6Pf4CCYjznaOuzr8pVoMdZnI6Z+wLphQEgubkcIKIvmoW5L8m2bZkeh79BoHkBVV6HNM63I&#10;kKXozcXl9l9yk1EzClQj+3TrELu5zhw5gHPhGj147V+v3fU20yK8EkgLOwB7KsppjepRea2s6LnQ&#10;rqHzOnbkKEL2jltvY0vAidMno/gsgaX0V/C5y9nDscmf0RGlkBUMmQtgQEp6D00ckSJRxiVS78HI&#10;L/oNEy4DBx5d/+MfmADoSOtmOk6AIrVVNWdzvTCmdAaOneiTRkKLE3LMzcSW3teYYLXhGbt+rEBn&#10;uLTOi8NZ+U8AVP8WAWhMM/Q7y6MrF/H6YIyOHjmI7H7xuefhZQwG/c6mMPqa6NlQLWonwyiUxisH&#10;fyOSEYQH9l+vwdc+AYhA+rzF+CFKcb9gerirnfSMKM/FnYw9r0NDyGZ2q9VG4GmPdgPQ5pI9u3pk&#10;5/ptjkybT403IVxkQ6nrPBpUHBCyLjVSw2gqAwVTc3pbGEcaWuHOJ25YHrGDihaB0UUkrq5ApfQA&#10;zacJiROZ3e6XaTz5s5ZS05nYK9u28QrJugieCyvpygaCXXkZjSxDZ1Bvgttmvn2+JTPqF8deavKT&#10;GmVn3vOKGFHlqJ/mz73Fkb5hq6+XuM0WaZGoSBqBCIUQMo6X5gAoCZ577gXSo2ekhqc5gfrcGUpC&#10;xjT8LRfTGObMTYHBjV8rOl1wG+n5SWUtXJVX1Omi2BYxUwcAIjc4BFFP/ZbsfxK4vIdB0y41oALQ&#10;Io/Ad6rXcUbUI3JBt2olGXcXGKym+MYNkJEnvEWlwLmspVFoxtN0104SgxioGwlABfEJrKgOxRZy&#10;EpIAlHFjqx8b8qpR0e9S1VqoRNkMZXBPZwhAUcE++2zijy5qQFGtQ2DOoNYlt+Se4zxLWaJpIAkB&#10;6ByEXeRXI2dbvH8lAmbMczUA2vxwZIaS7iInbC4xToRFTj7+ulr+i2qwcR5Bh65SqAYDTRHoYq4B&#10;QKFl1kYEKti1d08WVprj6upOGGuy8DzLsRQXJBo/3Zy7mJMd4yG3ifAv5S1aygWNXtmMq9y1kq5O&#10;uYEgVWsV0U573rOJgr0EZVPpqeeL9l7XZykZLGU7vuIVx76KFHTrrbfBDyEtdPnv+Yn3QP8UUkxm&#10;mtflfBX6L0vyCubrkR1x5EgAc4m7M6WT/jrcvDoAOniFXEXsq9A5JyRlgZ3pfOnyru07aPULzz/H&#10;lCd0IAN/4vjxLFwPHoxBqfYRYhFy0ilHlFmwLxXYDorTU25suOLZHp2oJ7in90STXGoHkXTgLS75&#10;tsx81Fm0UmMO60/Af2E50ai3+Fguge84H8exuDYfWPxVidBk1vlD5uHkFy4YJiLbUa+7zoNFaBcu&#10;9bQUDkyv0tuwx7379+7akxhnyjIli7y6+bmqUIpA7wbysQm84nmNsFODmlMceis2sQBG2QAAQMoJ&#10;he/64M/NcVUl8VKulDkwu14JKY88a6RdKWDkDte470yaYOcqfI2xGef5HFed4wWLHGFiB/lHx9fy&#10;HSpHgwTLr1iMFVOTNRay6iwAFGxw/b79KGyYJ8wZlqcIoT/8w68yGdCAuh0b4iYSLA8YFUadlT2D&#10;p3slYyzSErU4GZgh0CUok5mgZlEyJQEPyYc0CHI1oKIi6YM0am4kxGaj0uLcENv87oTFG1mwnovU&#10;lt1RrvksyCKcVKSkLI3jQg1toxXI8yXChuUcmsOHgRcdTpJWiyABoOQZX+mLCa0CzMk6HmfB9et5&#10;y5zVgIr2GhVJJHTgNI9nUZOsFflrMnO2O4UmxeQsULwd1aLC/pHY7RnFjxoAv5rAIlwX2g/9mWEq&#10;vNs8yyF2OBxEoaFtCVusk58agCZZwVO3Rj39zHNFf2GdkY8VvgTvT4eezB3l6EdrqWD9La6UAetw&#10;UUDTY4gGyECvD2iVDCEnCLL7lue1tQstQiqGXhBIylKH/scLmUoyWJAu40VWHrxZvlOTGpUnKnep&#10;gAoMdNhsn2SFbUylHNIdzJE+xJc0EZx37ozZKDFNN8RBc+eOG66P23ti+K1ZQ3F0fnzjKtROdf6K&#10;CZ6dSnA0WsTCmjgkLHU0o7NvQ4ZLKQxgloLnzhFs2ZOQFgEoNjsBKE1WdyvTe4VMppPxOuPFu3Sj&#10;OcxNsVcrURbTN0cdZ+4i6772vB4zMeXICa12P+lWrFb51RhId+CYgMFyAVlDM8WjwTlpKQCN3Tzm&#10;whzQBbrA6ZmlSO2xuEqOjJVf2vA6EVKXzGAhpmId55MhSnwmPfBqs6urN7okUQHxrKy9LtnuQon4&#10;kWczDdOqTnYm7sQU2yl6x/JwnDSF9t5IQnNk0OxlEjczZVi/2DfVnBwM4cl5UC+qCrjot771baLk&#10;IiuYEGx1xnSAAKqoSVdwtjM0laxJuMxz5UIPdw/xaqQ+JhhfrDpfS3u3jE5enQYUCw+GF+TKdWVa&#10;gV8Rj3Pntu1oQGE48A3mF3MW9kW+mNX1vbGlSgdZPeyFHqDh8BzQai16yQOfrlAgjZKHw9DEnc3M&#10;7a4WGTJVwaKj7A1lea9A7NwAoOHqdc1pN6T88fLdllNj780R9styjxZkLcWkNPozGzQJEVOQGtKn&#10;i8TZFMGpclAULq5w6YvnOGL01PmEEE3UPDFJnL6ALyU+QB3IAtGLsUJZ/6sUoywydGeVbecrOcOc&#10;0alh1KUOatAmE3xT/0juiw/51c1Gc1zpGjxubiJ1SoX00n6cI/GlU6VfvEYm1x6zOUawWuIiiCUA&#10;FK4UiR4fHTyW0KycPnL4JbxN8J9gmcpbbNMBM7ECuPvuu6BLjIwqKRk5RCqfSHfWr294fVSADBXj&#10;50Yi9s6LSxhF5CX3+ltowA3GqtPPoxCaRZAhWzWIkm8DUFFO852WH3L8Rfoeh7U7xIdmrkimLDZ8&#10;QE8qQXnuVC+IU3yiYAeVZIZDyqhL6QqM7zBNpDv+rHBMeka3El4B3KgIgb+QP094V20otIbKiido&#10;TMVVwCCDFjnHbAjcxM1brInj3zCL2dtWbwnP6rWGMvCigs4KZ4WG8hHvm9TtxnCQgvh+7QTmIEn7&#10;sNlKMyZqbm3J3OUyyYSMvBJAaQSAdRMAxeSNBjRdSvDLrWw5ik38hRdeSlRtHLtQHbE1gHPkLl90&#10;VeMktxvza4E/WScFhUViVg7/ja8tD8GaLmd1wAVZ0nuMDitUw3CSrAKHXc9nzmu98UbJ0kNcKWvU&#10;gPKKPNp+4p7VrVZ44zEZdwnub79RH3WiOe0vPnhh37yF6QzX/YqcFkP/LTcn5CFabV4Jo9zCKisa&#10;UJpcPTyZ4MkZNzHXGPA4RvI3fuM3IDC3TruTr9Zy8Q2Fg0G9qwFQyoKrOnFGAKpoGbmEY91zao6V&#10;0UwBqMJsLtliPua2eCk2Fq+mvblZPOY8Msl+Pt40uY4svXPuovuVxSf94mr5L1a/C5Wl8NXeJquc&#10;TbV7z1IAimgu03YAJFrLG2++KZFMsjyb5umiDFqsEoXlXM7ql7SlIvx4+rgB9uI5xwqK5Vz8OWur&#10;ccVZlDlYyQYfrmC5IHKxSOnWPC9x5fLxXNfNEYCplw7N1SSBZ0JZ5CpoA8wTporLCpSmcwtwi3yy&#10;eXHtWhSlteEh+Tacata0GrFNDanZtdiKboj8rer8x6MBXYX844mxA++1Yo90NY7geHzCGUR12Uua&#10;pUMubnio4Rt2ZDhtHTzoK1a/CAUXpXIeMoHdiZ94osFK+5XDLWSc2L49OOPw3o+/Krac6RMlueYf&#10;XLMkHnUBLSB6Bo1jZM+PQ7B0Xi/hC7NHFGE1mrS6AfxUIlAhEqYN/PDX7Vu30XXs3k+adesJC330&#10;+FH8wWCedCZ9S25xD60wojrCEZicrxjTyQ0DGnRI3jyhq3VgoObkj7gRFTBZkB30MzIFQ/z6d77/&#10;Z1YQpYjQUFszCmtCM5mctK/ugh6bOUry+fhr9/jS7ptjrOPXxULHSTuX22oDNmYyTvjV6l/ps8wr&#10;20Hmm75DAlBN8ABQ3E7QgHLDSaYcViFjQgQipL/znW/T45zqK3TjOY5ujB+S8v3vf3/psBKFh3EV&#10;E6ABZcCQ964hVCWaITmMuFPGxytkK3HLIkcNaM+fiT3OnF1M2Vf3c4uHxb7lFXKmVlAYIhwgqGaO&#10;nJ17VACCY6rTBM5tQs3OIsmguAh12ovDMn1CMnT1Rq8F/fCu+w+40TWWG9JkE1L5gKJHJXNKhEHQ&#10;CfSM4aWoocyFCsCILSvBL2aXKmR9d4CnAlMvXRpIwE4ep/rcJT3MMaCJksWy2RKRixvX3LWPdoq/&#10;3ByK5mh/J6X3/CQD4qF6a54IFpPPukScOXz0CFxRAAqpuUee7nr+hZdIU4Wzmzsam4Qi2rOLHeUo&#10;A4iRyQ560FzWTAkQsYZlAX+pWUUwCYvZnnhPWkwMXGW4Lg/b4LgL4BqIs2Bc9AEIWcplsYS6pdxw&#10;41kF76DmjBrNmdOAugCBMgGg+mBRinzfRTCfOmnxycM643gd1SZNkegVTJvsMePd/YSY37snFrFK&#10;GcpPRNtMQipc4xUTvJuQCLAMDHWDGq9xQjEUVYg21gY1ptwnn4sXWRRxss5SDagAVHlGiY6dUrlZ&#10;+Tg15IeLrIxGNQA1wWozbikb7IdzOGC1OdtVWlqZOc45prFWIyfsr2OTSTBXkzlGvZjJK2mXE0oA&#10;ysU4EpJrOQAtbT+UX9Ei19982605QIQNoMMms3GA5jjbJHQSUykbg+NUlY1NpVuoUKgJgo2yMz9z&#10;2kp4UDSd+S06VyMDGuamgxcZm89IN9kvU5IyZzsvKAUXkcTiMC0dgoXhJmDgFXavwhKZpBAnSg6o&#10;/Qc/+P4edjLnbBuW6OcJS2EYChhEThJacKhbbWgET4u01HVbpMY/AgBdWnqT6NU3azAHc1A6R6DB&#10;LtjkAhp66qkn4Utso0hlatUK72A/EBtn3A5B/sx9z/Whi8iQRgGMtCIqK+E2JIabqbghE3Uoigy9&#10;QRSvXt1w9Sw+6U9utPXJDeTnCjLDMwg6+8WlxLmUehdTXnta9a8NPbvm3mR7ABf7Siv6coIxFDvF&#10;q0HvT6oNJoXh40rCwWPbOeopIZw26wXLK3Raz1lA/C/90i+x4EHHhNDHMoZpVGduY0uVtAr3Q22h&#10;9Q/YwOgwFvL/9e9470cXmRpPbMDSmWMXN2Lz9TkAN/46R1sv29EjGJrjayM8etl8rjFUnc94szR9&#10;NSTS+yoTfIKQZk0GAIW8QRe40hF4NQFrYrJZy/ILx1tGghGCQXABOhlgxg/UTzhWI7uGiC/FL41p&#10;wMxhzKgDywgmD7Qb77eaPFmGl6NkoyKHJgozT3SYnWmuOBGA+u6o2OthEvQsjvu1eyNAoQAo5WJL&#10;BUpCl4p5JAcUhg0UjMINcFD1O41HtYbKnabRHEAMjnrofYWeaOw1cRpzivpoE9EIwnOgACgRKxJF&#10;E3cfTNYAlDlDuSIbOAVggsYmguOa6bQPQaG0ZD/Y5OYyYvqjKBCOE9E5uEptpV3XrERsbWcW6Jn4&#10;TlM1v5K5+MnXnR1efGWM+DRz3qLtIj+e03BfaZ0lEpCaAEDVgIq6SEb+PGcTUrbpxpWccEt1Vu6a&#10;NRAYP6kBNai7AJdsZYtyQ+uZoMznzjEievAwLnQdyYCGtRko3lRUFW5Ce6FY7FQieL7ynHL5hIlQ&#10;pQagglEKjWb30nQyqpJA6GzIAqqkQlogznM1lHYqX0s2XMFeXoFICFzPNqSbyZYGM9xkzsso/ecA&#10;qD6gBNZl4pAzghl1BnstOUeuvFZ2wkwZY1qKOZ76E1QBg5FxQBdN8ABQWueEEoBy04K52dEokhfB&#10;BMkoiNbxkzmMfGxkXEvfHSfmosjvX5tPLk7kOVZ2jXk9V4G5PJueZThLOcbLlr4aH3Y6hJLLmEMv&#10;Mf0Jvr0UgCZtBchDtgNFb7n9NjYhEVoE28O1+3NskZqEivRe83Q6+a+46BQ0tHQldXptHYZUcS7r&#10;qAqtFi3XW8D1NJ+ASr3b1ysf96Wj2d0++5XNUiiusi52mx3X9777XQIzf+WBryQC7s6dPIdDkSZe&#10;oZs30cjscx9QlOK7G2LODq4j4mW7+t6GdCWH2r46E/wqVs95/GBZaHuZ8wlMuT3AEevir/7qr/7w&#10;hw/Cr6h/NNAc7FjGQKpKRDaQkB5ccDbFIp9yG3dfyIRJrNamFtgJ1G/reKj60zmr+OAa2X6rJFou&#10;SH7yWEEnr1i9VKyWr93/XcTYn7IXL1UVffWkm5PXq82pfu7Y+XXMH3ydBqI5qtjG3KjCpytim8W3&#10;gVAjRI2kB9ashVWyCYnVDgy8TXak132LxroNDkjzi7/4iwh0tBgf/OAH9cgiH/vcDuchYAA1EC+C&#10;E5A+/BRF0jvf9zOLre1p021oghvZkPf+1B3XcrobLyn4PNO+rrkJ0HQ/17P9fKT+Hryu3uJ4NPVc&#10;gwWMk22uoKu/GgYugQxqdYvOP8cykQZvCVxKYIn4gD7/3NOIqlPHT9x4w/Uqn+lxpsozzzyN/L7j&#10;jtsRilxMEnzUHBs6gRM+GJtJhVZOgSwmEIHCBT4ZZgm6BaHzyrb3EHAjDCI9hZJn1Hvlryl04FO2&#10;opuLkIInQpOerrwo4EBg8xYpJVBpjmRSKpWMswgnH9SFW7ERoyiO57BCcKdrUCYh1nPQAFZ4siJk&#10;w0//9E+DFKVjd/fTIpdKKombvikvoXwvZUfhQw89DADFrZScSaOJmZqLt5qzxH9rxnfIcLyXldgJ&#10;jU09+YmmiZ+oDENjxGC3UmrNp2m9IHZQmgGRZ1dG2h4v562N5YZSeFdwRif4Is2hgapyifVGucBi&#10;bEG0l6ywO9tMav7SwcPFiUIbUcUQrXML29fCv+C8/BT/njIqWSgt0k2CG5ElViu8cFzlA90oXcs4&#10;bSSNngw5Sru6MYELiNW8ie1Qu8mEG3En9MnA6QOqH0UcNKsP0QAF5l64YCYMqKTrlOcnl8V0L1XN&#10;KKxbDyRW0tF6cAjEiimMjfgHDuzjJBgagnKXV7IeC1tNFFc7Da2HHu705zFMRYcOsSiCbjnjFn05&#10;ZMZqhz4gMQtCkrmhhAU91HuQYE+cGvf/5+w/4C27srvAv4JUSaUqqZSzWlKroxuHbrVDt7vd3Q5t&#10;e3AgjDG28RjzNwzgmQE+MNgDDGOb/wB/MOOxcfgDNh4HsHHudnbnnLO6lbNUKlWpgiqp0nzX+p27&#10;36n73pMbjp5unXvuPjuu8Ntrr732JZeEHZQepcXKgmgjnXx1rxsj/YcIyk+55lJ+zo+apo3qnFEO&#10;bw6qS2OH1Fr6OpdmS4LxuRXS6nySfl7PZD4XfaM5+Smqa2jluQoYWmC14F3qkGSyOv2of2heceFi&#10;xUUO2O9RdYjX9cIfhp2GvDVw+vvpQwevu+4Gu+BRCNYYTVlSAWlymH0uKotxG1x1QO/JfleJhfys&#10;MN88O7PzvaeLRW4VGnNELJoiVzv+u30952GM+jjyOgYiFtD1Bm61qhojsqaqGvl0K85tvnCTMDdb&#10;rBhv3wZMVNjw3bs51tMvd99z92Wi2F55JWMsj/Err7gSK1+wZauqBtlEzvuMgJ13S4ZPBaLHQ0hz&#10;Ep3fn09C00DP67maPGakPt3OR2e99DVXEGPys3e++Xd+58H7H/jlX/wlsum22271sA4QFo9yZ4HO&#10;ydLJEwx3L1CjPOciesjkpXEZz1Ot6LjB/qOlS8mWWGb0ZN5N10XLtAfEypUEw5a0xIzzfhj9k6JH&#10;Bw6OTimjuMGASzejqnlR/xj9Mn+ePUt0V3TP3qBJQNHaLKBk6XXXXKPmhw48jbQ2W5O7oDzi0p/D&#10;1EVrRK38/M///D//5//c5J8GyRE51nWdkiMl/AObkns5gjETAGqIlFaTmv/LPwB0TWExZ5UhSlaz&#10;1hBbMyJb4cClTEY+g6DnOa9X4ufzfImx52O2ug5LI72a8+dt6SX4dkAqCVBphbnI0nnCMIGIFhWF&#10;YbIdXiB0+jKnwBseg2QX/Gte8xr7LTWZzqPjzdxiha55wIlSb6SwcQriNJYsfyHfSOclcl9zvGQe&#10;61SyikXNu1lNiML2iV49QQS9XlMaN/hSh8RWOoC7Gxo9+CmbtV3IKLarOsOpDiXbZtIjT2SH1IBL&#10;6DMgUjPZmUhGtjQCgnH+ZS97mSg5nnvXCqmcESKto5e8iHxlG5iVetYcq/Zfq1/ZHgBQli2LJLUF&#10;sjd2RFamYjH11fyyD8XIZDSsm8mulEMpRi1NV5kK6lpTQg1gmumsvoq5NOsRKTSTqyC2McsaGWbK&#10;66s65KEOlI+UWuH1VEwTskJh+a/8Xw+Xt6JdODV2bcqNDSa74ANAE2z7pB1a3QRCxNu4Ohg6c4/g&#10;v5xWQBzw1LF8J6UEsVkmNEGsCHL2Vhass7AuQxi3APHBgwClc+NIPDUxXhlin9ltOnbB4440J/Y/&#10;91mJlnLogwBZZdX0oGWPkc18zI2FUXqf7Yn7qU1IJcqbOHUazoMIZKpdTecnER40rHTDzu6uM621&#10;iYr/kz/5kwIscDX+9Kc/gxnZSTq6WYWjs6LPb+mZI0eHBVRWXkyetFkiUnmiehkjNRzyauiMpZul&#10;rxobF1i5lRF3EZR3SUytJ/2Wki2J1ueQV2vm/9zyLUw06h92WGrvevVZ/XypRUs+oEPwhqQnJb2Q&#10;LWjAJqTCRhVIqBxJUo3asi5aeomFDSh1t325l+1xXy4Z62yCWdIvUz0JSbRVWU6+caP+Zp/phwUv&#10;F+t3vPQKADnn7gic9TqkT3VZdmn4U4dvdMtcMa1VBEnOMF/iXUq22RAtErW4hBceuI8T3vUEORY7&#10;cGC/sOfQc0frnE4EiECLmF2zCUt6c4zm+k1eN58Q0tI1adDZXqvnIC1kcOWey5k8f/Rf/audIrdv&#10;2ULLPLH38RKT0+QkrakrNawTrVZZ6/9U6v1vpvalnFfnsx6hPAc++VNrO08Qobr6ikUmXaFzxrof&#10;lVBSvRVVK5HWsx1REfex+RdFbSqgSc420umA/OdPv32NfyDZ/tVf/dXf9V3fZZQZmGgEgvdHf/RH&#10;FUrCv/Wtb/2Kr/gKclhsZhiUoGYujd4JrrDdZfPLv/KNbdSLh+P8ZoG1qvA8789ojL7mHbEks5YS&#10;jK/jZklArOaH9UTzes+Xhm3gtiFYczMA1lKJzwlY1wWgHRjjFADgkEM+oG52OpGiIn5v5UXHo47D&#10;Ii9ELo+saZq8CH9YtsOseIoDqiZKjw3MwEgMKwybaNT5ktRb3Z+xMxnaYQeNfI9ztPSBR3ogQj+7&#10;6XMFFUVHBjdg9WxtCYSNSTWkHJsoB4M4c3jI5qSZ0rMzWV4XYskGLKWzOSE+h3r7Vc4Mpe9453vU&#10;pSK33XST9NkFL08vjvzVsBgjALRAhk0ptXHv3nvvYxiTOA6IKunXdIuUwYLVaZMT5gp9pr3psTU4&#10;dbGpaA5A80qeLNNVb0irZbk6E4mHZUXirPPN+OmCcf0EUK2HuWnhGG+KoFU5+6oJiakZ3g561hYH&#10;xBmCg4cOlvXRgUZ12lv5YpbUOHOGD2gxmnPEarpfTb/sMqGKdlaYzw7+p9b8Jp2966wjC1Qco5hJ&#10;AVEnHOaA40RugykNojpkzhPXqMwcfI25NLtEEXMWvNLVQYrmABIvAdCIlTpFsfs5PgmeoLRMnQ2x&#10;t/yk0JTYyWpw40/bM4pzoEBbQO02KwCq6NoD287TzwFA+cJk/o2i+FujwHe84x0yfMMbvhoA5U2v&#10;9N/7vd8nAW0iNjV68sl9teWlj33PKAcT21FLFkdwq3w8TObCbciNJUG09Nx4xaQ3AGiGPsM9F+ir&#10;Rd+aGmi9ctdTV59n+iSbS+NwSijzv/aat2WR85THUn0irMJiKctXPfYcABRxS4jqL9qxc88Vl5eB&#10;sixMawOgJSiQr5LmqOd2qKr/c+OvAon38xwC2RraEYxFzSOSzlJHrdk5MbwuKZ2lr0sjvl76tfI/&#10;p8kCw7NMqCoeYQdFsbjjqaeetAxAQFcIvCuuKIRdcdHrfKM+SWllTh5GXk/fLT0ftLoaWi2q918H&#10;QONss2b/rG6vsdr7+BOvfMUryK5HHn6YOK3N76fFhqtZSkv+6cDktKiu2dxp/TqfV9RINk//eb47&#10;z2jtfNZhofX6/7mlwZxPk/GEDFb9E3EaLZaU6TEAtBR9E3ZpnF498yvJiZyEYWJ9OHjgaTpox7bt&#10;Ibac2zOuKFzYUXqqAe1R6C9/+cvf+MY3wjPf/d3f/eVf/uVsAWAAGfiDP/iDf/zHfwzSEK0MT/Co&#10;RWBC1eSfQYq7lJOQvn4uSZ+beerXdQDo6I7Ir+L2VXOs8dO8Pc+ReL1M1ny+NNDrld4kuiIjhkx5&#10;DoJY0wIqjkcZ6uqwOIuqG48cefrI4afLPenMWY4pBsnY8IakwjnzMRY6h5P2pdI8sSOe0g0CO36s&#10;oInLT8F89GXF4uow2nMjX4gv9R89MJpZerrVvFrJPBZQT+KE59cCB73sghTi+5Kl/4FKAzvQX0CD&#10;T/pATTLbTk3kH/sZMy0gKAcTGjZOW6cta3oFsgS7Wdri+orOLIOyg7JRmbx+1WtfQx/LzXyd6TR7&#10;iTKXyhQ2Oim2MRVTUT6g7J9qkuhU0ui0WEBjuApU1dsB39kXOSfjSTBN0ik/zpDobMlmIcFWpVkE&#10;jSuz4gK0jSLC+6lwQJieLEfL+LNDgb2a79c8VIrHAWFDBwedNNiquYETs/xqeU0DeSSgnOAhu+AL&#10;TLds6YBHG+29KabsUEeGVc6K0O14Ww0TESMTG0KBVT7x3iKvQyTSVDVnDvjqH3IqCj9T1nEd3vis&#10;zvnIZnlDthqAtkF38nNInvmUjx5QjeDO9G+sraSiwAVkWiypdSheWQ1rbu30Tki6qtqJa8W2bL5r&#10;W0A57BFzSK5P47zYdjck+va3v52P4Ld8y7d88EMfsi/+Va96tbM3rOtrwoMPPlTb/hbHvqtPZjXj&#10;LPh0eMZoznFz4TMRyiqFGn4ZFtBMpTLEg2yGvBrkOnJbfZPEc6penc9IM0+2+uGSnIwAHA2cU/Xq&#10;lKnDmtd6Mnm0bqn+cwCaCnweALROJwchHT55xdVX9dm0dU7ymvWMrJtrpSlZHS3Uob/Q3OKmRGtt&#10;r6+rOqTk7CRksdpSq4cEXqvc8h147sFaGsT1Bmvdbu7luExWCZqSlmDmBRutR5PA11177aOPPWwm&#10;TPyy5ZOcjouqE9oX7rbPUfklYp63Yk4eqyq29hL8esBogILV/bC6ye2Ne87uwo989CMmjWaPLedL&#10;Ii1YaXK0CNKqbllMnNaEg2sS/yCSpZs16Wq9h6uLm56sY2l+DjmwZhEj/yW5MUwDSx0+cE66JcK8&#10;5vyZbys+48ZFuLFBbZ8wz7+gvKfsgpd424VbysnrrKNYq8wUlBvpYc06KWbnTiHtfvmXf/lXf/VX&#10;/Uquskx94zd+4+te9zr4UrLv+Z7vEfTGK1SSsOj/5b/8F854dBDtL/ErX/nK2gW/JDsGtc07YuXh&#10;OgB0dNB6dDxySE8tMd6a47GmUFuzeqvHbHWGSTN0wBID/DcAUEqRlcsk096jQ4f2Hz92hAV0z+5L&#10;HDZDWeplEM1FbTM7CZCrxIAtm3zdU7HQG2E66J5N0UOJE31p4KE58a1u/iQ0G1IY8rYalsqPwiu7&#10;+iLQT9ouTRLEghhbfS1qNKXGNg5b0N/ve9/7cixT9qqH8kBSv0LJ3bQLzYQsu/OCBz01WVZcjGMH&#10;lYNX4FFOIRZGZcVV9IMfBEYPJaivh8rK+ngoO3Wujm24DHtZ6HYqDqxg82MYCfoJqk7981YWcAtS&#10;d7sCl8N1sSWH5MY1UGm5ebWMmKNPX9Npo7eLVfuySJHhSObjCp6LHBwvStaHCBc8DdrLAKltggPg&#10;9rwoTSyCPI3x6tMHxUMtC2i92AtqgYnTLvgGoBixSttwjitHFtyToX6IC+bwEEjlDZwhMwrBmnEq&#10;kCbumGnymI3IMAbLoFs/BU2Guoy14pbCMAV591GH1Z9akXif3pVPMldtL8banXuHIndn1gqAh2yf&#10;FCo7Kz/pAFBvyXFhAX0uAIrwVI+WctCwac9f+St/RX1+53feBJj+wx/4AfT2pje9+Y477rjhxhvL&#10;P+Sue8rRucVuplhxjBOqFz0HHnk9/qB+zaAvSa3xZPVzeWZD2HwJPmQ5F01zUllPtz1Hueu9sl49&#10;n7uIecVWK7y8u55cXT/n84wR43U9XCO7WDBNhz+HBbSCw/d53EYLcrzmumt7E9G6AHRen/NkZgHQ&#10;2oQ0HTK9uJFvHwBfp1L3hvhS0jETlfdVfy1ZUcq7T2OeBUZZrB/2IuF/3dGgUzVXj9c6/cnr1AFQ&#10;vKI7YNyECUpSoVuLpY8+/PD2bdsfe+RRKwGWNi7efemzvSaRWXrGNPp3KJ2lYV0a3/O6bu06rT0B&#10;WJ8yz6Oi5yYnA36NVZDLLnv80UcFn3R6hE3cp87wwajdmU2NK3I7TUttPk/0OSq5Ov0Q43OtMeTA&#10;eq1bo9znBKBz1PQcvPmnsu1SJVPPKMdcnkR79jJ2UXItr8MMHROCYDdjKdOSs+wPHtx98cW1A+TZ&#10;U+ItFNstdmFGh0YwJtI5cGmqT9L6tADFrgRf/sqv/MqP/diPMYs6bJMMZPV0eZdjKE+87Fj1/I/+&#10;6I9+5Ed+ZMUCutTIdQnxOQFoVN3q/hodNHhgieVWE+J6pP95sMRK+atl/ep2jbqtOcz96xpL8ARN&#10;KcXjTFlafO7AgSefPekU+I3CMNmsmV1jOV0QQPKVv7yRCyYgx+IXWJRRDvdTiJY+RbAuynK4DI5a&#10;pZ5hjDWrirxkTvPFwBbQE2Q55E5oKNJ/SCJvscuykCEguzdEUDKtUX+7VV796lcz31IMsZVKCYxa&#10;Mdc0lkhZBal4PcE+wQjPGTtRG49P+lvK97znPR/4wIf0A3r9oi/6wgRjKiN/91L2s6dKwWeuACkI&#10;SCB0ADTRnRSnWxLKR4sk8xkAGq/KshTOnOvDdWn+CuJcdOOEODsOxejYIXfCrnNAmZ9ogGQ7rqXX&#10;88qAp8I85cWAsDQw4C9b4FMNX937dce2HRor+ho/TH/lBdFnwWuC15/ct79G9nTH0j95ymIh9wTk&#10;gGYC+ODaQR56KQ4YeiYxRwbcDL4PApAml1Ky1p+aGHRvqXv6tisP4hfGNXMIAJU+3qJkygRABffu&#10;HBKWNaVULM/t2+WTzViJ5JU+LwTKLHrhBcjPr5oMgFbsp2frKKYAUEMUx5LnsIDyAQU0UWwUED8k&#10;hGoxSJyGn/u5//zEE48Qgq9//Rt+9md/9pVf+qXaddddd2vgng4omCmKthRe3LULG6pb5mnqpgJz&#10;dpsLrgz9ahUeCpG/TChLOeiTTK6W2LmV6MqKfDJcutbMf30F/6dY4D5/PbdmZdZ7OBqypNSHOljd&#10;b5mEhIVDpahXpIKWiqt8QBuAGgrihmPLDTeZu1YE+fUsoKnPct/CjfH+LJGevULTDWIsg+jCWBiB&#10;KTpoJpDrwfE1NF0bUlcP2bx/Pk8SWoMSYMyzzu9uX4I6tKLD+J8tOW/nFMeYj330ozCGM25J4107&#10;L95z+WW1JWHLdPhFxGBKX92iUdxqan9OSljbAjrk7dJNIfR1WGZ1KYhj76OPi+0sDBOPGnxKGYk3&#10;lalmN2FlM+4k0GbKcQ4HR6FLQzbvh3n6NWHMmv2WDNfLpzDy53fNhcnqN5L/vBVJvySdxotRjqnY&#10;eLfkUjai4TtB+qyR9v4B8rDD9Vx20fZSSR7VzpCTzzIAnTp7Ovt0iS+f4VMqwFiAAeymgi3S5nZ8&#10;vuIVr4BbiFko87//7/97RqhYSX/gB37AShRBCleQz9/+7d8OHiiU0er7v//7N7/8tV9fPLbqDx/1&#10;8LaLTMPmCsRWsHltH9Cg7Pk1+mKpZ9MjS4JpNX0M2bE0GOs9XzPZGLOl/JcE03rUtpBiawBQs3Cq&#10;VGAIWzXMIp566onTp064cWBDuYU2EKTJMEx0NhgRLd4QcKKkgq5EamNY0A0isUjaq/bTMWLzrnP/&#10;HPUcOAaJBIAqzmcWFkuY9tWl1+WGuIdaciIiayVKAha9wmvzi7/4i1m5/BpgBD3INioZzcEWiA8+&#10;8BNwmf3v0gurZOVXMgl4fPZe46fMpXiCitWgN/SJF9/05t//+Mc/6URyBQWRKFRXx0DoPmY2mfsp&#10;FlCV5M+g2p6ogP6RPkvJ6dXY8MrJoW2K7sOZNedrLh1QclkyztxD53BzmDbzMFfBlNoTNIUJjCDv&#10;nQvNIgtLSC1zZImDU+ZCEIxl9FjaVD7eCKmh9qaeltI09umDB5k//RVg7UHMjEIYJukNo5QYkXso&#10;X1QrzjqkwwztznxDbtnVblzULrtEAxDjXpw+T4fLKtDQr8MIGm5SpURE0gdtJmyaP3GCJXUehmkO&#10;QPWHr15MHFBvqbAKDI5LESoZsMuYJAEX1ZCoIsy8kQArbR0Wf/llNTn5PCygsAMKMe1GCbff/nyG&#10;+be85S1q8rrXvf7222/5rd/+bR5IL3nJS7/5m7+ZVOUT8vSBOofJLvgQkspkXBzFaYajtnpDVlmC&#10;H8JtdMuawm0uZDRqaRNSAOiS+Pp8pNnIdrWQXK2oliTGn6r7IhAWgu68NevzpPniy3NnOGo49HH4&#10;YM1+ixaIOoh4eQ4AmjOQ8DSfR4sBNz3v5toJuj4AXdIvAV4+Kvhn/bVFswVxbkRvAD7jG1eOonJm&#10;5qT8esvSUs+PTluj/9dagp8nW280P69RrsV3Na/5oTzxFtkHgKJeB9ZY4jBVI8Px+COPPLRj+7YT&#10;z57atXvP5gsLgAaLpC0DlKxJP6tr+5yEtzbAWv+Vle1uq6liqT6Wd5xIbs8snGRtl/3CwhoPNxK4&#10;bHjVoilaRcngdqjIJqTR2Hmr1yTdQahLN58Pr80zXC+f9QDof3P+SxJjlLvUurmomcsEyrXEb3t/&#10;FkpZHOxOnsfvs7YWdfgXS/Bkoj0NSRMZKFslejH2TiMCrvz0T//0v/t3/86swBOmK6tMwvy9/vWv&#10;9wpUCpuyRoEE6PPXfu3X/v7f/18feeRh0ELiCnz+ijoL3igio/M+axli9qSD0/cZZLX3tk8jqdlk&#10;+WjksygBd9dZ1kGq6KF/naXvNQ6zynpONefd5DPP7Zx8artBpctnnqx+Pkqf1yT3Ux1W59/1Sa1S&#10;7tSW1HbWou6TSUyNXfDlP9RnP5Db27aKCnR0u907G88e2Pf4WdvhN23gQEGHYfho9zYjHW3sV9Aq&#10;np298UJsS0uN2wU2jrEzezUYEQNAc5rFnExbgIa7uufPvyJhUYZMKE55IhQlGmk36uOJnyTIDmja&#10;mleNy2I6U5Y8oQpI0RxFYsQEVpJllHGCeJeMawCaaF5wJGztCdxp5m0OpAJA57vf/R7bXxCWfFhA&#10;GTsRtHwYVv2qdXrgJS950dd89RsYqLLbI66iMRENq20soKKMMuu5CUqWOAB0WEADQAOt3O/YWpu+&#10;Y9DSG/LMvReDIIdOHZiygwu2Blpc+ZoJ31wrJE2ZAcvoQBW2virq6eiEhdE6eHWpxXYo6/eHAApo&#10;rkouvHKzvCvPqIesoaNyoyNuJVugDRnIhhk4wduPHT3x+BNPXLCZSVWoVLsPLrr00ksQYYeyEkdJ&#10;dH3734/EzppwBKHAkGIAfeygKXQuU4YtaqDSNP+C8gSqiDMVduZs6T/bq1hAs5ISc6ZPJLR4sbxR&#10;vWjQFe1eQfE6j0V2BItO0D65atqeSy9BQm1KP3Di2DGL7yZGCAwAjQV0ZQm+lkErUmzPUlZ2wZOZ&#10;GEcbyUT987KXfYEmvvnNvwvT8AC58qqr/uAP/uBzn7sLWYotog6PPvKYTwDUK0Gf8uwJQMUR0/YA&#10;0JjnA5Xm9DCYb0kfjOfrAdAltl3v9TWTralB/9synL+1Zh3mzDK45r9Wa3aP/Sn9VlOpBqD6eQZA&#10;Cyw2v2SXXvlWlvXy3EZO2EePnbjlec9r5lp3CX4A0IUM77Wj2lhfqqQxZtlUxt7bml8tfD85ASGh&#10;qbHTmlN8yz0sWZLPlsNLnyv2rvVGdvXz1nMrhvDZ0CRe6cofEzB7R4XKPXHSJ2YERS2CbLtQ8PBn&#10;icJbb7nl6QNPffJjH/viL/wiMpyYdhx3RZiyN+HMsyW7KpD+Im50bMDnX0tD/HnQJxm4rKNpauNm&#10;w1jZlGef5pid4dkCEqWhp09a1f3qT0kP7N9nV+Vd997z1re/7fhR4ZOnba+FvKGI9M60w6zV5fkN&#10;mE2E1gbKjVxX0A9WX0ZCq7HRWk9CqePd5BNaadvE8t+azydsvhafLzVktDIz/NVXfJ9GTply4DVn&#10;PdWUnk4UAOfUs0CmPe8CDTKsfOiDHxJ0kJ0IXRGDfIgPCG3eSlRxMejE8BzZGKcpvp7f+Z3f+apX&#10;vYrYhAoghJ/7uZ/7l//yX4q9SMK/6U1vsojK0sQTD2bljv8t3/LN4GmMIz/xEz+x+RWv+hrm1eLs&#10;nhzWxK8mgT1R7E8zrjoioj/xe88w6uyHilhYox8BYbqoklkPqUOqk8ZnK7bpvsZDqPY+42x6q2gm&#10;Nrnps0slIzb4rPcL1G6sw9Fq+9z0JM9LPPWvyT85tItO16Su6Xl+HXUbNU8924RlXWPKZ6W2RTUL&#10;n5LQub8SXNVgEISX3rMnjtm1e8HmM0cO7Ttx7NCOrRcQXeBJnzoTduhd533Gd3FjB46z0aT8xgXI&#10;sEeaQbutULUGasIh1M4TT1zfK4kGPtDEc6padhXAfOcOvhm1L+cED7ZLjzxzpM4n3ABi1u7pMywE&#10;Nq/VaToWzUHGM3suu/zIM0e3bd9x8OChT3/mTnHiP/e5z77vfR/Yf2Dfrt27rrv+uutvuP55tzzv&#10;6muu0neHjxy+77773/2e9zhY4vm3337tddfddPPNeket0hhEA1ACEw8+9JBjErzy0Y994oMf+vBn&#10;7vwspPKiF734pS/9gptuutlxJhomcNI73/XuT376Tj3wwhe9+Au/8Ite+MIXWVYFXBhHP/mpT0FO&#10;YEct1DZ7FZX3TcHHhoOaf+jIEeRiF/Mjjz6ahe3rr7vOv1nSNYkxsDC+kdF9MJBMatm63y1OW2xp&#10;ytTN1URSV406Fl2A0tZ20yXNQK7h4ehgNyoQuIkxihcWn7UAFB+wKM4+YNqTwK8YGlOumkBmSspJ&#10;BFG9vdgt2y0oW5SnGrKtrJ7KEaweTq0Jk44SGZhFMqe/7LhIiMqKxSwolJsuorqufNzObThRByXZ&#10;BruJiNGryKwovBpB4FwATSaBYSoSNC+svb/tVDatSsbLTZSuk+Vq2ks2NYPacRHauOHGm9wcOnxk&#10;+9bttiRv3bLt0MHDSqUUpIyxNqexZxQy/1HDTI10iB7IAjc0CZFn3167ZIge4C2HYx1+3vNupnvK&#10;DLmjIkujOm2p/qsDoDkMlL+82QiXDz2ze9cl9917P+K/7rrrP/2pz7zv/e/7ru/8bkzx27/1O5/4&#10;+Ce/669895d+6Zf9p//0K2IpvOKOVz7x+F503oRwwa6LdxvPsp+08YvYRZMKLSHSVcpcLl9DJIMe&#10;QkW5xsNJ0LfJ2cRJG2POz6Q0vgeDqIaGGA9HhkFmc2UUIhykOG5WK6wQeRIsVTi6Kgb+jNTqbNOW&#10;0d5RDQ+j1caT1Da0Pa/Y6A3rE2GsRaOnPvQSstIziLxQ4VlUXd7P27az1psJnDsp2BDyrYWjQv+1&#10;RN4eoNWHW7ZdfQ3hYzPv2VofTIy8QjMSROS2vaIA6jQH7MX14tHN5wDN0nIDfU4YtBRg70SKTgvq&#10;aytFD21ukrYznd8vzkwqUFUwt6rRpgrCvsLAFwxrbdJ/ddO/tn7JjpDK1tdWRvmrLt1Qx8/3kWtT&#10;5L+NZy/YcNrftgsFLD0rZK5DKi/bc8luqyXbt2MWyx9crL193333+nSI5d7HHn7pi15w4MnHd+3a&#10;KZyGHsA4pMXmOiEpvUortY2fx0Hx+AUQQLHyWTPt+jGrOSJ9wOQXFlwp+40EaYKHBUCr0/uc4Q01&#10;+z15quJmuC86JC8r5urUMxvOAMrwRrVObb3Xa3Ondu7Y0ciiul73eMOvfbrcuc1bLqQy3vPed/l6&#10;9113sYDwEyf42gO+jsKu01ym0xvLsBVLdv4Ww5dDrxYWgdZlA9dX3EQry20RFHO660woXeQ0kDoi&#10;+3RtrPSJLI8et+C53bZKilUAUlPx7RddJDxdx6/fYqmoaLUg2gb33qrZ+7OnFUaA6vzGAJR+9evW&#10;LVsF0e/hLbOFJ8+ePLXlwq01zW/VT0S7R+SGCQAgdc2c7Q2ADQh8ZPPE3r0FDTdtAh/vf+BBi2YP&#10;PfwILclzy7CVnmrSWvx1GPMCBieIbsENVVXpqqwHS8Zu33H1VVdff8O127ZvrTmN2DNnT2/ZukXw&#10;lDraoAVRVoRchsMTFiWwUrwRvQSGisdkum7x7nv/6l99w+tf/0Vf+IX33HU3Y9y//Bf/4qd/8qfu&#10;u/de2PeTn/jEi17wwttuvVW0WpX7S9/2bSygAGiMes0PVeNppOZPVp5P0i6SMcs302fGd/58/mQ8&#10;zywlU9vVOcQLvKFhTy8ri4Ym8d3pJ6H4nniNOdxyTQa9ra5PS+fi+SEzIwGS8vzPtuY2EwK76ZDa&#10;MNm+gBDjST6gF2zYsuncIT6gJ45ijGaJSW3MbzIjX9IoKS+yO6a7PifyCBWIJeIqR1UzL0F+hbp2&#10;1M4ksUSvucZxlBcdOPC0DFku+c+V/ba4utaLY+7Kpha6Od6WLFKcgtk7HS/z+te/7oYbb1BKSnz8&#10;8UctWbJcGpQrLr8SMTGFms3Y284ylI3wsZDhUNbN+IBaIe3x3SQqJEIkF6y6xoXUQglzFGTAGo8Q&#10;Gcw00BrKO9/5zo9/4lN2s9gpwm5qwdRzeSoii0pRh5lmuZx5LqK/cZIbC6g6qA/azUKz9pbdsbcv&#10;VNtboMapJRZQGbpJzw/tGBQ4vsZHcz6DTGObPNawmE4PM73I71nd64loSZqYQheZZuE1lulkm7Vv&#10;ozNfgo9XDWBgHI2YmUDHTtqJMZnmAnSMo/ONu4sqH6q6lhRzHlJtjC9IUTk0Jaf5ZbycRSeVSa2o&#10;L2LmpaOCRQKSwgN5tz5xVeuBhHf2D1Fo1xKzdyyg4mHHXaQC0VMjBrECl5ZtFZEQWAGgEhTvzuCa&#10;4lINMpEhnIpFhypTG6oKoDshqXbyXnrJbmkoCKWXHOyJlg6XoZyz1Q8dejdHP3ulQnPv2vUf/+PP&#10;Q8BWfzz5T//5N+787KcsA337t/9llPmKO+6QFdt/+8mUe0PhULs++TlsucAeDnOkwCzDpHUhsCEg&#10;lrtoxtSDx9W5lGq7NCRqGMw9TM6RA0tXsh2EGvIbNBOQF9u2bH1mappeTcp8ho8a8NXlSSnHPhog&#10;mZSW7Yi2sWEMX/M5Uyw1dk4SsZqPJ6Paafu8FblPTVanTwMLEfbMMAnKTL5zl9lKAdIzuLsRkqNl&#10;K/OanZZqqopuuvraa7Fa1sjaGrKC1NcsburbsrCgwhW1PPSz3CIkFqKi76OJVk0YFv0TnTH/DLCZ&#10;6vMctVrp4dlZ6u3vlqvaXxRS/Gti6b4sGrTL7ovLHWe7OR9AJHSaz3ZawjWCbqCCPZdeevGOi5hI&#10;2Qtlcvzokfvvu/sbvuEbn95/wDZGOCjx8wugdAMziS7A1/PM4srugkF+IYzIh1Cga1jXKpAzmXKa&#10;P3pFq6gdk05uND+sOtUAFlrt80srMt2ZZ/fYz2rce4CDd2stZ/t22kfeveGSZ45qiM7BQ+ywbMmc&#10;Z44colbEVSHo9+zeVS5tDcvLNtV1LYtFnSxATk6KfIka59O5MEI+RSmpfm4MQ3lWXza/7HtqX091&#10;KvgGfgOtdly0o+x25u3O19heizx6oTpu06ZySzuwX4neLc+inmTWMetcIHZWLOeTx45DjT6ZoBmp&#10;6vyh4yfKO3fzBZCl3/S551paM6NWW2FS79ae1KefJkPoXJ5yPgEDqpaJkbZNhBnu7yQwmWBh09AI&#10;dSTXeQ+Me6SEZEiR6UkHXXa0K/slWbfz4jqfr/BDoeYK5cW0EbXrUzWMgiLifQd11OaWbdtE9f7f&#10;//f/49//+39H45shyIHeT7BFL37d130dE6m1UBpc+n/0j/7RT/7UTxtiZ3GXa98rvvJrBzPM5c5q&#10;Np6eDMgX5psJl+fIZy6YIhnX0HaTkFgxVvfUa+FD1PQdxDlumvvPMyesbsKS7JujitQkT9Ycrc6/&#10;F1wyW23Um3M6zAAhenEft26phZCn9z+JOAt4rA9AR5PngkkRwSUBJXG7RNDRPRHfxgnNqaeFe2DU&#10;AiWasw3tyiuv8mtOWXWYdiubCpcYh8JouN50X0ufXvTJufOKKy7nfuGQDDnAnRI7dBv9KdTn4UNH&#10;0JO1cl/REE9hmURDRwBR+V7PcTieAMFZYed0jOi9gvq95UYOYIGt9O97/we4fcC7AtJ+0Re9jErW&#10;apmoZKKUJ/6Um6i3AUCxKEtYSB/5eh4AuqJxW3xHK5Nypah6KGv+vRAxyXMJTWboa9wbRM6JJF8H&#10;Bo2CX7qSYa75/eonmVfECijPElK9CclnLKDR3LGNQXpsMI5eAkDZ13uxvgCoF+Wjrw48XTgvHEBV&#10;M2YAfaHMEEwrv2mtpPqhTJ8rztndzInaQx6FRlupDF5IEwJoatzN2xdfYsgEQDlXBHSuAUBVrmtr&#10;yKIn5K9pabgSPexKTus4Zg0djat8oCXj9qoXNAFAUoQYp4U1FzuEutNL4mdz1QCg2AGd8/JEcmY7&#10;ZmuIzoSHXOb0+cVf/Gf+4A//8Pd+7/de97rXg6HUg5mVk5BqUBjT2mFAbr2sv5llIkdxZlDiMzPM&#10;hKGTJYKZ5NaCotKxiVaGN7WXpAZ508/phNBM+lMDXXkY0h1qfvRVaqh/pKzQAdv5QU5nrib9GMeE&#10;NgsrBQTnikV/5KB6MWbESzgjMr/mzZy3N4nzZC7/l54sSd3V6SVIxy6IthjBbLMB6IV1AE6dalMG&#10;sJhXy64/OU6VLC4Ayp7UzBdrxbxio/JLNcyK1Jp7HtqdtLcc9WeB2k7dVsAylnWLV+y4Xdzqv3pv&#10;TVUSQbFEP1X7AYGzPuFJl1z+0dM6UM1ncy4aOQ7bgHbZLxhP7toR3wuLFfjT5wUX7OLa1AyI8Dix&#10;PLH3CWLgxptv6m1LorwdvWTPpbzA0tzSaQWy42HbQcdTjcX0O7IUyYWEIhxCuq5LLt21DWSskWJJ&#10;LctZBcs4ebwWx2sZvnCz10ztJDO727d3LzbwejJEmZiXmkhMFYOOqaMLJKAXFKeZRw4dglescfl6&#10;ScfsW1Bs7xrr0a+Rqhadd5TloNIluh0EL7zcaFe4T5UiWFK6NuI1z7PF8+qrr4msdh+slrlcwtv5&#10;KlktzfUanVWsOuatLEewnXnBRYSPWubweoId4NbR5WRp1i1u4xNP1KH2x48rNxszCBA62sW30iYN&#10;BSXasXtlmV33ycPbcH1HHC94gLUDGdekQ53U9awlzUiJLESYt3fwx9opG640cN1pRQkJIxhXK6Uw&#10;HrFk1Ulyu3dT93Yd/YN/8PfZrSAKkUQtu9vraRWeABSNRMUgUSv78bX7ju/4jr/xN/66zuENBTPY&#10;BT+dBT+XEQtZugYsazi2ci0x1ZJsmguC1WJ6SYRNX3sFc0n8jbqtkf+iLnMpuVpErqk51mzyaPsk&#10;DtpvqHDuivG1TnDDsDWTc3LAlgvOnT4JgNqEFAA6pOH8ZpQVThg/BYIYb6OO1uPHVvuCe+Oz+4Vq&#10;LNSCBTzn52fgXSaieCAEd+zosd6qUociIhHFJQ42TMkZCFfkCc/Oe+65Gz2JdAMRgok87WjGHN0E&#10;FN5of+mNNzJqyi2nHCF6NfRVburDXiVDRcjZ14997OOecPLge4cZVI80ofjNzEzRvMs4+hVf/uVI&#10;UFbqdv/993meYzmFC03IGxWLHoqmj5Iu3rAE3wAU3WNFnINwAVBp4tIqUWbk1dg+F6SWbdrSJrfY&#10;nFxu5oQ6v89gzIlnGveGX4NsBlVELg/pnPtR4mp2iKROHSSLNo3Wj49mXlmxgJ7bSA0fOnIIFGtX&#10;1zIAVEt7ocRJaSV8e+POzotFX7J2bHWveks+6bTaJ7sQLiygMk8Ng0h6geu8Kyt+NXHvqzXayhWL&#10;cpmW+/IDAQmASv/cADT74pWraVnFTj9kXV4pGRrThJLXm2oSUmR87CggsGfPpRouGQtojWl7MlTS&#10;AOgZAB0nISFpRN5joVcAAP/0SURBVK4s8g4Bk4mEMmHN6M7c/m1/6S/ZLfezP/uLpuVf87Vfiz7F&#10;AdUbjAGBmOFBPUlnyCFwUG4DgIYYlkRf+nwu2UYCucVUCc5m7uFrRXh9+ul28T1cnr59JfCF/KNW&#10;ozwCEEeAiBQUYJoZpgQxbY7xygClE5LVwAoqEGGS1xPfQI/lxKw5kY/6r9deo7Be+rk4HX0yFP9q&#10;XZAmh9mTJ8rfcdHFoWqHsdd6UmOCzjm7Ciz0lq/g1dfWGhGq7Df/FAvoYN4S5CYwk3o5T9LPZfJK&#10;5f+0nJdIovceTPpxEEbSDIkxem+1bOkKNe4l3wrsTdZr6DM+yjCcAG7FsAsjZbL1xlmWKpiDjwQH&#10;pA0brAKogKA6QOGey/a874MfuPW22/hTMfixQ9a22TZxAY1BwEUd5Y5z1lFy1UXTo8lSGHkxJjm5&#10;KXly+lln4DrtQuwXOVhBYBq8eEcZC/ME2C/zrSC9jIGMhzy4ej0tpCiTaBZ0HnER4R9RmaH3WRDw&#10;6DOW78Bjz8mp7G4sGskmpFYcat/KdFoZWM2qc6E9hpjUII1HxLqwic+EvcOtCaMWuA9F2f4ARbnH&#10;wpk3Br/GaWfITfee4HNipfzljh17mmnn8OFjJ0/g4VNnz1xx+RX7Duz/yIc//IlPf+ree+793D13&#10;f+6zn/vsPXfd/8ADdTzNtm0+ia+IXLNrAJ2+pmrxL+2sDlZ41FPpphnpOg/JKx6W8WJf86ojbcsC&#10;Ul5qkSrt1l/LIyQw1lPt9LmeaG1V+jT9Y5igBZWRQMVyUKJMoGEAgNXTFvhHH6l4I3/xL/5FQDMR&#10;ox0790M/9EPCMCsCNpCb9VWvqzYpbQn+a0PNY0iWbpaasR4AXe/1kfNIEL6fC+55BSIc5rnN069R&#10;z0X98tPq4pYqtiQXRuuWXlx53m7mPVFtTVN8URbQXsfhCH5m+7YLT508tv+pJ/pIpAmArh77cNQo&#10;feVmgTKjocEsKWOo8NVN0fGhQ7SF50AJfUZxZKHNTNOIwnM+Be3pCXFBWHTj3UzREGVCfLEPIWjT&#10;jltueV5tLbp4J/owBfEcCaJpZku/cuZD+h4msDwSQUPIWnFIUC/hAfBRbc35cOb119emJcSkGnIz&#10;B/LQTyiS1R3uVG3LnWZC4Kx7ngPKAj3NolA8yCvnMLnMBwBt4eLg4wKg8teoxx9/AnsEgKavCrUv&#10;FoPK73PjJuXil0z+AtyDyeKFuUQeoasA1nFFi7duWzaLJv3q5yPb8dP8JqMZRRsU6DPSKrVK4sAy&#10;dGUZrPDJM0x6tUdH9QMNNaQnuIfLm7OCaWxiKyJD+GRlhS75tMie3A0bhUzGtqDP2Ilrda/7R8WG&#10;Bc7rngSy5EqfBK/WssPiMtUxb/HumgC0+7QmAAgvfT43v8W6EKkarSa1lBQ9ueYhG3/7sdFJtRi0&#10;6+Ky5yW0lubXWc+9BL/YhFQxGXIUJ1piJDAFIqkZOBGwGEyAHZr//d//faGXzNRN8n/3d3+XK5US&#10;H3jgwdYrBfUyNNX/G89ZDeTfEvY0KFmgDwaai4j5125Fdf7g8VaE5QmjCHA2gDKbzHBTjA0Gt2wk&#10;QEVzOhYOKFQ3HYvgPSHi/RRlHzJL17mqNxZXBjdwfmXqMNPiMWn0yEzmqwy9Kw+Hbh43azJLCGze&#10;9tEnafv4Om7SOaufp1y51fiuLME/w1bUFtBiXIpdMlb8AnWVqOyXvfmPBfSaooQKa1g/BUHFUXLx&#10;GSPmeX+1bFu1jC/meX8L58sVL8wW+G377L9Zzm0yXCNyTLNJm037lWkprxfxsnA3noxVvmFsHfVs&#10;7VJumSUPLWKbDk6MWcATp1dsqFzRMtkYxdJmpusnJkgygexzJtjFu3Z++CMfIv/58/XWghstAXO+&#10;uv+B+3ftLBiBUWvdvKgiWs3yRXx4auU8re4IGGUPq3lg31tep5rKe9FBJ5Dx1gu3snD20Y3l5n3c&#10;NsJnrCQgQKvRFjD8Slrbup62RCYj3tBSBBH2j5uKhhMRCU7swhSF8DbV4c86Bc1Y2Ka55EiYtOtw&#10;eVH2sPay1ToW0DlxLvqvOtA2xMmQPOZzPQP3kGzBZTh08FoD33LaIXPUP4om08s0J7M71U7TZHnf&#10;/ffZCvYYQ+YD99919913fu6zn/zUJz9z553kgCc0owF2HpsTreDLSy/bk34ww49tmNwI7yeknScd&#10;K5fk30RN08UsRxBnhe08fdrXrLckk5DH8sU9tCbDZaMNO+s/76qz9saxPnNas10dVU6ioszu2uWT&#10;XNLtZFfOqVE3z32qw0/91E/963/9r0lgkwRSC8SU4Pu+7/usRDkP+R//43/8l//yX4ZtFMoy9QM/&#10;+L9Zqc8xPZvveO3XrSkdlgRuM3gNWO8kXLnybhKvmc9S+0fKwT8jhynlWusU+Wnt/BcrHkv5rFef&#10;IezmGVa7Zg5/o5IlJcv6s7wEX7jF5LvcrM/u2LblxNHDB/bv7SORaoFwdMjSzeiK0fYoqizIukHQ&#10;JhNtyCyWTTX8FNZoijkH5NFZNCuAyIpjyO+6696v+Zo3UHadBmIrKkF/qMSUBbngYe8SQwgUdX70&#10;ox9RirN2UDyYSGfTg0hBzjQ3PkLNaBp8xCTu/YQ61SorC9QnrKkIxIfIfvu3f4eOV0mwko7HORU9&#10;54orwE0XqQGSqoOlTwAXsXLyw0Vc8bwlpZ9SwyiwMFtmt8UbbQHVfsoYAMXp1DYAmjQuIXuC7aoP&#10;N2+Wodi5WQqRJhuVIkQC9UIko/9LBc68xzJAcwqZE15U5hJfDKobCj5phlJXbjP8NMSpeYyCiTGZ&#10;F7PqhM64INkuZm9ZACgpkHmIlBriNPYWbfXKlq1OiTxNM5AmEcQR7rKJWaskY+miCXl40ppsMqtE&#10;ykS3zXlnrts8p4hKFy4YROLPE4Bm0VmhmhYMHTGt7YVrswOsDhqtsz3bxa0ujgdmUWz8vf+gFLBX&#10;fGKNutmiXTVniK6ScwBofEARKiLXP+Y2/+bf/BtpbLmU52//zh/8yZ/8IVekl73sz6jVl37Zl8k5&#10;kW4DQNN1PaXZxAKKL+YA1E9RJ4MYlkXWQjrNaUP3xntbzRN2IJ0wZEKw4ACC5oQBpvGpHaODYbUO&#10;L7ti5Q1OzRAnt3RdhjKSJDXJUGYuN5RovgYXet0oDH080meatGZ7V3PHqMOcWeaib0nSjq8FJlYt&#10;wbP8En5xoilDXdUwk7QixSbI2iNz9bXXVUsrQuHKRHEut4ewHTVZjNrUOfPEY+DmozzqOWf88dY8&#10;23lWvb+prrlCmbPYIJ7VFejX6ix5/6b5Q/LXpuXyQjgL7S2RYsB5iQiuexx+yg66ybKCh1YSeES/&#10;613veOkXvMzZII89vldwnMcff+za664+eeL4Od6lZ/hu2iVTu357zbw28cTPIE1AVJG0iDnznBBA&#10;+LfMmKdOtrtqHeFGohBVGJ0Qw8IVzJdnWNk97Zgts7s/Ypz8j/UdwzJAZPGNcyE/LlzJVBFDBs+u&#10;HCBeA71xgwSHDx4qIm/7XOXH/bQtebUvqgg67kzLKxVpSzTLYIdxwzwZH5VoinIfWABfsiWtpj7K&#10;P3LnTl/h7Thlqp5s1cd6IDWXo1vcuMBK6Eo2av62t70N90rJgs0ULRxH2YNMPnds7+Nez9rpy2z8&#10;5L5yOc1ujSDIVIMmjdyWVfzRM1+lGiRTQ19VHuZTuo6l4lmRBNqMIXONq7a9lcqIXmgGLDZ0KWvL&#10;1rKVtPmT3K6VT+gjZ6YoKLjTfVZgMnWXEsQUi57Vk/Z/4L77PfnhH/7hn/25//i7b36zInRFQLw1&#10;UsMt5fd//99+zWteo42E9tpL8HPeSxtWdPb6AHS1AFrd/sF1I8PBkElcAHfaiJtpYi0wFAacPHNW&#10;HECXPDeX8lkSJfMWLXH+alRxnvBKoI3zl+ALKPR+TACUBfSYc+D3P0kY1qTwTwOgc/SpIIJj2gHd&#10;sy57ytAQ8gpMCZBSQ+OH4h959BFq9W1veysbZNPiNnZvm4rKT67239d2kbJLdVBxo0ufjSmLIwow&#10;BkB56623mKAI54uwHE3kIiwUyloJj5IhbvzEci49opQJ3ksd1Ard2P4WhlS9Rqq3xm0urireAi5V&#10;iSKHSqGBHFyhzoQL/pSfn7xC6da+1w6pkwEKKFkBoL0JyVdteeKJvVhFofE9VZ8Cmh2tKfKRNVTr&#10;jh4ruy8OkY86RGErIjo1VJEhiNpmEhwjMh/3uc5I3YZemX8ddDXXN/PEWhRAHGSQakQ2BRbnRf3T&#10;E4wCoDA3AEpz6OQCoA1H5GNQAkCzzETgsxfyAWVxoBoyRWl4MZ2iWeK4QUgwR+AO7T5wp0z8FEOd&#10;h0mZxKONA4AG37gsJxlx6de0gFYrupPjpCgrjVVq+mQ+vpNVeHOfGdv+RgisNiVsEWmc3iofUNBT&#10;z3BGQPZ+JcRrn2nbtuUZAMrEiIqQJb2FohJG/i1veYt1dkL5a77ma17zmlf9xm/+7vvf/+7nPe+W&#10;/+6/++/oA0T46KOPxQI6luALgF6wiXS32BVKyLxrjNoY67kwmcuxQV1RzzFi0QcaolvUlgT37rBo&#10;tnyvS1sojzC7lNKTADktDKdkHogN0+qMAhWIHqLIg1DlEANJcKrKB95plxcjVcJrapUaDvIbLRrN&#10;aWpcw9dzYPEM6BL9p9+G7A2vjWTLon6tJXgHExQAbRMogi5n+0STKfiJZx1OXeuuAGgRfC8azPN3&#10;Pzh3XpkVvbOW+VMpvTLfflb92ZsP4v5fiHBhwlzYIirVio1zGDvrpq8hDZbEwmCrcWMTeUcdXfxN&#10;EUrLv0twpZLjZX7sTbC9wpGF0fTJNATxVmphWCOO60/XmVIlebZccNmVl7/oxS9605t+BwY9cHD/&#10;gw89+BVf9uVlSe5YAGVU3SguQMeAqc3kosF0IJk2rE4mARnZe3rJJcBldnSmvREWp8FM+52eoQIP&#10;7Hty7+OPPfrIww/5s2i+/6l9vj74wP333nP3PXeLpHT3vXff++BDD1MTGBDcZEOpWFH799caSB8T&#10;aPkCeKKeOnT0C9hBssxtsZ9meWrfPv0BHxCMWRQuM3ltG2qDRU9in8MHdJBlycQFjLbXfPCIsob3&#10;SzYnqJuUWIbKA5SpMHKDczkTDCyFxUgP6JlBRyf5GrtpQtbEDGSQLtp1sb469Ayh/szJWn6H+s/Y&#10;UGUADuw/4JOsO3ri+JVXXBlUh7VZhTSI1jPK6qClsmXyTEdRqXR0VsBzpIuOAu8IipyP7cXnsICW&#10;1hNiouVAK6Zy/1Mc4RkwKgefhLBMUEEAusS+6qtIFRXLqqwbA0qw8LVTK+Yh2v9v/s2/+f/9Z/9M&#10;K4Lsf/zHf9whnAQyMOoTdIbCYx5aBqBjkOZCJJyc6zksoEsMP39r3K8IgtVbblcJr8FjkZjPnf+S&#10;dFtqyPzrXEYMAbFmbasCCwC6tAQvDkaNyllrdluOFvc9yZ84S/Bz0bxUq1HKaE4mFoFT7pE4OkgQ&#10;UA8NNjqDSmNKfApP79snqLsl7Cb0nYjP1NDMw0bbGp1Nmymh4tJNm3BIQniiLU+gQNSJdBxUCCPi&#10;GmmQCLq57bZbFSdnJE564C5VAm0d1aoU/OBTJoFNlCLZIWdspgfEWmLO/MhHPpp98ZbscYKCMAPy&#10;wplZ5ccSnohU//zn32YBN0uxqFCGCDFWW1VdDUDpVvpZJwSA6hkkHhhXVrEGoO7lYBOoX3FSrGVa&#10;mj0WRElsjdHcgxKmr7MNN57EGJbZ4Zz8Bt0uDe5ItjSvmJNr4GPyVDE/ZYuiepbnQFcpFVY+o2UA&#10;aCygvKcCQDM/3r//6QbfHcJzUy1Y2+5axgyuou2TIFl8QAMlTe8zrY8BWIIKr7HqaB8/xaI2RHM6&#10;x8WuUIOyOKxVSh0KgMpqfQBaZK62XZkiG3XLnCE42NfUoUbqTK1bcW4LCDNcArJ0BP6SuR771UI8&#10;OkGHvcqWBcbzAGhsKowQaAntoUNx6Ug6khHv8I7/lm/9s3zI3vzm31MKXxNy3K/qUPtOFzv0CyWL&#10;ObBlqxwyfAOADhQ1l2MhjwHW83X0obFT88wGo8yi3mLMyKAPnKqjAg0j0FUsgtsVKBlsqoYxxsg8&#10;uwZz+kCmiNlUFKzvdS8GlcbT1HIE7najMgPpRuYEAQcKZ3KSGeBcJA46nwPQeYLUfLXWmAPQpQwj&#10;3xQ3+hCzNwAVraa8uxOtLzi+LKC9abs2UAOg14ngsQV+T9S9/wr90jJ99ZX51WDzifprOX2yaC4J&#10;hOcQDiPlyDCUP++fqc4VyfK82vR+oCIBGn4SRJMXTDCTSRqz34qPb1FRvGvaU1/XGHdPmAdYyWA1&#10;7GLFjJD/9Gc+JWKG+TmSuP35t+G4nlwppfe/NwLtHf8FRzOajULKLohmIEUIjDw3qXNlZ8z9991z&#10;/713183992MoyIMWyFqExNAGHeQr3sxUx179i3ddQhFQAVQYdWBlzKels7hsgVP0S2ZZGRGt7tWt&#10;8uPiQ1n2mrbD5WwL1FrO0L1amCX49XbBzwd3LszraNNuKZmAR7Ix16X+NBdVqJdIlbe//e05qq0C&#10;MLVztoe9lWKbT3UI46ue526kdOOgNX1SAd3bJCRkXW0mdnwAq+oO2G7jvv1P1RTDXlImgC0X6mLS&#10;jRzTIVJWdLmO6WHxUP4K1WlY3mQyxgtI1Oj0QtkZBbnX4YkPv8S/KwzSm4oGAG0rwHTItpw1IjbO&#10;Nn5VdBoGoBzM0dbfUqwILAtQ6pM9T7Tzm9/85n/1r/6Vz+1btwHoXpEzdIEG2EcdjORQeFPxvPKH&#10;f/iHv/ALv6CTSaSN3/9Pf2zMBgaHzFl6/qsESwwzGhaSXZ3DeL7E8+s9Xw9orhZt8+JWlzvSD3Ew&#10;KjC07MhhoIo1eqBjkrZ3zyIK6UbTbpEDucJc+OzR4zu2bjpxZP+9d33y3NkTu3dddOKZbAYqkuop&#10;2uSkrL3xVEMZMSUGfMAP6AkRG34/2TNh2LyOnrCxEZKPn5h5ECJpgtr4icXkThAbaa/j54plWHve&#10;LzGusqVEpQlw1Cgl0sR0MCanuZC1gAueI3GCQ9R5yRI6nsjyFrqhq7AcA1JqK0/UQ5pIo5IxcKqk&#10;s3nMe7I8ob3Y2IwQJ7uHL3EINKA4ZcWzbd++vXffc/8Vl1f0nNe+9rUa7l3Py3h59Khkygpaqptz&#10;Z5944kkMDOPeddc9amF/yQv6IC+/KkIzZKvhWm2npy7lTBMlmqmzzzraof1m9L+hcamknwKga1fO&#10;QoEFENRcunHSoJM5/pBgQmYLy2JoZk5Uc5bRFiyapmXi6LMPaD2bSP4BpgZCtVlbtl247b77Hnhy&#10;/5M33FA+smfOniLF/ASF6Pz7H3ikJPKzZ0iy4ycpb34fUNRm+wAccR6r5NVXX4lsQnhHj1VUr944&#10;X5HhalPL6YKqIYkF6l3RjmGEubAWcLf2mC+OMqrmbNsumoEuVcrFF+00uMauTsMClXJ8wI7ybSXK&#10;03aD6yYQJzoyPexys33HTjW89JJyWvIV01y0dduttz6PQjRSO3ds0/CL7P8tsj8q6kydA7DRYYNX&#10;JR90bqYUz+M//uM/pmhdlAe7Pqn367/+6+94xztokX/6Q/8HofyLv/jLv/3bv/1Pf+iHtEiM+hq4&#10;TRegKNVDCcj4maOHr77yqpe+9CVhT4NijDL7HxhiCXEOebUkJ+WgwmpCsyb/TIcG3lrKZz2FsRoq&#10;5clIvyTfAkAzgt2fZeacfwbXBsQUBF+kV7Eyj/flPkAzpB4klDyztJfhG9dcbM7pJ2S2ZhMMtwpE&#10;q6We8rc+e8mllyEnUAMAFWzIT6hGJozpdrjYGbJz9y52/9tf8qIbb7iZVanX6+ta6v+wsOfBr7H3&#10;9AliK2GkQoGhxrQ0nZmsJjY/c7Yi4s6ioqbni1uHDXKGvFNocp53kRzSjREyESkN9PjS1NzPoHhF&#10;SJWqZ5/+hbvjfmNVrQL19pWtBOcprJhmGiinzrwxpwQbGd4OFeNbgzpx4o//5A9r9+fJ00JDsJk9&#10;c7w8Qwx5WeTafGh/0tHjp/o8i/L3yEIz9gyppL1z4aAVAoMqGjkZo2i0yFg3WSkmeDM7qtkXY+XW&#10;WtzLck1GJwt9Q94OhkpxIYwLN23EuR983/tlsqlXe2KqqGZXV3aHd5xEZ1bIDXXloJ2Qn/Taoske&#10;0lnaAkURAqV/nz2pT2giladlvBhDZugzIovSBEbJnHYW6vlBxyTxK0st0RcDivQaG9uKnzy5+ppr&#10;hJS5/Korw3ShGVX1rhcVAVX31p+aWHpeW+k31qyswOuePaXUGn+Hho2InLUIZFeis9Tp4jj5qKQ0&#10;UXaEIUcLqCAr5gGLMXzUzbPZolo0sxjTohy6/uUvf7lddDEQqKGAsp1gZdPtnF9UQ87Z3CwrG48M&#10;MQ313ne9Ww7w+sc/8cmrr7pSx5q6qI+qQinvfe97tYtFQE04g9a4v/Kr3jgXEEvibLXsaJ/Ita8h&#10;hta8WcoqBa13jV9X36yZz3rp13x9tHE0Y1R4jXymMEy1Cal+rVl4rU5UsOHeBb/lwk3PHn/m4IF9&#10;NsbzzOb4jWLiAIcgjCWiQSV63KAaQiMnn0zgfBWRQTKvxO5tipldZqyM8kf0VrGzilcbcZ54HIg8&#10;ePBpVNu7fW8aJ02bXPWk5OLIdM9RfPtcXhLg5R4RAIVomF68y5rIvff6Cd69445XmFphA+Lm4NMV&#10;8AIRZz+H+iOyhLZRH8LIE1McRdDNCFSJyE6thKN/+OGHNMRzuWEwDJ/IC9CABf0c5i7k00tf8mK0&#10;jl61AvfKUBuze1fD58qPWBRRnwDtuFEHKEEsyuwTOSgxJ/cWCsXSYnxoox+QdfjNQ6X7zHLkkKRZ&#10;n5JJCQsmwTbUDa0TPYG7IiWHrE+CPBy6KtQozTzlIFGvyDzwURHuY48EQDOxjnj1PDKrdP0mMacO&#10;Hj1+lLNsGw7rOCiZR1vbQl2C48w5auN0n5BJgcHbcqgNWBw0y2ef38LhUHLFda8Df6fTMmTIoj+w&#10;YOmqhdVt6JWIyCFr+HGxWBzsQHQhUROA1FxZ6DsNqU2sBGWiaPURqergU1mBLFH8qVW0b/QQ7eMJ&#10;L2T1RLE1Ba+g+mIyFxjaeZFAVBvZQSf2qa6uNQbsk0oiIZOcnMMkZcQi4v8X/+Jf+IngQ7o8m3/9&#10;N95sKvSGN3y1o+FM+bDnQw89bBTEZM5qg5qooTi7qMgBTBkU9UlBo+ZjZNeTk0OAlDrv+ZjeC3TQ&#10;HHmGblfnM9e7zyEY56Q1aG8ubzMPDAsYo2AdCbL+rnO0l0wgB1SMeAkbRkuppA5UZ2PnPtoua/p5&#10;mNWVdAia9AqSCOAYLBBI4V0vltdEa8ewTF4Jf8VAHq0cYgvN2ECNGByvgBIk9RAs7AkMB4navWsr&#10;C/8MEeOcE4Z5cyjD6t6LiMhwpOji0I6S5AeQrv4raiLNK67C+ORQWPvAbbXJQSDmKAurcDJJbnPd&#10;kf5PiQN3jidJn04bo9/tCqCvgBhNIKfNGJKAX2Ytu+dqn4FFF5W9ajCRdwoaJoz8nKgW9zCafSKm&#10;bQf37zcWDJ8M/Pffdy8NctWVV2AxdlCbGcRCds8+iovv+tzddmN/+hOfuu/+ew8/fUgf2dW+a/fF&#10;gstXSPkNmypA/Sl73E8Ksc6FFG3oEToLLdFTQAax7xNIItVrTfaqq2Kx607TnRNAD3EG2mpdZghL&#10;V9iwINGFFzCgPPLww8gpc/1FE/umG98REuH4kvwEAlqiMem4WDTNQiN45eOTBlRzRTNmSo/+1ZMi&#10;y/l8vio65sxoOvhMYnniLW0hYXwqTsOz21Ilw3e+RpjjrGuuvdbXOrx582bymclGVi4dRVW5kcxn&#10;u1qdUbr+37f3STe+qi29SWlqi+c0sgpnViwBTBxtUluXLr00juzpQ0pcntmQlI4N+blKt/amooCv&#10;dGOBmj7jRg/UVrO+GnxnaWKRuns8+bhRBBhA9npR3+orM3wA48orrvAuR09B5oWmBwB0FGMZ+6jw&#10;THK2DVT9PfcidF6bkIYgG9JzSLQx0uOnMtavdc2F4Op8VovUeZr5r6goYqNsjoub/jr3vxm7CCfW&#10;n8vi1c2ZlxUOz5MhpOYP5w0p4TVtQoriWwGgOfuJqDAFPH708MGn93UItk0IyGBEb4UNiGyjleU8&#10;/Z7RRUl+LY3bziKIya++skciHbROPYCYsW8baUDNi1ddfRXKu+66a6XxOuaSXiW5yyRgLGN/ZmZy&#10;y03wGT7hf+lCK5BNuW3edisxoQjJbEsSpCZBH6668mpUJcNQbWCHolN/9fEKlBwzicnN2972dgyA&#10;8m644XrrKeKMKhTbM4JS/OaUmuZX1Bl/UFFIZRXvHyBVxQYgywQ6QnyS5gUiy/7afPi0n3RgxS1f&#10;6ACqIguUteTRAFRU5FRbzjHO6clsxteQrFFGKyulllRaCMphLHpmtprIAzETtuFhctcLeA2kGPUM&#10;QAxzhmXGjfv2pCkHmuwviS+5Ky41mTorvSBvheA+B4AeO37M2ksZh87VbLgER8/aAdCmn7OEWgCo&#10;M4Rq7axPNNVRsir9nZOragd6mVWypBVhVIeGDAnUrBI1kARDKq1IgA0F8iARL0XyXnP11WnvmgC0&#10;BPeW8wBohjVFhNFUqTgrXry9eQ7QDIJEbrxaVduQ1IT+4pqnZfNs+S0U7rHqugYAlRsxZ9DpP0L/&#10;V3/11xwGY5L9hje8gVvIJz75UdMqHetYTvteM/Viwb10TwWIiOWPZMcadPEcgCKYCO65JFxTdo2H&#10;uVEfLVJKAKjXQ3ij8+c3825fLSrXe7KUQ5KliLkMTLdrXQClTyPiM1dYqdYHt28ntcI1OSM3E5WB&#10;upJP+GK+uE/Nl3dEhzvQUulD5MhGbj2pKHYIi41ylRUZEt0ZfkdRfCLUhP+BtxqA9sbnVocFPYVQ&#10;KN/fU5dfeWUdt1aCYo1NJ6HeZJuxSEP6a+/77r7LZx0109Sf+0pPBwm9qVvqrQrDWfPCPvOsDJOV&#10;un1EWz+VbrL4m4fs9n36Xm8Zrx/7WfYwzMJX997z6Tn2rNOFOtJZbaepwOD+49+KV8o3tA7p4ndQ&#10;pwd1EOoRba3kj47NYM/DP7Vv5ySJDK25g+1auy+9RIz4LRvrqKRPCCr5wAN1+tmZ09y6/PfYE49/&#10;8pOf+vgnPvHUvqdqC+BGS232O7GeHOP15aSSbqAgZWxsO6+47PLrr7/m1ufdQomwZr3oRRbQX3Tr&#10;bc8XEUVoajy1a/clDAcJKFD7dQvU13yzTIAzz9Kp/ovdTqHncXVnl42g2PPC0ilO0ykTg+j8KxO5&#10;ZQB65RVX05W/8Zu/IXUCFWUDQ1xNZEhvZi0Yffr1op1lmkV4DC6Uacimp/E1I0VvKhBrYqSESRym&#10;juuqn+C/SOaIdxguUztMJL0XaVokHf5SHPYhduQgGWakH2lkgstD+RQSbR7JFotsG3fjk+rU6gBl&#10;2jCO7/jOp3yCfTMbVAoZ6AbXhIubuiej/noAVKF0pYlIRHQLvXqr6XS68jxZEQLaSMv7TZV+8Rd/&#10;8d//+3//oz/6fxkbuJnDrpX32L8Nx5/7c3/uB37gB8hhvYFgdN0/+2f/LLa5za987XkW0OcQf6nF&#10;egB0LvXm4m88X8p53ecLn5h5hkukeT6drkjbNctdyif9m4fzfEb1ltOfD0BbsLTwaadwoorr55FD&#10;Bw4dfKoGeuOGm2+8KdMg+cRJy4AhOzSURQqkjF6xgXlA0XQzBlpBMRKYmSFN9BSIhi5juWTIMWDi&#10;k3vywAP3ozx0efvtL/A8nssosGfnVUq4qEZ382ZslvWRuCojAgAF3VDPqMR0UB1e+MIXmLDy/kbl&#10;xB2KQeK4MWhP5pnhRb355HWK+PCA+y/4gpdJFqal79/6trffc/fdsCbfAAZUQNZ9FtktN3Dlfv8H&#10;PmS9OOvynqNjZFqBQlo/peYDoFAwAKgh0xVZNy8H2WbIaBSTAl0aq08vWm22YJ0gFGNzBjY2fw1m&#10;GpopiyyF7XqtRG4xyOXKyldYN60eujMcGPQZ6JYnEZepf5R68gz+y/qaEQmoRQ8q4Hm0dSBvSagO&#10;8AIn2TUaC2gAqAy93otiEwD17qnTVic3qxmxACroz3QdDJf6qLkdqEF+qXDr4Em+RPrn+Rw0a8K8&#10;/gLRq+3ll11mfFECKH/oYMUf1iHrAVCNl2GsaLIKHapG+iSVCayvstqCRUR7rlFuuFJol/lG2e93&#10;12pAYY+eSvW5hLXJabUF1BAzkyNFkz2U/MVf/EUIAL2hSaLw2/7St+Gst771bQwJJkmNoiq4NAto&#10;limU4quzZeyCl4OqxiyNOP00aHK1eMygD8kzbjQnFlAUm05e0wI6pNCSOHouide/tW6YrnmtomgD&#10;tuZSTo9lMhnCyyVlXEIzBxuXr1kzjdE0V+QM5houp7EPaVeJpvLfPRFsGuFGzRBW+kG2IUglZhLr&#10;ysQ4SCLluvE6JiyB42TzOgFritMULtt0wSbLFUL++Hbl1VdWxzbSGvJ86SY9kI6aOqQx3HRac+R4&#10;AGVvwmn7KJZIRKbGlKtWnKODwyOjh3NfCK0QZCH28VOqNx/l8wau4s5OKyoJBS9lZwM3tBiZxdhP&#10;PvEiGDzbJXYI21k0jz5MsJcaOp4ThbN7125dcPY4aXD6+muuu/POz7AzG7nHH3v8w44A/1BtPH/k&#10;YeGijz914Cmv0RFliN7mJIhLbr75phe/6MV892+DMZ9/m+Pmb7rpxhvgteuvE5qSczIq0iXlin7c&#10;DMcRuzWBLEeAXi1Mh2UDfWbOc8qMtJx35ryvInulIaBx7mc/c2cx/mLC3P2xDEAPHTyCfo4+c5Tq&#10;cRPyJqlcSJf4QpMYkwZEtLU3QPTE3gAKNSZKZXBqN6qWv72e7fCZSOMJoFPmLhnCsvSgS26K85Zk&#10;oTqJ9c/b3/GOz3z2zv1P7nOw55GDh6z4OwOJ6fiRBx+qGcqZs2Z7V19xZR2YfOr0sWdKG9KVXpeb&#10;+uAXXBM3UwylnmSvtmR3vILc6JOsTXlLSpzolYidQfmDTRYGiO67mQUUP7Zj63Tq3pBqRYNr+Xar&#10;p/oonXr14t//+3//b//tv/2N3/gNZArMox9+8id/8t/8Xz9mw4lS3vWud8W+oGmgxbd927f9z//z&#10;/5w5am1CmsupUHmYZLW0LfZYZ8Y52Gy9m6Xc1st/ms+tJdPXrE8bRid+W32zpm5Yau+8Jmukn8UB&#10;LcJanIRkdqqbTO546Fh/h0GRivn6gadqsaN4pu2axDHajcjIGhZNCdsxahLTAB8BX/PCtpMhLIyR&#10;7TsGlSLMll4PveJXC4S9LX0nlsAb/MJNnuTfu4tqOYwYDDsFL3riszboNHmxXLJKOimTdc1B24nX&#10;oBQbFQggExezMQSKLKyhqz9KitUwbBkEI0PINbsf0NNb3vLWD3/ko5/93Oe4Rtv58bKXfYFswVYk&#10;VAs6d93F7Ao+YgmgE6N+0zd9IzwdhCqNUhRn1cDNAKBhDIWStpyR9ICat+mRYfhyJwQFx0TsqlUc&#10;fdxLebiD8aYzVZKYgG4VbQKtEzw0ImNhsZbDSYRyLZ+25kxapP3hhvlnDk9zXyri/POWxrqnm7kx&#10;NehW/hNirkhDdcpAqKIlWs2/ffWwzNjlhH7o2ImFBfTsCgCtwCUHDxeYK+h5AQto4eSylJQRvWbP&#10;k9vxZCEoI+Xxo+nVCCPiTEzryMfBLFNPNndFN+RJLgR/+OBBY60IVGewRE43djptTQBamXBG6UMH&#10;InSyzBrAEQwqTaxlTaI172IBiiqiqJwuRvMJNWT4HG/trT4Jpsgju57XBKBYScw5jKCSdBV+4X6k&#10;x97+jve99a1/fNvzb+P3ZsJGFF5RxrM9jz32eInytq9ngDTNJGjH9jJj5Em4RiUDoJ9DTq6WG14J&#10;AF29BL8kcCassCoc2NribvF0PflZQ9aXCg+k4mtmv6HSwJfQgE4uqugZV7oi9xIv5RC9ED0XUolY&#10;CJYlRrJhAnnjvoBdWWXdEHmjlqzjxxfcK7KKUl9QQm1xULOi5OyZa0IC5yrk+ekzvQR/xnqxT1am&#10;Sy659NnTz9ZpSB16J8tl40Zd80SNa093LWWXrGigya2zzzEnMZxIXi2ZPlvZFlzKEy/2vtKcfZdj&#10;khomVtShtkUoZSq0i273zDahtH2ijRVZvCvjROHbyUAa66irdvp3QAItNPWq7UeODqqYJn2MZbhy&#10;seO+PQjO49Oqe/Ns7x9aTIQWjOyRnC7evfvEseO8aHZesktcCUd0PvjAgwKGO0z84NMHTSyuv+Gm&#10;219w+5d8ycu//Cte9apXv/qOV76CG/T1N9Rq1dXXXHXDjeKHXl/bD3hkb7OLjquoAXVcsEMUDvPh&#10;FkGge5PQ6IPFRBiqbeAlQ/1frqzcHCp6Up0lGgkT4pnjzgilQZaD+NMoMo4SYbgNAJ0p+mUAapQQ&#10;OQc2tITqkBmknMBqEUQAE/GFSt0jRcstcJ4EwXDYxyuxX1IcqNrrfXzgFSFyKwTyobCUQryoHt3E&#10;5ZGsAG3jY4rI3ShIPcvAv8m64pV2l6I/nnJFBPZ1MDDs2k3KmaiV5/uzp+i18I789SLGzMaAwXSZ&#10;ucW/XzKtK8/7Ni2FtfO6qjJL5cX0czg3XWp+FXoZD3ueUJ3WuriMO+mHmDv7bOeJrkYm3tW9mB0y&#10;ARXM83/t136NUKXWHfWuVobJRvj/6X/6/iyxsnz9xm/8hlVW9WS9+s3f/E2tIGbLMJRA9HNSmBPB&#10;allZqwlrXaGqiWFW3ax+Y57z/NeJnRZsNjIchLt80y+sLne9+oTQZ71/nil0jXw64kRL3EHrJY6y&#10;N5GYEH1p/74njj5jO9hWR5FddUWFSSfp0GtDilpqjzHAOAFkRtc4IZHQSvzz1ArNEdYI15ghKSlz&#10;4mVmM0gfRYoeT7M+9dQ+CbxiESqHX+Mfzn7NQhP4UAdj6l1EnG0Q8CVOczr2859/a2uIrWxCvbnn&#10;LtJEoSiJeXznRXX+mJTSKyJuAL5qi5rHIOoVJaqwHF7wghe+5jVf+dKXvMSvWZ5j6XzXu9/DH1Sd&#10;sa7SwQKo1FY+cJCJJCc3aAKZol81IVa6QKUg3QwfFVoAtFdXW3cK632VqpdpsHvYUcl6TycX1O4m&#10;m9FiDJkkFJQ6BH8n3lOkRiyRxsWnSXu0Y66YcCT2q8/4fQ/TqSrFljksEEMBp8PnVBcak0mASABN&#10;7NOe+DV8HlES8eGYksQBBUBrObiX4E1RQrS15nKwwvLbOd4IiVGtjuJkb4hlK5wbbggYdSZe+tZz&#10;r8BYSDnmrpD6vCGpf4T7aIjskainwXblUnLhhaqaEVztA1qvN25Ik33VY2WvbcSZ8a2pxeLUH+qq&#10;h69gul97GxJvBOGWKi4dAOotIEDrijwmQ9UaFlDMEoKXDzD6d/7O3zG5AjpvveUmHmBvevPvy/AV&#10;r7jDCoBQfBKbvNWWzEOHvZW5oq9iDqAuNDbgUZbgR4VXy8lMydJpc2ElpTzXXIKfJ1v94rqC7vwf&#10;loZpiNC5Fs8bQfZjRjFuMiNSwzhJR4cNepgrmzwMHo2wmmeYfHDNGOJYOhG23jOIhEaAaZBuWAbx&#10;KDTMiENjQCUZ+ORJiUC1aAFAY78/V24n+P3CC6W8pOZCu/gT2EI8aHV+Mzp2wRQ1OogLKU82jkZs&#10;5frZnwW90zUNjGJWzDVGdq6nBqcMkkhBhe4XAQRGRw3OSq/medeWCcM+mxGSvaY6ukhHiW80lFT0&#10;T71bXLw4oHPBrZmERy9P+S8IkiywqEBu9jHptXmWg/bxI4cZGlRAdE5i+XWve4MjG26++VaeF7Io&#10;k1ubtI2Cgattiy3YBxVlrutXF6R5knW74yUYoJI5DjwCiY4WJDK179lOdQu43n1ZXrwBRunA6Mqq&#10;f8uoOfZIR2UqSGSYtHz0Ix8pm+V5jtTLANQCOMkTcwNxR27EDqJsX3mCxQtFieWjec01199wvTZ6&#10;TsmiWCUGgKqPdyVWrqZQQLYxwFt8x6mGbOcAPaXP4UBlHtpWeyUTOi3SmMxMbBk5l+jvOC1pvtZR&#10;6EF7tdm0NzypmMzxkXudrOZZXnevDtV97VwHzymC3iSQjWACbys62wASry10m2t0bJNQxHsN2YIa&#10;60km2JdcWstoAaO1FtAANGSfxIOA1U0FdA4lrhrwzH/4D/9B9OUPvv8Dqsqeld36jE26DopwHPy3&#10;fuu3Zl1USOY/+ZM/YSbQn5MFdBDEvIy5YB1MuDb8XN8GOWfa1Qy8+tfhy7JS4vk2zuVX1kG9S6/P&#10;Bf0KYy8Ydf7r8ot9/kZPPfu0wxIG9R1LFwaqRcFz+598/NjRQwRsB0V7FmoxPOYBcbuE0gJiIDAr&#10;3bGlU4r4xLANQkE0pDB6NVpyQNbZ4a5QD9E6OuYa2BuJ9sSsknPYMUO5ubDF9paO6MuB4VBS5mTS&#10;yM3K/nve8250Y/aKZFWpo8ff5F2UBI8Kw2TqhrY8T7wkNUflMWDoKCxhEhOHTqWIjoTasscockT9&#10;v/SVr+Tf6QbjKTfsAcX27qUCskMz+TU+oO1FMNluB5XHAipPxFrC/fRpMRrLutKeLupsw4pfda+C&#10;QHAPexNDBcIAMsiRAFApjQLuxRuK8zXytBb7OgxHSCLIrCRnj1cSp+Ex22hCJtaBksOepOEkTgRE&#10;bEi5PIypWIlZSZensnwW3GzzT9aJJjF0miLZdB4APXvGOmik8woAPV04oPYFb90iDJMJtVbHUN3k&#10;VGosQBmiirYL2NXb2aASIvGTNLFp+XWuACIQoor9dIk2dCtqtn3yWXWWeD0AmrjQ2fIlE72UzgmO&#10;CcFHSbufjhXdWSvdLpCavDQ46kWu7d7VorkdFUptVLXXXoJXU5Iu1m4l/tIv/9q+Jx9nqhf408zq&#10;0cceectb3inag91vAteic2fBd9uLYkNOPQfYoSwnIWWGE2esJYYa8iFUOrDFkoSJHM8SfLRsYK70&#10;q6VNlMR6onLN50O7LJU7njeOmnb/pJIZ34x4L3rXle0UsXqGKZIsX/NknlWoxWcy0cZcmVekc1JE&#10;EsyncOGCuN/hC5cboxzTDs3dArb2S60GoEQudqolgjoF6iQL6GWXXc4UOQDoaPhQukVdC5U52lVB&#10;Nfukoin0ZlvlCp21kTJ/eRLXzzaiVvqApfz1Wnkfj9QtThDN6to6sP48z66hWCOT07fpz+6rWlHT&#10;W4ydpk6hDRBZ14d/2+Y6Kf6KhybCWpkbVyBsNTAAbja+Yzke0jl91gbnfY605YS47/Entm+5YN++&#10;Jz/76c+I8SZ4LBn+ohe/ZMv2HZuIkj6Wlg9KGc8EAnv2lDaV90sRQRl82xO1omDFeqsU306e4lTe&#10;brTlo2vj1hZeZSAseSTDCpDUcUWlNG1m5i3dObMBDbJP21ezRmCZbYjk7Uc//JGS88/WFp/Fi8sA&#10;9Kl9B+QfKBa3EyqAnmXIRGDukSViG5rX1AeV0q3ypLIpGkLeV9qQzKcKadisraNkyhfxulfP3rKz&#10;Kc5IjDV6Uj+ZUHlLBSLSKVD3FS2kdzoaJlUKlKRNYuzMwjpZiju0lK7MmRS0p7fwgucJLRcJL4Gc&#10;PVSEqpIwLq+790kLe56QiHOuH7K9zZ2TDFvo2QmAqt7lV1zmrRh0MrEwWxxMNJdR8ZpTKK8GQ6Of&#10;eXn++T//5+0+1i5M/au/+qv/4l/+/37lV/6zagubo5fUSkMgIq373u/9XjtGZPLfAEDXtYDOCWiI&#10;6fWk6noJlgDoSLZuhsXG4fowZn160usnq59PUGP0abJdGZMFkl4pLvxfMmtCnz18tb5jXYjPrjAU&#10;T+199PjRIzsvsnnzWfN3rtxW+py+ZQWdGSZL0kbUuCZkWkd9LwsoMgIvUjodEACak12QPtCJnhCE&#10;6Y5MevF91yOPCLf2qHiQbBYxttdKJSNin4ReYbpny+UoG5X4FemYc2Sx3g51nwxs8YPGPO99L/j4&#10;yCWX7GHOvP66602w8AnEhpcUoWLqU2ivvWF8tcCRXWzepchxNTOnC5zF57LF6i4EHZtiTIkq5i19&#10;GTDhiupSt4AG16h8BoWw8ybRRi4EIqi5tb0BQMGvcLs87bnlyyYKgQEDTA88/RSkzovBup/GPvro&#10;I4y+VJfKqJhXYqI7enxav4iBJ5cq+Sm6NiAj4DIyQjUCTImbmEsLGvLc7O2K7uPmqwiX57GwDq1D&#10;nOlDXz0MctU5scCxgFJ9Bw4e5Eo1WUAtwTeFEPe9fFkDUcej1X5GPVkn4PmxrOO9WKzC8LOaTx2Y&#10;4MwLm2tN8WvhsVBgfAEHz47m+1X6tLfMBjsv0kKm63hBqfx9995nxFP/uQWUAa1gZe+jlEmCgKTo&#10;2MNSRADoAMFaSrsQUpNZYsf2PoawDo8ud8OdZWoVjj4e0rXppJeEVvuAxjDv009q+2e/6Y133fk5&#10;nEjemSx965/7Czt2bHvHO94hWsN111+vaXv3PqnbeTaqbeYGhClq0YMxYASAlsWl61xoYHGl0wZt&#10;LEHA/CrDAUBDVCsAtOLFECctnXiR92cR2uz5dL+e9Py8nw/QOURciHlMlrI+kOGYC/AgyDlVzMHT&#10;nCOy1BNGTleE5ELwsUmHJHpYK75pnGEGy4fjpDTE7oxgAocBLs6QtHbpixztuedeKDd5CHDDocdy&#10;QaHDUqoNKwsX5Sz1+oytts6uLMBU2yk2nEFL0wQgHTIQ9mCZVH7UP0KgsOfMDDwnhoGcWnCcYZLo&#10;4zgn7aN0vdIxTctBqyAqB4A6bL23d7TBXxGNZaeYl/2A4bDX69vYMVWg/qloTKGYrmfhwG5r+R/B&#10;hoWNy4m1nmUphKICCE8cP3ry+LEd3D63bnn7W9/++N7H6Qxtf9mf+aLrb73VYHCatCP+yDP8trne&#10;Vqhd+auHT4MbBtEnabiRyvwEGhYsv2peYeCr7MB6cNViIP0IsaqEN63g13q8Tqh6VQsyLu7b3FwL&#10;+NHX0d1Dm9sKduL4se07tgqMwF2VCxEDphquBqDdExsFshDhFMRB2ACcykfawHmojhixhJi41PY/&#10;FIB75oj6s8vQsNLEmpM2UtNe18z4UyZgi4YSdMwP5OMTjz+O9KnImp2YA+Tsho4J4CgIa+sJsRT7&#10;q1Ii7bPCTpGBpxJ4GKypAlSn0mPvdBOJYVlAY2NtVUNaJmcOYxZRjZQYby6tKwNBB71GJPIcLF99&#10;1ZEke/29DGqlM1ZZQA33FVderp6pIWldhrbFCs8cfXpd1/lUKK0ksQ70Yi1y3n67qnr4gz/4g3/9&#10;+76P1VNztEvNgSKnIqukc+HJYe8W+L7jK7++pmFFPPGB7hldHUfUdr/+Oj77SbtB9tlAoa2x3S+z&#10;xGKFTteb+Yr2Ft7eYZjpL8bgxRFDxe/T5p5Zmnn6Zulw4yTlghWzGyjT0PFZ+rqnj1PlWl90/zcw&#10;7aQpJ6Mx+dZ4UNtacHLVrqrfA1VKogfM57TAWV4p5eB99tTxjedOnTh25M5Pf8qMPHKDyLnu2ute&#10;8OIXq5RZoKi9T4mCcfyYCtgqXgHGt23nLnLPXffceNONhhnxEceYPM77RqvDPZxCkQmx6SsEBpKW&#10;Lt+y9Qte+gUX79zl8HftccYEyx/UWKszdWp2HWCgoJrn+6xjXuvAXCKb7ZBRHF6SVUfZ/TTs6F2e&#10;mRbKyzS73ele++Bj6xfSoCqlB4AiTZVUjbhjM3liHpqApr/9dqDzOppb5rUifIaBkMmQ36CVC3ts&#10;xd8mv8olrAOITPppbl8JHQcrZy6lp2vW2045oBwh/fBDDxlQ9haMV2bLhUulQSWPoBssx7Rnil1H&#10;D2+5kEjloqT5oj4Z0iOHDz386COO4xbPg3gmKezTNVM3tNu2l3Fu8KqiMfPQu9HBQ2tmAX1o4tg7&#10;h3AJV0uv8nopsfSCPrG03jO+QeTRwRLrB3wbA2FPzS34boCNLJ1Xf9ba97ldO0UDPYMGUdGx43VE&#10;EJ5iDdq2/SJh6DmLXcxuVxDNInX5ZgWrpT8PH2K0pgzogjNCApSj8JYL2Ih9t0GuZlB9pvOttzxP&#10;X9kcZqT6/MNz+tCvqIghxKS22nC0tjIcOVz0Y9z1kobwCWF8xTVOdsUyNQQLuEYB6ChNCwzNyAbF&#10;xkW4Xm8TBbqoaFMVbGnz6ZO156xsct0zluAr0MkzR/HR7ksutZxF5dnG4mv5g1YUinOIv+D+0SN7&#10;nzDlE3TvCqexfOB97/1rf/V7gfg3/+4f2HskdPTXf/03iHt952fufPkdd4iubCqImJ859gx5gDCM&#10;uci4Nes4e+b5tz8fmVZHqyoXye3baCmWnfjztfCbZJWGw1MDeA3govO1VP1pO1yMSIw+xVDkcRZQ&#10;q8PNW/WWoj3vs87aLsWPgvRnLRdU4nJVbHmFdEtG+WROagkaoVjPOwEJkBl4BFywYP0FXg4za2i4&#10;B2iyfc5ZYMCvgcYic+dposAGOAvcHGhs/DT01kgQfpFVlikDvDK7q4luL0Dr+QJZxRQF17QJDgTM&#10;AmfR0k033kgS2sBTYZIsLpt1d0AlpNQuhxv8WocMOVqM/0Yd/yUBo2YBm6il9uecthzpL5vPak5A&#10;fgmGebpOXojw9ywqIhokf772HuE66AHTRcaWnbCAUXZGuRJgKAE3cqx2YfTWIQW/+tc6SrcPz7MG&#10;Wvb4UnBOVLcsU0diFiLrEyQz0qWHhDrrCpQspWzKO1bPsKxvJtmkk8Y/Ha279/STh9zDtm8TyWTj&#10;oSMHzZs/9omPy+f6G2+89777r8M8/AW3isfEhcnRxxRWbRsoNNmTqIxykKhqD4kXCqlTIQix+qcP&#10;MKyjlE5TgP7K7ln1tohVf0WuVVObWXuSUFcmPLEKx8E6+GN6XvfnHOxEl9npWzD0Xe96J5GIYg8e&#10;epoRIpah4JY2Sdcf7sDUn/r0Jz/28Y/te2qfFckHHnzwyX1PlhXjwQcuuXTP/gNPI5MdF+3kv0Zx&#10;WKZSfZ/82RgQjIlJKUO7zzCR3Yo0uxm0G14KqkuJ4Jkjx46iRSibxfL+hx5ENp6IxPJMAf3tl1y2&#10;x68v6mVAvQdusp6iXsYdfUir6j1ml8RI9qkkgBhhs0DxYYsnHknLxBPnMZnEihEFZJLsCVlKPMpB&#10;vAkN9NVA8tHfumO79W/8VfDLc6tk5P/OiwmriilbE92JjINrcslQAzWcvuh13hrfIMOBBgvK1j44&#10;YONCIASE0DkUlvgtv/Kff/Xf/Jv/6yd+/CeESbFGmvXSbElUB75/dinxgKL4vvEbv9F2eNtDi4Re&#10;+dqvX8ipIWGaOhZAL5WbmHEGAOfPVxLM8qiH9f/aYTLWfr1embpkKnHRQ/k6rsWvAxme91bYpusy&#10;1XzxYrtfnJ/VyDOjOy+i1hqcFdET7LoSk6lTlSg7d0oQXn9PO6fnsUevuOwKjHT0mWNP7tvL7wO6&#10;f+SxR71qpyg7pbyzGsWoefLEsTKqX33lNddeQ2zaBydHRMYlgtqmsQwYWvQVLRrChFhLNDV7wB0B&#10;b4BpOKAwwfzKStSiOeBpNEQ+NB97lVWAP/iDP/jkJz/Ny1jRFD8KMF9RMa9wCXKUkQp7jrIxCYSR&#10;1YrYscIAAaCoXK2yhBETmicJy4JDJMuMGWNAirHyal0qJqugvUEw896O0VFZxs59gK9tIr5S5D5j&#10;Ac10PCac5JnJZa1uO5hqh7NRzVMNxDPC1/HnO30GAx7XmQXRRFo++gwh2VUqMmkn66pF8oyaTCWX&#10;VGa+Do2rxCxB+hyr9jGTlCFw2s06EX+E+Li8NWBumiB9C/cLITi0Y/G/AGh1b+3JkKNPltXjx04S&#10;CGXjLtywlTQ4duRQDsuGb3zKrU2kdSkCFaVzMvn2U6Hwbl0IJro/5uoc9SFZgcLFxqkEcssgZv9W&#10;XEd8NdxqlcToNoWm4XJDD41vSp8ZsiCMsmJ2DePAULBbZOReqS+ibdtnepi1VykcdJXiBu+wQFx9&#10;7bXxBcwqmM6Rs225fqXkzNAi6589cfwHfvBHLt65xVleX/RnvvgDH/wQOyjy/qqv+ioTLc1TuiW2&#10;sj07NqZ7QGVCilwQraalIcHxGdOIxEjFiJfc1zmAsUIvAloZzdAkAkZ15Z/d9sVaNTtR58Rmnbdf&#10;yYJ4kX3uG9nUhhmfFC2KhYLlHGrJFcPhsEyM+nQ9bWGZ4ilGCEwdO+O4wX35dUkWju/j9Tm3Lqde&#10;kccr8HR1+jX53avp2/CUNL4aR11Ty6w9afFTAdB2DtG2RYVrMnO1MBq7mJf05oUNDssCV1YoeLRW&#10;z3tXeGOTBUQvI+G0hWehzlL9IS0zpqOUjDKj5nzcR5dm9IeICFbLqnRp7ylWfDLPmUYZjnRUffZS&#10;fldptpc/lSGB9MAUnaIMnH06Zv/FLNryJGydOkcudbT6wnHBuW7OPnvcERhmthzNi9TtyH7goQdh&#10;rx07L3Jg0U0333zdjTcWkm1bkDyto2vHfKBzP9obwZv2qkybc9reuvir10XzPXMqxumi9tqD1O4N&#10;NWNMpdtvtNmowVAbbuuanqeXclgoEWFMAf0Pvu99VaJZ1oIR050FzcvM3INVm8XOOjATd7OD0pI2&#10;q2W92KclRFKitxuefnLvU3YUxScVQ1GjpJ/nZFokWDg6etZX8sdXFiKnN6PJMuxdfjnufslLX1qY&#10;8sora9PSVVcpt2atPYlCpTKEI71ObJIG0BgDIUlrAhzLpeVp+XvuU+ZxR1HzcHogJoKPeE+3ezFG&#10;WekxS7lf9wYDR1oRMtb0FHrVNVfrPhaZeqUA5bntW7aW+Zx5bca24zbqLEu1WYocZDCIYUg/P0ms&#10;RWAJQUrkEtHOgv+H/+s//B//xvd5Lh/bnZ3AqXUUgd0vQn6ygOouaFvbHRfyP/wP/0Op2i8NAF2w&#10;3bhR2GT/W2wwDDQrOquZWJv5e3Pg/K/m6NNr/bxYIxsHlv+Ke7tlRT6Lm85/GZ0M+bX6JpPR0UGr&#10;5WOaNXp5Yv3zGWZwThs4Mm9bGHHLH6hFyAKAhi3qah7vDjj71BN79z/15GWX7jEfxNtsb6gnPpfW&#10;Rp8+sB/RW6yM4zY6c0JANsI///bb2cjY8Ohv6dFQdfumTXzU8DndTxeGecBWZktj+fhjj1GiDJBx&#10;mkbcyJHDpXfXBKAYg1inxdkOLb7HBwWZKlEpbJkoD/W44oylhuiDhRy/+ZqT3EOdCsqqvULRXFQI&#10;6neDarN2IGeJUXAgwpxkl8T90mD5GgAau0hginz0jvuZD+gKAI2RL/Al7IriGNISv1oDd19abga4&#10;WA8wngEEYpzritZKE391DpXJJMsXTvHDLLrgjJV/1xTQA7aWEF3AhaFfk/+k0rozk7+HcfYKPitD&#10;yARAT7JQwpgyyyqwzrdh/+KLd197HXvz1U51EyuTY6o2Mg943TDJf5BBpFVmJiUv2obdlsVC7TG4&#10;xlYqgRu9l6BuikvHakgc9fwUUGteHuiMKqSM2T4AlAANkcS27WZ40wctBdwrLmnSRV43X8iMJXVL&#10;tdtkeIj7Cpcy6uuG66+TiQwv3bMHIIunrZTwh9reeMMNZUg4VTF0aREyjsH7Ix9+n4Le+a53f/M3&#10;fauNvQT029/+dpGQOYrgyexRVRC3jTTfPQJONbJ6FQN84Liuy7aDOUmHgNFOKCfskHHUotwohYyW&#10;D9boPs+4T+sAc8GVyUC6JYpHXymU3Tf+xHKbX4HIc5EYMMQ+Ma5Jw/f3AbOGSFxDNg6u6LaMzFNQ&#10;rtUcHb5eL31+nbd0fI2aDwz1UA8Ub/bGYa1Lc8IpS5noH3xNABaxbaxZd+RAQ7Fpg1Q4LjkvVSA5&#10;jxbl62jj+DUvTntPpy9TVnk3w51rNL8CX7Y+naI4RbdmG36PR1ReY9uGXI2bco2qRqDNqz2GUl6D&#10;TgbhRZLk65Az/YqwUzZrVg3RkmSc9WPR0GOkYjl3XVfMVesJtZJuR/s0gRktTmPHiITB9VKkdE0A&#10;zr96HZTZsizCmcT3TAskrWuae/Ur6er5FUExerUkm6Fh1LDQs2GjaaTK95J9rey1XS5jl3YXAGWD&#10;5WZwzz33epSJcQ5nkS0pcfnlFb3Ijbd276p40gVce/0aRcV7MqwXtYLvSBjGmlguLQk6z0ekRWHp&#10;LP3gSRYIIkNIgcMHDx098oxoA/v3PeXGdoHHHnk0nUzRq0y2zKfVsiVt6Nz4X0XIqFjMGak5Xoiy&#10;ppdVRrLI7XgHRdqTY3Exr32i5edQOtcrnmThxRbVMjRwZWHQIWHK4Lw2APVK1qaWAOgS5w4qjYgL&#10;hnbvFDpCUr+R4dplpHh5/ut//a8TQCA+hFK+5S1vMSJsve9+97t/6Zd+qcxYLKBzUlsi+iXWLfN4&#10;W8gHSPSl8Fmq2cxWnzWumT7maIfzjJerJcKc8aZ54ozhcxsZMb96NFcMrPOech9htKjXdFN1nIme&#10;Jc4Jccx7o+RIxEW3oNvYVN+yQiHWeiwMC73A97h2aVywSWwLu9T1dSIuGRJBtuFFZi7zFWOMaEBS&#10;Jka6kM+gXXvUKplr4E0UpDdUsoqbFNApfeBsTlC4+aabQENDaCBxi+fyka3KrwlAFaGqCIV6lr8X&#10;ZYupkDVFywgKSipLQRS8lKybxJN9kUgHOcblMRJWKchduSY90oRP8G08GiPx3WiI5oRhhlgcvDco&#10;aoxXOjziTPow2ACgJ2p7bm1ClIaW4UiAVyMBg6IklhUGk8x4sQwSVTJg9N1Vu2+tUNTO931P7S9E&#10;e7rWx6MdajZYk/4KxzzqOYR7JOzqa5BH5GYk5gBYoZ+5Ool+jVZIsjQ8kCL95klgXJTR/qcO8DIS&#10;QjYAtCygHXeDAxyi5khV640lpJ0Ns8kO4xyaErVtoGU7KhDwFw1t0PVt66+KfpUn5cfZllHkasg8&#10;8VPkrwwJjoy7J3F4VXNfLSfJRPq5BTSllL5pdShDiTOacaXKMJW4XMR11waqKWNnXJg747TQPgwV&#10;5yGO0Q8/9KDmo39uttiu9jlMoVvLN/Taa67FaMY9zlLk3SvveAX6RO2HDh/5tz/xM5bU3/jGN1Ie&#10;Zlzo/9Vf+ZWoPcjbamu8xMp83vDd4OSczzQw1XavXeGCKMjxGVcB74Zoh7eGt/QtVjXxyyiU00XZ&#10;HxBbaeJQRWRO6Dk3geOZCpZbzqHaHu7dYoPeqB4tNZddgw7VsZaPF3hxLi0zLkMejjRrTuBTq6Fs&#10;Rj5DqK6WnOml8wT0bP450p8nXRuARmpFmNT8pAkvksQ1AGhySBE+SUiCq1A7iLWYNCafXOne8N0Q&#10;NRnHXKNKq5/MW1eL97OuS+nh3zkxjHFkQZyzeQhjVHvcD6EnsOe8e8e9ps3LTVsaBU7tXerteSmz&#10;UThnVofkMm/EIOg/pBsuI+FNJv1aK++FFMvvYejrQS3p+Xm3jHYxN6eH043VP91FeXfhjTDpSw9x&#10;TpIOsTm4acyvBgCFZpgTZBR+x78dm71+D+/Eo30xKJMBiS8NcwM7HPZpN9CtGo6o4E7+ZrJKwHnA&#10;VJo9l1WoQWKEKiQ65FwRTq/nmHAjOUB9+ClLQLqOALz7nnvkRgOarhNN8vRrfOd0qQGKb5VauVcB&#10;E/jsAFbheK5H7HuItuMJnem9KoXlIwyzRY+KzzpMEKef4tylUGPna9blvVVivN1XPE+Y7ZK9Pdun&#10;J0o51qJ6OwovcWl/VbpCvSWrcJ+HQ1APDprzb8HN3h/iRQDdEisY+rP/4d/rKK87OpX0621bO017&#10;nIrkuE7HI3tFV7u45rMrbX7FV35N271jCV/gxsWTiYoWDs1dfE3iiiKDKjOvCwTNutLiSSijnYtX&#10;Ml+6X5V/cl0j/WJ5fPqp5WY6buq+dM1c1ixJvQU7resSsCRo8jVoohY1ci14qobHYXHkC9PRY4+K&#10;PyGOF2xgYm63dE04tmzJMVn24PQK8lmUgcJgOJ5t/KAZGv/MF34hw1Z2sRh7Cg8uNJxObfEE/RGy&#10;MokBBt3XtXdvDvLCLXHFC31HrCyE1ORL4CHvEDQKjamwFxEK3KlWaoiFLL6rm5aG69RBiAQ544pB&#10;2bFXaY6HqoclYOLESgxsWq14olciWSZJtNAKGZT5SGXghsJQUO7dFBDx/8mTAKi3aO2EfxqAryfV&#10;pXGjmznP83bqdRvb85/Yc/keEgQ56UwneapPeSGVTaVEQHvz1xpxtP9QG6OGo11DxkWxLWm4PAm0&#10;GmJaWbGELehm+bDpgckikiYAyr0GAN1/wMSaBZTlgtKJ76BkluBZPcvJmCNhRTxxXBu6OOroDL/G&#10;UKof0oF6I3jUu+omw3IJKhRVDR2gNkLET4bbfXVRG5OQnK5DV+5lTs4isxg/SFu2Sc/nFtCxBB8M&#10;6pWgNwWpgNYFCqSvxljXnL5OVrTBoKJUujHdKStGNWenDaqar2jOas5WueV5NzNYYnFOmVnZ1yty&#10;ZgFVOqmDktkqvPvgA/erxrd/+7djib1PPPl7f/AHakLk/YW/8BfYQV/4ohehKMqsnEaOH8v0yVvp&#10;Ew3Xutqt1dundIJWx0o9r3YIr2hvETzBu929E0jNwpkiVClTAomNkVX10ghl2VE7FEL5saFst3Wt&#10;Y6jx62L+NKRUizMwj+28WPCBOpe0qck6yvTX06eytY21pV5zLsvTHF0tgYbBd0saZXyd3yzRf4hw&#10;tSoK/+bXNW8GQ825Pg8jKALH08/YOJScVgwAGnwznhugHG9Wu0NnBtpUI+hksN6o1VL95xVO+oxp&#10;qDQ1NFCD/ecFqfZSEVMzF6uJKXSug5LnHHvVfcOx1cOU/NeQRe0omd7IWKS9YxTGK/1r+QRUk6zn&#10;nzn3/vd9gFO4qY2vKM1wiTfvjG7N5e7RVharmisAdNR/DFz0S/onD1mge/W+N47EzaDrFHfwyMpK&#10;Vsdp8rov0TQlntmJkWwdORWC7hwmO/EUB6CX8jdv+sxn7gRZzNxjfyj6qd01RfjlHVf+0xds2bZF&#10;i+0IlRLxsI+Al+auKtWY8mqMSQXTXwAobcgnLcyeWEjAE2VBxDHEQJlECn2XAPX0NbmRAFQZR1II&#10;j2cLB3GniOi7AakloGr9mml8VpzUV8VUwEM0DKVRavZdqFhOFCO03VDWOCLTfnq5EGSv0nhRc0wb&#10;aoGoL20UvKyWH3tSlPWcaGebcT3hKR0AqpfLS2HQyuwmc5KES1NDX9OcQVoZ2HGlb+09yqGgfn39&#10;618v1tL3/+2/JQf1BD2djfTrv/7r1uLV5Kd+6qck1qt+5f35ute9TugrkLR2wQ9Wmd8MOl6SGr3F&#10;b3LULJ+O+rknQE18sXUGxhY2LDg6LaAstXq9/FdbQEPrgeTLLLExcmrKe/TR/GbOxnW/jgV0nvO4&#10;bwGXM2ZXQHEXVu7trJ9mZ4DA3scf4+q+vYJQbHrwoYee2FsRaLMtGjWzgCIXPZJQeZ7ve3Iv6nEs&#10;NS8cq/RUPSI25CYKhrx3u1/MaIogAMSaJfTDnEtkvLEEh7aE6kRY4iUZb0SwJgCFWrwehQ2+MgsB&#10;cxS2ykCiQiHwxggqRcG6R+YxXkqP+GQbMSLzzJgBO0VjA3lm45RfA6FoSG9llraACCvDnkE5Xz6u&#10;/DpKHAY8N2X7KWV8kt9MkG7tgj8fgKZ60vQqw4V22BgyA1co+eqr9KQBNwpCVsnB6UEFejbXqnQs&#10;oG0AW/ZgG/Vcqm0kaUR/1NsAJWqbxHk4dNtodRHNIr06BNZHU2bq37JbkOeSnhaUbeEPAA2GI8Xs&#10;cNy86cKt222K3+wU7MOHnzmw/ynb8cljaciOiDbZGMHo9fiAet19BJNaBEeWVupdXx7GrRZl6kZV&#10;Ki+Rq6+O8dK7kiGYCFDJ3CNCP80toGMJPsLXrzlpVpVC9jHjDXJSh4b+FQa1Rci0MV8RRGlWw9PB&#10;SenFZ44cro32DWdTN50TH1D0Zimf8lAEab7n0ku+53v/9p5Ld37RF3+JEBGPPvaYGZ0p3ytf+UoT&#10;cVMNjIDXKgxCQ+3IcVJe1yUHnRMyjrKJt+uwU84RQ23E7qsEfV/JzRU+wrZySMgFaY6fKKCfrWk9&#10;pHVgumv4TMc07jNWn17h76YuYifFAuqnIRJDVwFPaHlQ5pxEFZ16zuFU6DzPl2TmCmcu7oYcHhJ1&#10;fjMIfrw4MMo881FW+lC1Y/5xZYqrO6ICkyDLL2GrpA8PekhqedjcOKxp9W0Mx6hJHqY3ImfmzJjn&#10;+WkOQKeOWkyNR/NTWAZlcPTg+nLJ6DX1IUOSfv415DGhz/MXooeEGR01Ojmg0zgnqwFAU5O5fpx1&#10;+DmLF3HfILRxgXIRfM4xqQps3mwBTW6lO5p45DsAynxMJU4XDeFWVW2/1Mx8qj5dw9QcBRcvlL1z&#10;BSXrnAK58WsoSm33z/aZ5a1YHorAo/+6D+sJpFzRFaqBEt7N/HjPPcGLbdhS7kTP6RA2IUqXeHAo&#10;qItJBVHZWhSvyia2mm2afFoDeWrffpDooYceZFWFNWO/jHFUcyKCvE7aeEIeknvu5a/TwssINabK&#10;NDkaMPN8V0S6ZOF0edYCVD/xkwrI32WOqvPp9yyad4Scm+Rswgwou1Re6epTUUEuvthXpQMAaisc&#10;jU9yRm7GV90SCf+uO+8UObzMBxQeU87mMivU5jxKwURkNW/3dlj5yN9bfs84Rk2slbwOOIUE9LB+&#10;S4xCRWNJq1ioCzIBQP/P//P//L7v+z4Yg3yzBmUIoAsOCQpyNPxP/fTP2Kex+Utf88Y2JmbmMb+Z&#10;ZiFjRtLL66GdibsGk6SuC76eEkx8IuOVzZpzT9BpojPPv7I/3zw2eGDw8LzQ6Xz2frQkSSOwlnKr&#10;nu1Ha/x14+Ov0ibd7ouygK6svFcp0/+9z9Bev+KcU089/jgTeEmUTc6W3WkPeJYmoaVy8njmiFkO&#10;K0ec8JCU6DKohBYUEA8j8dCk7dAiNkBqRANliUmMMSrsWdrFxth4G2bP0ahkECocULOchdfImgBU&#10;BeSjOLEbJHj1q18N+JpCyTmELmc1yYqA9vrMK64szgZSaLdKKlpWtKlWhJEk0+w4DMTNKAsf8yX4&#10;IXwjxVYPigRzABoZJ3MZ8tpUbk6flywANFVKbZNYBUqH5SzHNqvgh2uvv7YBxIYOkHS46tlrmHYF&#10;lNw7m3iTk+6e9M1CGw1yGuyXJwNozrWv+8CplonnHUKzmp4jg/RStF200cQsNh+cOfP0gYMkLwto&#10;O7OWD6hfdam685L3Ccsxb9r7yzzDduhIjSwVBeGl33wNAA3clEMEd0Bb7KMxW3qY9R0EpqvjnpFt&#10;SR7Kk/m8wH3jA33oFXJHM8cmJPnLSnrJMj2Q0ltK91CyZDWG2LsFNHfunIxe5ftv228xX6ux2s0M&#10;gvdbFtxLlcn/0cce70NKT3hXhRuXlNC/+aabUa9+YEVQMZTJoPrHf/R72vWOd77zDW/4mm/8s39W&#10;p73r3e9785veZN3H1teE+pODeyStYr34vlE+0Gf8m2MZxcghtsA+VxbBsyBe9uY6L7sCqsdwQjHo&#10;xpz+6opXGbYlAbILQURSlOnyq59cOUQUv8T9QKcViS7sKGOtcuDawNwh36J681kDfb56GfJzIIOQ&#10;aKh6LiTnIrTk5MLANgh4iNPBEfOb50g/z2GUkvoEgOrVAFCfhEhWKpMgUFsO6ZOQq2ZKYCh9LUfD&#10;1kqtuuqvAWlZ+vOk2pENPAFCFeUnq82zdbYK+MYiOG14n37tueS0AsYq32GG0mQ5hZgr7255ZS2L&#10;FibZDtXgKIE8Ox7LdLOw7QU6Tfvwew9Q9jMsKlz17B0GrYIqQRn7Gg0P0bSQVfXvXM7MZFftUiDC&#10;9R75jz7xvg4HOlGdrGK/CGAKqOrJYPZvVUylFUVZG4imU6A61lKAZfVlt9u4VPSl2pHUCrR88dkD&#10;WnvUwzrxsgRYvnaH9HaL9Iw+qphNU7zVlJtYNX4o58UOPiqezD333M09pTs/vdfvVmiDKOpzFhRI&#10;xU9/6jMwEIFApUqiyVgSXFMmfqdD27PzNrxmexZZp+E43U/pIuVmKq4gPUOCAYg5V5YsgtEy+rUX&#10;/sgRr+uNOhup185N680v3cvETZZT9D+qzqxStjqF8rVzQzXkTBzFES7qjEwLZo3lRRPIBwW5YYUF&#10;kY0dWUH7KyLbc3GNt1hnfQLEiFKTGYlQTewyNUVpel1vCV4PkH4DgFbPLw7gGJpurgqJMk1QQ3Vj&#10;CpXGkx/64R/6zV//dbGWmDZ/4id+wkPmT0VnbY1f35d+6Ze+5jWvUdbf/bt/9447XlHLgF/62jfO&#10;VWnkyIyCz0eEFZNiwYTnI8WhfedyrchzYthlqTWKWNLQ86Ln7ywA7vRs8da0BD/k2pw5lzpuqaDV&#10;YnSkj4AugS77xrETGl3chEMmAHrm9FNPPCHEWnHspg0sG48+Xh5mxsMnmmSPodUosV4ILsvloYO8&#10;oS9ngsYttpUEsaFFHJKTjVSAKkVD9BYwirg1P5MkwFF9kKCfpKf5PIzIXhOAUmhlH9qxg6BB8cUV&#10;3FJ37lQTBOdCH5ldZWKHCbUsbihzYRfpj7hxsoZk2hdA6QoYDTiTLH4tHg61NGTloK6lgY5qiUJK&#10;/2tO+4SVhzg2y/QxMRqTszRjRj4AqEk3sSET/Q+AliFtw1mNtZpZbT9Z9tQAUIWQhi3GVrYvDPqf&#10;49GQ9FxtB1GF6vJKcHDS+KqGMWXpyZEmN7FvxWgtfToqGdrFSBUffPqQYDABoGMJvnw0BSu+YCt7&#10;OdMzsc2Jy2kCUJ+VcpkE6skk/kZyVvTwYgzS9ZBbFWKLOofqUkkTEu/qMWkSi05K1UOTyFXnBy+6&#10;l1j/o16vB4D66q0BQMOnsfTLJIZD78oqEErdYtYK8kjXeaVIyKk2WWCxE6VnVhl0E2Wvq5gWPfTw&#10;w4nS7AkqUP9rrr6mtg6cPKEOqFfOzqsWcF6QPI6Tb3rT7yLub/qmb3rB7c/3+i/98q982Zd/qWzp&#10;4+qujRvaSaMo2bs+K0jCmTMsCuqv4a6ELXOTJTkX1suVL7QCPYEvirX7UB8XdZWh99xNwlOjw4qb&#10;03gr9FPk13oO6A9hZ9RcMqEOLQEMQynSDepNB6barnRm6KpjAa24qI77Qc+j3EHAQ3jOReJcEQzJ&#10;uZ5wTk2WWDtflTteX8o/zVftzMRUXs8gcvQ5qrQEQCORwi8kYeGDjSsB3pN/+mRInlRjXodIj1Hh&#10;3I+c02MRLxGq4euCfrMrvDwSp6UFPReNnL8SHDNkoCQZ9AIcM0f50T9p41x4Jn3yScXm13wE52Ok&#10;QtCbSRPKtB8ZB6kw+qEIEK0bAlZknJSVSWaZJhdG8fl4aW1KnfdnhX2qeNjT8/RkkDVarcXD7qLR&#10;SwqaltoXvT8nG1klQdFzXJh66xbhkwbiRPYzk0b0n+YbhDpkaerbgrmOWqco77/vAUqK8CH/hRay&#10;6OchuZHpXFbtjh2tY+LNX7LA4rkE2VeezFVAzvoEA5KQdK461Cu9ChRQpZmWN2lDQ4Nu5UA2+pro&#10;9zkNSA7YOUFsJPA1ezwSfSnTVFhZmrJi9sKpT18lI3Pk7MXUJ7H0E3rJaBI7EwLulXebBCLws1pV&#10;4XRyDkgD0FiapziW86Ht+wDQGJ7S2+GIyI3VIiIRBmTuRW3Rhyyd//gf/eP/z1/73q/8yq+0cksC&#10;2+L8jne8w9ZPTYZK//AP/5DMBFidmSxnsyB4FAD92sy6ppliA6tpQrbY0p7JcE/FNtTRkwt+HjUL&#10;w8wZLLToYZk/J/x23g2tn+ndNPPL/DUW1myxn+yxiwAUmeYu4lEsajtJlsGTuVkSiOm+IRDnHTqe&#10;h+vyboRLD1asvZPJd8qnOdTSG84jVNhJ7v7c5/Zcups4sa5iSI4er80ZKD7L0E/te7IUSYdOMLp1&#10;qOYlu+kn42dDLi6jVQwh8uUhESVk9mac3MTbA+oy3kjNAgRd6EX1NP8w5G7iRY46M3MKFkSCUfb4&#10;OE2rinUcKD+BrZmNKS4GxUCWIXqmsTtfEskcFyWiLy6lMr0yJgaj69JL2GYhI6qPQw+RFOeLyIlq&#10;ZKiBqVI0t3xkwijkK0XPNuSgmujpgBidnOZICY7oUoEIyFJSx4sstVdfW+vIVnSwFrf00iVNCEBU&#10;Z15SvQa6Jxlj9FP/yLiQx9AEI9nQRCPNaP4gs1jLSqS2Y2Vsk36NsJNetlEqYxS0HrmRQkwFCcOk&#10;XpEI3n3mmOE7VTBty1Zy3VqcfTtIrmwK7cAuH32obilUzyhlqK6AexZiaRAnGZduJMh0fpbIPTHE&#10;OjnosF0XSiJ7jmbSak8YnyLmlBKRSoy6j2lQZZTrXZ9pe7S452qIF7JfajLeb6hQO7q84jTWWJTK&#10;qcz1Ehbrc7J7uW1jnSjYB99jB8QvQx1MFvOSLpeDzXVatBfN3Li4GH1hPuzgue++B9769rdzjPmy&#10;L/syXqEHnz4gQIkqsYLo1Yt31aKEcjM0bhA5FnOjQ9wr3ad26RyfwcrhjkmzNuDTrrFc4GuYS7Iw&#10;ppxTSvkbnNvI39UYOnQAEJWTGz6gbi7asfP0KW67TLzbmfBwJDc1YDPSS9GIvUcJzTtj6Rkpe+XB&#10;poQCrA1MTx8/VlphYNyhP8a0LTQ8+1zhxzm1REiGKSQuvb2I3rXQ98W5Q1qmZ+acnvu8NeevMHwU&#10;eWgm5B3iMWGGLBPDC0lHzRuCkZicRIp60tJQ8f658t5DVEkW9JDFxNCeh+hZVvGqjyFfcUs4YzRw&#10;tDrNSf3nGiTSIFOItEXbw+zBlPMeG81P/4xX8mJoKRn6GpmZlobXhniRMk8mxZQ+nclnBeVXmYQx&#10;PeGayLCBPJxX98ADD/KAZADh9Hn77S+4887PIhPa52Uv+zPFXKdO77zkUsfEd+SjjuO0iAaTr3U0&#10;aDk8WHZpi68nFbm04o4WTChLTQWBqubHyzOO9fF46zaGL8TIq80yw6+ZfsLnpFjtH+XAST7Vr7z5&#10;265cR4/CEMqzsP7Io48Jz2KvhefxAS0Dby/pN7Yo4YGIqhvPbmC4yZEuVFyoS91wFnmFwes8odMl&#10;D8W9QDyxvhN9fnKDrfQeQReVimxGOJqcbJcDZklOXxmSwuC5jIL+95kVD0of/FUZFcjCiGxJJxA2&#10;wT7pdBWraMdt1vEu8Rjp4Wtcm3RdJIC6+YwPjzVuL6aqMUDoiNFSNSwbR87TarVnNfPYieP6eo7f&#10;hnyYVMwzzyRs3KDMEGRIdFx+1S2an4PpdYWmmeHU8Usb62xtrWAU+Ft/629927d9m7PopM+2Zjfa&#10;rpck/p3f+R1OogDo1w06nhP0KPW8sqcF6WkXfJNi73zvVQntD7V5HglX/BO30HWupVbNK7D0xvyn&#10;eYWXZmtzYTFyWN3ANZscKZO3pnyavDsOfTenQHAn2LihomALn1ti4/QjDz24e9dOkdDxiuC3Dzz0&#10;gIHJtjhy34J7BXbpbLMo4E20VdFoy+g4zemRDgdND7O+CXrGu9mkwUSHSPUKmrM5mvpHWwaYfftT&#10;n/7sFZdfhj2Cb7KSiCJRaqAhGZaZbtZDkXJ8hMfEdGnQ1xsCz+WjDthGu+SQTRsDgJ7Xb6tmTiPb&#10;iNTV5KA+ahhein3OvRsec7GA6n4l6pY4LMohCGZIaohqxzbxJsvnmng0BNfdcJ3+ZwH10zNHC5rz&#10;sGzAOoXNm4LzxUq/uELwnkg/54Lcj2Ym+eCOefMHV0swtEJuhhYZYNSLAQfdZD5/Qs1VUKGxCSk+&#10;oLpCaNmDB+2bKcBx+BnB0cWG5155skPSThE3s+YuPQIYi7mpZyxkZbdvY7OLmteHHhrWLPeQHVw7&#10;4rAogRmRez2WfvYk6N/ut6h2eYaWsj4Vy5wMpUSxahXrhU+FRikqND0ZJwSr7QtFW4FbqhOoqgvL&#10;fhzIk4EYgI+Kz4HCUrrXOddfd10tHu2sBQQFqT9D5b/9t//Wi9/wjd/o2Fo9piHkHZa0D0msPmxI&#10;N6he1ggDDpToXvgnX2MDVr1oAs/Lx78TKzc/TWh7Ef7T11yFEPtUktCw16XXh7oLchoOjmUi6qGX&#10;LAZm/O4tr6TTAtEonLkCSGVc0nQPFAwK8Rjuwm0L/aT/FTd8TGm+4OlRq5JtM/NkclYf45IZQrgg&#10;ACvQKoMe/erX1CRXcGQSu5J4sGcUZ34N9poDvhBnupdrAiIcwd0yFkbBzfhUBykz8XYyQkzCyooX&#10;u89MWWO4otqzuJnGVpfOYq6lXM9zkzpkyNKQNCocndczpoOJhgTI84iMvJXpZYrL52h+8qwqzSRP&#10;OnwQ2Cg04xsyWE9+pgcyuEnT5FGh6hECm5OuQCGogoFKPjjCVymzpKZ6xp0hhPBLuUvXyHNQRSdz&#10;BIC6pWp9ANQCqRQY6KvSZ69IrtmsPp0ZsZAGptqjsXUaalmBSm159cknnnzfB96f3UJRxIs9y/VK&#10;us4zBGOORyKVUfBZeLQQW/bdUn2GOPGMe5+fGcs0/6R5dRH6x6FxMLNmCI1JHy84is9PekllwtH6&#10;PFZMMFGQS5o6O5Ziv1SKG+BMKb5WrVo7yyEeU4pAwwNiJoBJeN8rapvQpFncQzkRthqiAlHBsEQG&#10;EVNVmu7b0FUso8LA4KYdW7dJ5ge2isnvYdUQezFsqx8WPTmRYkZkPAx5aDtTFCNr1s0y5f7FX/zF&#10;n/mZn/mt3/xNnSCrN7/5zfokYcgpl9e+9rVgqL1KusU9b8DahPSqr3pjeaeGcxpNFkHVST/TV/fj&#10;ryLD1taNmngUu5Xhomy6NSNqt4xK2Qc7lMNKTURIsWKaSnP+X3vmTB6Zyb+mTfXiGtQ/iDfm0sVn&#10;blZ6Z95Ng+CXHlbo+MkHJT4uKxF0Vz+vStXJGb3lv+o38KlA9OX/aVnCsVxPPv6YnUYd9LXibNli&#10;qNOBzqzuOaDFvAohITgkZcmDskQ6fnIq4J49lxtndOZXQtPw0yKiZBlgVGtQ4VHeHrGAlv/H3r3G&#10;0mIEyn7Vq1718pd/MVO/3GLIXAKg1faFz37mZ2GeoNVBrCGpSYislj2LJ0hcNcx1Yq8tc84Cqc9l&#10;1pBQeW+p/9cToJovW9WbA1BPLEEGgMonHjPKlTgMGYEeVV1rLvWTg0+s5dWq0/U31KGLiAQDBIBm&#10;Cb7OC2mdUta2CMVVDLkiSWerTlEAo11DXI42hvlHgiiqfKpqdIMrOFuyAIiALTewF4hcAHS2BB+g&#10;rwiC7dDBIw1Aa8s6C2hxmSjNvA5aT0fDZVjdBDhGmnsScU/gZlBkG2OklPHQJ9TQLeGL8DLJJnOH&#10;MohalUMm32oeiTkHoCHjNDOL8hKE2KQP2BonJA0Ams6pDq+I1W1sM09v99w6mKiNMYOoUDTKpxg8&#10;Ye1AEjdcX7vgbVFCmaStnxyGJO6xvZb33Hvv61/31V/y8peD9UgIQqUhbrzpJulJRizWZ2JVrVwq&#10;2VRUewLSISoWy6VfSdt41ASUZAQLEi3QfLo3CtVP8cBJ/wcv6up2Y3g6BMD8yR5jKHpt/xEpaSy+&#10;ytmz1YCpvFBYXRcueYsTyFtoMX+W46zjbmoDce2p75jFZROY4MACKqV1iu5CKzAhTimPjr5QSsY6&#10;C/3jCsCdNypqJpul/BoClmFeT0cFhA3k4WtSBtiNKzWJwotdeQWZbdiQTWAh43iVhK687rkbn8Y9&#10;Z2HYdMi/w94JokLhwiWTtLxwP/WpTwqHZyefZViTCj9ZP4mXZ0CRew/Vy41XWN48r9iVbXqLdyYS&#10;2Ewp9T7UsZOhvf9LIWSeWn999FA9L2HbQrcthAaszPmdbQfrXeOPuW/+pz7xm1zs4an6EFDtuYEq&#10;zMynOXCETORJ+F1PhiyDevPc7lir7faPP//5t/ceg2usjSIeBlEDjrQYRGuWfm6DYzrlsHCsXFED&#10;Q6aFkEahfVN6sPdJLI7/rK5Z3C+2VRS9hovH39Ki6Oyn8rttLR/8UfBCq7dsQyvI9l3vfMfOi3eV&#10;EaERw+TxkJXKuNk25Tz22OP4HZH34tJ2Mo3YR6WXXipOd11o+KYbb4b/kAdIF9MGpaYDY193UxuV&#10;+kCZnOWDayybPPLQw488/MheR8b0qiZG6uHipXqOb6gVd589zhU9itfrJZdeogOVTmql98ZMtetT&#10;QZo8yWJpTP5Kx2iREioQ8GpYpSdVzCQ99BN8DP+5lz6Txp27KnQJ2eX6ki/5kjrp7XCdCy06qUzq&#10;KFTyqtxEJg21pPV8RTYBuNE4q/XdIAtdFwOHvtUEdbMq9Q/+wT/4ru/4y//L//K/REGrHpeJX/iF&#10;X9B1QOcP//AP/+Zv/mbcBvQkP5Bagn/1678hEnYuOAYWSZeNq78UpuzlsvosCdhp6q7Ba+5Lu0+Y&#10;8jyGGVnNpzspZSorZL7qOq8as/TRi0u/Lld7nn7RoJFmFJVM5s8LGcfKn11auWkZ0DNXv5079syR&#10;A0/tA8fIB1RHSDxYJssHGd6zfCnsPJslEWlo0TTV+NCDDyARQ0jkO9U9xyoohQUUQk2YJEOYCb1M&#10;zFa9iDpZnkhnu4gsvrP0aDvCiuiJlK+JzsICmllj5pf5NcggDCDZsASk1bmWiHJ0bPQuFlUTr7sZ&#10;mjtp8mIyGV9Hf45eDWUvDVnRTB9Bm0oGULpqnvrsKcTN3c5XHZKwo6lnVJGKBbn6dBA8WraIQyei&#10;eAfNVW9csIkQERLS/UmbeKwRb2jXz94FXzfTsXhDmK/wZ1RjtOO8maup0ZMVJXp+V4SfMxZp+5j0&#10;B6DEAuo5JYt+ahNSA9D5LngJbKSyTaUiNZWIZr2jMiqSpVm5/Am4OfqUm2Eaijz63kMKW0dlNuKh&#10;olWG2NItw7NTWSAaPDemtoHIRfm9SE3WyCoANFJbD/spdJVxCQD1olICHWIHJX18BsQ0/p7oMJRD&#10;WZfZo02fXkz9qfAxNjGEs4AqGm4IAMUjeoyoJanl/2de9jKxHRTNSfMnfvxnbrntlq/52q/Fg+rM&#10;FPTCF78IXeXgO0A3wj1NU0oAaPZgZSlTNfSYmU8cXgcT1exIDIGFD+IgldBkPLO9LpPsT4p3V0zU&#10;2JYc4CD1rne997OfvUtc/A984MMf/OAH+K267FaGnsnoCnz4xN44TnlXhwdYaEgGUZVUO6jRw0J7&#10;fRpKL2Mm1lgJh7b6F4xrg1B1qV8ljt/LyDNMFxCpRCPo19hQfcYJoeZybUBKPhoYB5JYQMPIufwU&#10;kpAykDo1yTUWYcILQx2wgCa3CAqfmTanLaqRfNRf22tnxsOPsGdb4nQf9zvpdbV5O44wasG+mWi5&#10;NCpCRubppbkkGSwcwVUV6wYNsRbJ5ooUSg1XiFOdp70502bnWIbinpErT8bzuedGBHVg+txlooXV&#10;dLXmma550WG6dGZsz6mejkNOsbchIZanjD6iQoSaljP25LhArrX8ut6VEockrAO7e7dVNv6n97Jv&#10;a8phpgvycPTkaFTYfHTsuCkC6Ok07O2E0FoXf/bkW9/6VqdolgxHD12G4uqfzre+nj2LBiwnZDcF&#10;46Uu18CctAKeIQmkUltpDxcZP32w/LazII66KG7+i6RZJoTZnelhslUFh2xnp06smGqu37KsnwlA&#10;5IOHEa0OK/Zc5hlWr8gqMyg5q6Q8jYviAuOyFq8CmpMo3ZGfscua+cNthkxbEpsp4XFsPyoZ26ow&#10;E8t0KXNLvbutEG3ZZUiPBWhfU6O1kZiPw7QAEvLOkKV7x9CbyZMeWebKDmYenxpi8h8TAyf77/qu&#10;72Ju9xl3WKdx2pLlSmCf//Jf/ss/+d//6eYv/6o3ZvjmuY9iVihpBaPUoQ61T7UPOmgWLHN430/H&#10;RuRJTQprx9t53gOjMREB82sqdA1wch47pKqjwpEOI8VST42UK+k77fg6f3f1857d9gvTtqMVI6g2&#10;OoXDprJDTx9wDOV2pza3BVQgelY24BJATLDMRx56yDzAZgVUiGgMyfNvuzWTnj7L69pMFxSC7Lxi&#10;nkpkoK3esnCWJHX0EbIDTJFvFgfNhFBAnCYjcRSE6IcF1IvpYU31a7RIpJJXsjYxxMHohCCY87p7&#10;8cVPgYBmlu41JBouNDqnk2Q7niyNVwh6dRHRVRGg4eRoVjYwiIeVSFF4I7tMvK50n9Ft+kF6LcI6&#10;3uNIRHZgAwC0MNDWC2lNx39XRzkoo8MwtT6Ln3FNK+b1GSR0nmqZ9cNSE+bJ5lB15BndKVlqnpuM&#10;TrQ4SpCmqGwTJwFHA/P7sSvlUl1g5TOiytg9dWA/yyc41vP+CkmPAwVx5wyRmWv6LXgi+MlbKTE3&#10;BQs2l6k4XvOxYceYHSNWOhOpECUJ/BmSyHC4Aiiz/8O4+BoAlyV4P415jnzSNDlEt4U+FeRJXPTc&#10;GF+xTSsmYUuLLqQX4/oEcE+KwlWjqKqmvAxBWRaQMwSocxwLjhfsusU4OReEjzU5Tve85KVfQLv9&#10;h5/7fz7xiY+BpNbfyWuzPs2HWgrH9EknWif7tJG1TLVVr+rWE6EAJsyIqOIPqohghUIwi4Dhcohq&#10;cXkRJMLvkLF+CC6XOLYNzGuqqYdNI1/5yjss6+nD3bt35Vcph0kSDX/urrtJD8IdYH33u9/rXPs/&#10;+qM//v3f/wNotTxwPvUp+tJcNxtjVY8JsKZbhw5lwV0nxzoi20gPVwbFQKhb7xavS6OkjwKLEWgi&#10;mJ41pV2DtWP4lAyRKEtb/KSXhnUnWDMz1UxjopKDVl2BsKGukGvmSNxZgzgzKKmDlFnr9JORDbky&#10;7Iml9eADD8o59eFYxkcwhxyaYKBJMMtApz9NqBRkuMmuCBnFxYoTJBFGDqsqa0LGpelWLpUJnQQT&#10;z0VofkLL4ZcAjlwDwvop9+Gm9HzIJs0fYjOQPV00SonUSrfMxU5ESkR02NBn5LMQgboC2Ws+I59I&#10;ZGgSPQBVYfBaMbjqqmRY4qgApGBJK8uD813807HrOXw9h4JOZ4Vn7bIhpo+aI7eQOj9SlSKq1Yls&#10;GMN+7tvcHKPyNBfxY0cw7aNeNGcDryT0BIAKiYu49HWcOeIOmE7RmfEePn6sJJjR1xVsvUgUP+IR&#10;gZxUILz5zJGjpUQ2lkVGhyAw8C7zqGBNVJF1j4QpzJzcjn9PXOH3DJmOzRC4qvTFhb9uve1WxACe&#10;ZiE+/BU5KaVsaTT3MKX7eBbl4Ph4j3jXi37NQrxKGj6CLruHFadDapfkY4+h9oOHi+uzSvOJj37U&#10;Id1Xt1PBmebL2o7GKo/bFtaiDHrIKYymYtKrUkRWNPX8ZryS9SsV06sxmhIsZNE//+f//EMf+qD5&#10;M6L6sR/7MWmYz7TiLW95C9pjO0vYL62zBP83/+b/uPHv/JMfnXPRKCD8HypP5RYc0z7p2kFH8DvO&#10;4R61qFkhgWuXfx8U5FOaerJx85pr6uHe1VcR/vpXeiQVHr221I/jp3my8bB2RS2u1bktZ64c+ywb&#10;oYQ/cohjAZczZ7dt2UTJP3T/PQee3Lv7ou2nj5/ctGXDvv1P3XXvXYkfK3+cf9G2OhlI9HmDiu0R&#10;ysZzNXKUKGP6rl2X2opktAyVswRyxgz6Rnxx+EAQgVNy8yQ7glGY5zKM0T7CVClxsCPuUWGUWVaS&#10;5jBi3rujBwYvDbm/NAixOqhPtrAlHFK4aM3+H5Q9iDgZpiYj8yFGUTDmyUw9zoUaUvx/6jR4wSpE&#10;jOtMsF4zpSkP67aFZGHCVzeXXXLpRTu27bpI2KlHPbzjy+6QYPclF1t7fWLvPj127ESlt0qvXKaZ&#10;XicxnCtyf9DMaNecRdU8kHHNJqRR0V7JJ9pF01TDi73UVVI+algDM2GIkvbTlgu3OZn1wQcePvXs&#10;iVtvfR6RwaUwUZQN6L0P3H/o4FEBnSEB5xFvvmC7uLMnjx52soFG6RlEku1E0kfSeSsDGp2k3It3&#10;7pDMlDQgI94UEZ26Pf5zJFomSIR40ECUaKCkh294wxu8GE2WowFE1POTEqOrFUdKSo8+1Q0pBgwp&#10;ugwZTkm++urKkAfLs+dOni7q9atNr3rDBgT36WoGKO/2YBW25rB6+uSzF+/ayXkIjHj66ZqwvebV&#10;tely+9YLGRShTPaAG6+/Tk0KodpacdElv/eHf/izP/dz8nzZy17GI95qqBM7Khzvvn3UHZJWE0XE&#10;KCsmkvsKW9G2T6WXz0bbKjwPTgrhBTFY3hpjPSCFJ9n9mvlhiFyLJKACFRTAhJ5lDjChXsMXc4I8&#10;00vuC8OtxPOeeCVYMCdTj3mFzPOuKN1Kz1hHgOiorP7nSQJuxPBWvV2xGsvjVntDKtGpvio9N56k&#10;PplCpL2KyFin1So/54u5WMjzvDLuY1tK0R6mM908fehQqudrZlDpc1N6hITkFJQXA5cv3V39DE/o&#10;TF0aB0Gjoyz5eNFAu/GEpkR1MAQK8at2VQTvNiyZUEUApu2jgUWip/rEncU1BFd6PleaFo1m61pp&#10;wPONpqnwSDzkQ94NRaX5ySqjkIHOqOerz15fnOTM+CnDJBOlROZkfPXYu9/+Np8eYlu2D95cOhDj&#10;YxZsLhmmsCgfAUV6OU26VvaGtj/f3DOavLjBObVBcBruXlDKT6c6XmkaONChrxcuXAjSCUngMwIq&#10;5JTm93Xmwlr9sF+opK5J8f/2j/+RmV9/3awvJpibmDSNHC7evgMZHD70DNzjoqfY8Y24vPDC44/v&#10;tRUmZxpBKrVL6ZlDpSN27/aQSxuZgEKyIoSWskxEDWEcdILphDSKfFOfDJDutRpulujGKKAon5ll&#10;+dWZycjMi75mCupFuWUvLwygvaaR4aysDJDD9Li2+BXnGqkQs8GqBvbOEPeeqH9AdlbV7f8KIUkv&#10;DSG5Z1d57j17tE4ivcSRpM+e3HQBm/V0jcHKjWqjDW1npFSBMRYZozFeeVlbsi01G5p9elGJL33x&#10;C3EcgcwCqsd0ptbJ3+Itl9Cn9h948Yte+K3f+q3mAC95yUtA0s1f/tqvi+vnikdLE8ScYYoy+qwC&#10;F1xQW9uyEGD60rOPql37SrZltA/bWtBd+XWtdc2F0Qp7x9tyrWuex/zd0OsSNS8VeF5Z5Y8y+XNW&#10;5eeuPOd/jcPntFPfXRtB61EWWYhjzOrk7if3kpTuHXZLXz7w0IOOMgEa6DAysSImQBMnTgjhgkAN&#10;iRmAk1w8qUgNN910yy23IZo4SVgXyIFgMVkjxzh8SBDyNd4GIvpAoyRAiBH9xdu9BB82jr7P88EP&#10;wYvekixGkeLbhcgYMnTN/peh11UDhpZ/h7QoIR4hOPKZy9bks/Qkmnh1EeHnKMWgDTfli32mSPzR&#10;Rx8jmvCebomyjNkj0ja+Pm7YPqlRYcpJW1104003lnlj+1ZgtM4QZyXtqKIjDFP7V9V0YvDYoJzU&#10;0xXiSYKhnObP05aBMMK3cw3kyVDqSTmHdLLKcpvn7CaE0KGDdQLQ3AKa4g4cfPrE8Wc7rMEm0r1d&#10;YDaeOXUSjek6QhYV6ZZh245SSSs681L2fN18DakE8atSej5N0NvUfESMJwOAFru3jkTGpknugyyz&#10;dYY8lX+sg9IYmpgiUp/QpIegVWgm84fy4jrjMMJpR0tOOClLZwd37KxKMmUDjKx4+/GvsG6eY5Qt&#10;l8tHIPracLC1UIhS5H9t73Mvy/HGTQ8++PBXvva1yAbrvf3tb3/Pe95z6WV7/BqDBDuLBoaKAqeU&#10;W1OURTCpoBwVAhOVUrvZegE6Uz413HPpnqzH4YgEEMglk7RaspgDgzO84qsezrJ+tFTWi/Vwwrjo&#10;Up8VUX/PHiG1qZk6Pq233EoQKyYkAZPRrz4TKENiCSygpUXy7+AP+1hfaClWUmZXRtP3vOf973zn&#10;u97xjre3A8C7PKchqE98LWUEjtFU4Sz6D5SjOSHUUG8YVjJpsisolLaa61fzuzwVFJ+ERJuKp12p&#10;tDYgSZDuCpCSeRZe9LNmxh0i9iQHEKhYk7fPWi0ppmgs5ddmK9ANWJSknD67Ay/qrR21M4m36N69&#10;TxgR2DSiIKsiuWljUS/ltUZrQdAej3ihDsHqjdcLo13vxsZo5ffZLqC1BSKeoPEZHabERMHMwzZH&#10;FdRqHq+/quhZ0nuaDExALGCn+LR2xc3FyxBZGZoGqdO2P2T26U9+Ul9lPxaLe0AqtjXW4Vldipsy&#10;malVzTTyfBEdGhiUECHWwhADR4NUrfuDhbZ/qs3XbeTsz3ZZq/eyXjZyWLwb0N99tLjaGbT3n2za&#10;aLslf5HaTfX+9/KS184qqQ6F6vwWMLdo8lS54jjhCXkEWXJ1DYNrtXWwTFGk4atSdLKxZJR+Q4eZ&#10;6tPCNVG/+OJ4K+YJ9mQz+sQnPsGtsxaeiMcLLqRorrriyu1bt73kxS++4rLLL9m9e88ll16+5zIr&#10;9HYjyNTwX7SzZjjZ1qnQtsLenajAOWbTZfZe5Ngmgyx7ZlamaDUxiGanfg0AzbzCr14k4tQtfikl&#10;ORuZZHyVVY58vfByycXlt026WgY1wJkPZBTGja86IYZPwkTmUTqeDwJL+ryiPlgmljJflQVxVvyQ&#10;jeXJmgprzrd8y7d8x3d8B2SP2f/8n//zX//1b7QHRsP1vCWdH/3RH518QEPT45oXmXoEbZSE7kls&#10;e1kvbLktc8zOPOfAVcaS1uvZ9ee1kdvSzWjPuAmVrolBB8tlYOZZ1USoZcKMDqO6ps8896QCOiwM&#10;oCOfpWosPQ84aVNuA9BG2nELL2PDuTP79j5x5vRJy/FnT590LNmp06fsr9O/HQ2w5jFggiG5+uo6&#10;PB39lWvz/gNFl3uucHYBmjDqrTku8hPlYaiioqRHN7FYIKPq0gUKzFzKAGfiSyhnPTTK0sMBQMvv&#10;uG0JueQpQXCe55kwhciC6lp2r3FJGYtODiWaA9B56tW9uvRkIuhVJaiVIqLGND835ctytjb0cSpH&#10;fVE/w3ijqqGKsWKI7Q0MiaDnNfaGm27q7QXbHn/sCf5DyFPgmoVOLT4q/QT/zATinCHzfMjidFRK&#10;XNIBaU2ezwGoh+nttDrd7qGbIOwonuh1z20oAUAdl0e8CsMkRxva+PfUeWK90/yZoyV6zlh1KNFZ&#10;O04sOVy+Z08AaPzbYgGtlZfFEqevKahQoA7dcLaC+5zboHvjTOkYBeu3BKUiIJKyfp2us1j3XH4Z&#10;gRteSwMRgGEyRfapIO8aFLL4wP79pAPDYIVV6bbEwwyVKjoNNyIehpJjaq3ZVKmnCpJczouFqEsP&#10;+adR1DlbkhBCeh4X6JM2xW4CuVqdHALFbrv1tgpqdqwWjjNP44kBbMl/9yWXkpI2b1kIu/yKy6+9&#10;7lqqXQ9nj1qx58L8nP7pYTyHAXVdjOs6IRP9diyrCz/GCcylSiWyFtbHADI8mJ7Rjen5EoON3vRG&#10;Nr2WaWT79gSvgJvdE/r6fAu/3m02Np0TxPuiiy7uADXFlTFe0oKqMXZRwGGGTwM9MfpwKiB7zXXX&#10;mHfd/Lybn+fo0uc9zz48gfWvvuaayy6/7Er+WVdcveeyOmWgIj1tvoB6f/CBR5mF+FgzzX7qU5/+&#10;6Ec/+sEPfuj97/8AsP72t7/LijZbBXvG5z53F8KINyohJtpp1tCbsCc8NGeBgCEfzRT1kfXYBjr1&#10;oSN7U071UyczT66DSYlt3S4FUsH4OjML/ZkpeZgzuCUw0NpeS7fNQX7NymmOnnKPHUIPOnn4mRB5&#10;et+4qhRxYRbi3kBakAoiHOaYXiNuqphgZ4Ud6tNSQSAW1mGcKKQUdGgbQO1q8lrOQzojmPy00Rth&#10;hB/nlydKLNVZS8nlr1kLVr3bqPbe4HEoi9zo3oTEe/KZmIkV+mKu76TIxJxPjszcm3LbHcslTEP8&#10;YNLIdTvSUudYoMhelljfU6vCPQ2Js5ujVjo7ts34DGZeIOdo+d6upQ21Aajj7/cVbppU+YTpe59W&#10;qeViswGsM9PIVG0BsyeZ3BRVkR9tpcFrav6B939QT9aYlrdAb88IcO3y5I8zJSNIKVN00v5Lk0eN&#10;t3iihQ1hIPIGhfDOyNzYhaH0DAKDRFEa9kRLpGLOqcZfvaPjamYjQHPrju3CrWy7aIcjKC678grn&#10;Sex9ah9nFLFJeKXsP/j0U/v2PfbE45a60LO4ijnmI6o5NpQIAZIQT/ksjNiezflJfVAvPVtm10XA&#10;xOgOoinLgGoVA2RxDj+uhaVDZyi05mkVFuaCZ0+IGH1I5wDxCHi+Ij2HoQOAkio9kVuxvAwVMPS2&#10;brGuqIuMWnZKoS4N+amf/Lc/9x9//vd/7/cgaXupCQ3AlKxI5Ck2+DgYSP893/M9jobf/GVf9TU1&#10;W6kj6uuzbzJlqc+Ou9lGzDppoOY1qlV7/muvd03xpshE0vAl6lO8Mu8r5mhtnE1tmSFlJSE3oc+m&#10;9SbUxbY4CDEOKPnLzjZ/HX7svE3r2VLHQxkKbNlR1kHQN5/tU5I5mQTlURLWiMIYVzp0YpqZP8SC&#10;pGtj/6JysquITNmWpDJneaJs3HDsmacPH9ov1KuAhidPHTt08BAp67n483zRGBupOiP0+BNPKPi6&#10;665/wQte+NKXfsG1tT9GRctDC63gk/isJMK2niMxEVZgSjViEYCweb4UctbE3ehkYhcJEls9Yy+P&#10;mpoGNAEh+vHuvOEREHNYn1IG1EjP5JUxE0L3jCXZgRSLbJaS8+6gZi/in6GQRin1nDOKvbQX7SRT&#10;KAA6pn7tgkrNXLTDIZOkLVcwLTp+ss7+bmPJAeY8R5HFJyETvuj1WHMVrRtNSaWh/4FOzCDIAEVr&#10;1svUwvZZ0+LjtamWJKdL6D9xFYOWUvPAygjHwXLzRnmYzhzkMRhynn5OTp5HTyfbQFifWoHJlZ5f&#10;A9TgD/DICTno9eprriJkgRm2tQrXZVsPt/kjRy/YttWKFAPR7ksvo6OpPnMR27OFXTjyzFHkSfex&#10;yNn1D20zgaJYCtMBSgiF868wfNAnwmNTO7D/AAeww4cOQn7ATZ3g88Tj1pbx72aYZ9t2bKw/YNB4&#10;BKonuuKF9Pxbb+PxrJ+3bd1m5yUFSdriuwKgVOCZ2modjZtJQtqISiNYAaB4XpbH0sljJTl4Yj1r&#10;X/9pPpVsmTlShaXeZM42Xk8cbmQloSYYG+psTy7RiJ8FtDbtXXVVmWzPnTU1wj5qeNON5aSPMB5+&#10;5KGGoZfITuIXv/hFrISHnzlMWShh//6noDHEU3uY2i8iDi2eVOM7WkrmPBdrY13URnmGLMa3Br/O&#10;vM7oDhEW1Q04c2vuXykhCdwbR3uRim03nDt+4jiLiTwhOo2AlXW5MItSctK+YIu1Sohsa/YU5a8X&#10;oupPNTq64fSkDtneivb9bdlG5/SCO9V1qaoXXL1iz2UCV10ndOiWrdsr8sZll9nqePsLXnDxrkuA&#10;j5tuuoG3tK4Th4ZXuj8JBKyp9cczwr4+/djjTzz8yKP33f8AIPqJT3zygx/+6Pve94F3vPPdDKhv&#10;f8c73/u+93/owx+5994HHnvsicce3/vgQ48cOmwN8ejhI8cQZBkaywAJEmi9+KdWJ51Gzms5h+9V&#10;1DQAG+AxLxBfLIBNb3qhDibovazuC+R11Pbci7Nz4jgT7yETS3N+3q842hkAeltxTLg4CFzzWUiF&#10;TbQjIjvKUEga3bTzop3bhSAA1HqiQGizUV915VWMWGgY0IONa+q1YeP2i3ceOnzooosvKhh07DAN&#10;4Bzfrdu3VLItFzAfqECZsTljtBe1k4O9y0hWwLHbApYx4Bmjsom0JbDWjvsQ8/KV7DuYFogAPC/a&#10;cZHKXLL7koqp0meC+Ww9Oa039qpjbypvYwr2lIZyZPcWCAInctoxIxVoBex469vesn3HdpR29TVX&#10;v+KOVzx98GlfqSUtOvD0gb1P7tVpmZihrz6ykHSqOJG6PMbf8fksp58SJvVEFUqFn9Or5+pxQYZ2&#10;UaObKNpW8Ca7rdpLe7SduKeW9WRlP3wOkorjp7/p7KMO5+Qvfqbms3ZyX3LpHuOsDz/6kY87p0NS&#10;ZWxqxVznb/au4KCD0vfPnnI4RZ1I+bnPmZU6+5auevbkswbC4tIr77jD1nX9jKmFEO5ZWU3kjJ3l&#10;R9Ipc8u43GQeNQwcprWM9ryy2ZgefNiZ23uffGpfLb/s2M6f4fG9peJNI8lwlK43duys6LMMzJQ7&#10;pRlJGHOD4rKFA5/G9yb2flpgLH/rLjWRTBp8RONLT0BlZptfE1CcBPNVoUBegEE8fExPaz1nw8Y6&#10;H65YxeatmQ/i0F6t+2I3Hbss4n4A7qwItg4Mn3DsLDkCqnRg4uO+dnyGDa+44+V/46//9R/+4R+y&#10;vZ0U7R1gF+b4RqKeHv9f/+EP/NIv/aK6WVCCTUsLvOr1Xz9wybDuBIUM/DGHayimia+t680Xk3U9&#10;U6dVf8PrZ+Q2v5kr8hRa074FIAj0KbNrL1DOumt+Gx/t1DbPK2Uvu2SyGIRTKx29PrLiErA6wwEj&#10;ViA/oDmxe+yz0wL8BQVl8dqpA/v3Cp9CF9ChCqH3wR3oR79njZJkt14G+wP+2dyA4Bicoo+zIkDP&#10;GRUjZO4V20mQ0Od/BZAFHqXfMppLgGk+svPMl3Dn+Gk8V8mwDV8ZdJOJmiJi/w9i82Qyk3d0m1Qp&#10;KGQgvO1btrI6IEcSdtcluxUUdxlsowccdJ6UMbhWsrPncJfplOelU3sJXoIAR0Vk2VdBoAblC8GU&#10;Aaoj3t10883SQFQUmz91K0U1RUgl2srusohLWKBiop4F3B+oen4zp8MBNNcnzvO2xidZPuMIqEpq&#10;ri0Gvbh9Y0EWKl/FWLViVbl4964Sx+cqmil7TZ3nW3sZz8IaJ09gfnOVijBHGGXp3H2geZbgQ0iK&#10;TClepzHA9NLQmzazKTozz8USQJ3rJTbXCzbXZJpeK9FT1tYai6BnmRBStz+/LKCF+C3Bd3yfOqxr&#10;4ybQNgIhw5FqhHmzIjaoqEBYr02bQRqz7aBTb+fJPJPqsbMKUIgrXQS3MW2T5FEMBVmV9WhjeUQ9&#10;7+ablS7aLhtDuIlKkT+iYq685557T505BZtloiuo7r4poNJJALQPXql1f6SlE3RdJn6od9gvQ8Bz&#10;Bsm4D2qZs9tcVLYUmuJ0hjdLmR0p13B4Rf9cftkVikbbqHrXJZcW48a4Vbxb+ruDKvW2jJndPawd&#10;XiuT12Jjdc0Jy94nhuqF1Y813mVVBmMlspTywIMPHT5yxCnZ11x7/S6o/NI927duv+Zq6/tX+Osw&#10;iFf5E6nHH0zch5LCqzfcyKZ6401u/F177TVSt0cA3wO43CS5gkA98IDtPvexoX7605/58Ic++t73&#10;vu9d73q3Hf1ve9vb3vPu97Ckfvzjn2BMve9eeseRig8YMmgAgzOm6gG7RiD+UpPtvjm/0r2RY/Oe&#10;rxFpg5xjUL0bKaRD6OAsOo9lnyjvcoQ4+ezBAyWWTWwwmqk8cV5zsu3bPIEqnoIoDuy3aaNU9dlz&#10;gIU3QQqw35wPWey4aNvxY3wwiu+AtpxXXpi4ls1736fJG6XtquMVbFSteYgrXDlJ47FUIjDcseOG&#10;KE4atIB7+CPO2dnBswBxk0i37tzUEcNqYn4VGagAgr/q2mtQC3mpWnfdVQu7NWN8+mnxF1F4qJqU&#10;MG2Dz/CLPlRoTiGPOE2UnhD4/LMlfILQRctGpWaNcYr0mRAxQwHlZnzmJmJkXPOvuZ9/+mo6Yddg&#10;dZHxPb0BIZkAmzYUcC/pBB9lG9KkstiJja+5lnYhaFHib7jhRv2ZqBQveclL4xCMssXk1yHwU1bD&#10;YcRQkXmsr4xBCTiIWt0gUcgspnc1tBKB0+xwR2kqVhuJyjX/TB0EWrujaozU3KdhVY0ECYmoiVFJ&#10;oVhIpdXTCgNskOV4lZSzGroxcDjCkr1aZeoeO7HBUvMa7quu8lA+pJaa7L60zuh2GWtgmn10546L&#10;ZHLkUO1YsqaDgAPb1rxkrusyDy84m3A053tQjhdTjQifqG8mZwxuLsujQAUQmIdsnE6B/6qv+qrg&#10;++/8zu943ete516FlfVDP/wjEwCNgAur5yYSdgWHzaocKhnIZp3mTI9LhvY1cluNdfJkotTzHVCG&#10;cF+vuEX2VfM5rTfDrOCwIbz67ODpWl3zpaqG0UrIDZRd9tCaBJaE5wJ65tT+fXtPHD+6beuFuoxM&#10;cMKzX9BNzmpPTCXEhI6LFDqst6qidWNgnIrHetblJ6LBi2N99rk7dunXDFl6aYxjWr3StwuJMN6d&#10;I6cxCvO3RpcGEaJOFlA8MwBoabzZefH4JMI08DqacrRIcebo8myJWQe1Zb1Sw+XsLeSchrikCQDF&#10;vS5NiZudEvNr6qY4N0E8F23fAccoHnH7aq1ESje1Kbgd+xhWU6t8RoCmN5YoP2IiinDcLF5ZoefB&#10;Jp/nYA3ai5SJZlWWrw3OLmCpBUA1dgBQFlBvSdaT3ZMEg1WEWlbbsk0MWu9aCo7/O/mYjs1gRWwN&#10;ks5ELqvhDIE6XtQq5iB/8QeFLFlNkYsohLWa0VH1shPfWxkUOcDyAKherQnDYhd5AVDSlguREV8s&#10;uMflo2Rfr6i61942JZYdMZig9LcTj8oXoixDvVVH7MVNe5/cl/VdNWbQFfzPEiMr2tFnjvBeX+zD&#10;08otAChVqq5WFbPB+frrro000JYXvejFooE+8OCDMqbCbInd//SBqtLpc0efKceyrDNkU2esC0NJ&#10;hCpm04MVuZFx7wrWNYhnMFF+Cj9mlCOyIehIOmUBoNLQfBjKJkUipWysvTBdmGJSVxVHrABHS5xx&#10;k4WpCpxav043PcKxIJXA6sf6rLLaveviBx+4//Chwy964QsdXVGTigsSHmgFxUarZVkQo2W+R71N&#10;eHPPHg+vaosRzdeeqVn8Lyvr9dc7kNDZMLWh56abbr7yiitbzdDQdTaEgcaDhonl4847PwekfvSj&#10;H/vIRz5sxR9Ifcc73uHTMqWL+jfFzdGmCD6hoFCmPssEJlTU8KuunRfXTiO4uadzZRjmwkrqor2M&#10;hW43BbUejUdOHD/B8JmVOoxGJiB4uJMZ079P7H0ypOLcrM/c+VmeB3ffc+/9Dz6w/8B+IUWdQl7H&#10;2Dy9n/G1zckCCFxgUUyt4K/q98wbWt0pVH1sxBmL7pGBIUsPgye8iwdrtfTKKz2kIMhDx4RM6rUJ&#10;K9J8RWe1foxcGoSa+3JQbtcj4wj08LGLv7JBZJGSp5ENSxrHnCurSoaJiS5yo7qrwpmvfc21RlIs&#10;aH+SkOnw+ef4Ors5D//M+SV5LmmfBk5cUwre6Wfruaio5sPltFC5TrHoFwCUyNIiQx0MROwYYIKR&#10;BvH5kY98FDHrBCdD0iwlUU+Uw3FcHqNKjLJukUyX5lAfJC6NJzCWrvPE2GWbQfSdh6HVqMgoxMhe&#10;L+ZApiwJDuVoLFTJc3tCEnjE61LK1lfDJ3M/xcM7buVxZCf6iIt4AeVg6nKcCMk1URl0OeAs7cV+&#10;ku3ZXbxMTqicTRBrAtCMZqngCy/M8lQRaqmk80I9DBqIO4HmoLrskFY9lfyJ//vH+ZT/2P/947fd&#10;eqv9yr/xG79hn74ampgyEmd/y9d//deDQxL/yI/8MABaYZhW083QrCuk37Q1p805RQ5KWtLE2coz&#10;v5LzvNA5mdJek/KYJRuCflRm3MQpdaCEeTWWiDullElhcc1rlWer+6FcAMq5pGZaHf6zfZ7KEHqO&#10;m7iF8P37nzx7ylrkltLW5ZZxAymMIrMujAE6yljRFqLJ3nZE46e4NwUoGPIOFXS4HIcXtr2lfvtT&#10;v2buODVz4cAxens9uTAf6NXDNLolLimo03QtkNpPqhpXsAF8g3KQZtxcAuMmcdwbhyGdKDnNP3L0&#10;GWnaTWeCklYevYKs86Lei5iAUA1xNmEEQkVieogTIrO8xQKK9wU8i/2DDUc+bhikMad7p1lmZhL9&#10;1PcrZzQP8g4onJPEoKU5BabaS8mWSHQOTYbOyMNMRdRcW/SJG2uOlm9Y0DWIwOmOPQN0K0iVgDym&#10;nMJqp1lu6LoLraz7t1bZGl7LUMfGuOhrAOhgtBRqbBphCB16Nt3Fcw19SlYa+iTxxAGmluHKu8su&#10;1Drzsw+J7kvmiPaFL3hh7JEUA0pQVgBoVpnb3FgbyGL1VI2Yf0Iw6dgIbj8x0qV1LjWM7HaFfUg3&#10;o0+eys1b5V9x/OSlNv70RmYzHcm4tpWB/GwdvopCJGPVa9hhEVX4JOcR3GAqQuNaPq75+o7taFj3&#10;1craDrbXcpbVddIjxbGbW+mpUsi47dOT4k+XpkPG+OZmkERu0mo5hDdrBa1XDIyCFgWAqoZWEM2l&#10;upprJgBaUHjlFKiw1QBeuQ+mGRSoI+f1WSSoDpc+wcj476oGUaM1ZRKrg6emrKrgRQzRiNw0P1eK&#10;7hlLxR/N/LkRaplPyTevyL/e2riZQ5iL26Ehu+KKy3MwBytUeyLeKAQIfGsQkaJLtysXkfT+2btY&#10;Us1y77zzM/Z8iOci1hJNZveY4HTwR/ZL5VRDfP3Iw48+uU9InWN7n3zCFj2Dxllj9yW7jh87aWpZ&#10;Ad23Xrh9m5kp756Ld1xE7Jwqac7VoT43A+kEBpHhiZUunzwxuR2etir+7JljJ4/b+Yc2lKVWjz/+&#10;2AMP3L//qf0wgQrXeG3uU7aLsGt+4N6ixEDJejMeh0F+K8plNqe1Xpxt1xgqM1L38Xmdi6DQW+Ww&#10;UF8hv8zuyvbGOturUl50D6XBAdKTnOxPI7BOScWrr85uGIAgs68slSLLGvRhS1ylb2ZkVr+F2ufy&#10;bdD/kh6ZY4Y0aolN1nyS4tCd14Esn0iVjc0pLPF5aKw6xaXJ0qsLqkdOugoj82JGUSRA6Z3ensuo&#10;T0pI1gvN1WSLyOU40ZLTK6gam+hA/ZZpj77NxnZgNHuF1QTlR5trTmQv2o4qjMZ3L8/I5ITBj3hR&#10;lk/vYhkDkUMNMZGxwy9Ggd1K5gy0ss16KUGB4JOzexVLUGH1lK1ZBKyZA7qFYTKsRLG3spLDV7Vq&#10;+EyfPSEIcbnq8UtZ48oQxC4z9pwUPUyHWp43r/Bc1wVqa1GErS5Shx/8gR/4a3/tr33Xd30n3tSW&#10;nBaOkWvIzpz5+Z//+Z/8qZ/+rd/6Tf2DqVVSHNCvDWWHSuY3g8hW09PqFgQ1rnFNlvwVIkxTxzW+&#10;5gYjpxqDRufgckm7t0pb3hSSNEMfpOA8MRjotH1GFifPx4NgYeGMDsmTPiNcLTi3ZF2x1gYrQa1C&#10;OJ3BDGATE9RTT+3lDdorv8etaT65j76sE/AicfQ78krwW09yZW5kwOLz4UJ/OTolS4Gp7dr9uf7T&#10;eUuXOnkM5by3x4gvjcWaz1U7zqn8YHAUtvHWqKps05AoWldsZrFyeSglDvcWpZpO8Do4KENt95wF&#10;orqlIYhf0zNEAFoIADV2pEZteekJn68ZVvmnxOLw7cJNnzE9TCCby6+sXcZYJUJHWWwe6fme25Xy&#10;bsfn8yb9A09HuI/PAZIGj8wF63r383GcU686tM2mYHSUmfxJWDLC0iQqZE/qip1lAU0NCRc2oLLf&#10;OIK5XrTcV4sy5sADy8a+GBWYyg+mnkrfVO6eSBoGpQr0gd072cXcS0Ana/2oAWiOZU8w/AFAJTv6&#10;zFExNbJgRNcRIgE3FHAta3J9a2suJZp5vzrUUs4saOLoQA+pywxNlnJCNjEwxDCggXJwRJBKQqdA&#10;88FDBwluKS010gqWh4lmM8CxBM8wl1FWE8iAJ7F+sxmW+U0m23fYzXNpIurpHfmogA5UCkgU2ksf&#10;jtFP9w70PJdOY0zHw8FNmV0Ew2UUZEsxOVth29bttprhIw/JCs+JiFpMYAzuWW47xZXgyaEqRqJ2&#10;KDfazE1HIGUdng7OabvpFMacGdWv5RG6tZbkk175DTv2WZYJUuFHU4vzsbbOIOZAugPsDlTafjUb&#10;y8OxovXUlHzxniWdCn8TZQ8E3HbbrXsuu1R1Yc22kk5XDKu4mLqFSrWaFcdaIY2byOFevPHGG+zv&#10;95PEWVuMfTrKmH6FnBzt8/GPf5IZ9eMf/9jdd93zgQ+w9zn76qMfeP8HPv3pOy36kxkP3P/AI488&#10;hmsc9oGc2FJ98mVsCVyHT5idcXc2R3DPuYXfgr2dFQbzzIb2FN3O6dRI2beBwHTCNddcXf4GGzcA&#10;8S06ascEscO8WruTTlUyfv81Q6bFNpa5yxOrLrWZsi+BcsqcEVqqAbzAIikFgTzwi5AoDpVAluRh&#10;GMfzpc+Fol6RN+GmYFYsI70KcM8txwaR6S677Mu+7MsyfQpth9N1ReJ/eRc7ZxpWIn1VfO4lfToH&#10;i61k145CsyRUR0NiURtCaTDLSL+kuZQgsVpJgK5FdTUDqf4pJ+JSa0sWUOmbW+sMIXRipIDU7N7z&#10;xDChMSTXouA4qtu1u4AauormhZn0jIGrRYnLL0d4BsqL2ePrSg8b0JhUpUSi0KcnZXHcuTPIUs7I&#10;20RFudYEPNe9qpHZiIv8MSgGKHaonLYNtAGUbiA2lUHS8rEgkLj08XYr34wFTlO0sfYrLIzBbFdV&#10;kMyDlaVkXzeynEk8ZLwxUzx2/NhzANAMR1zsQg8BoGPQx3jJVv66JRrZvW6vE924r5w8GV1v6vja&#10;1772m77pm8RdkkY3OiTpW7/1W0Rf0jlK+ZM/+ZMCoEMfDMpYwitzmtD749c5FnoOALpaNBeKW2yU&#10;W8otZyqki4fQn2uvJQw6rdot5pSjrLwyINEEQHWnLcSLa17/0cvnPWzXalWpuAsFTeP2bI2w9kyw&#10;1p04/sx+xxVuOGP+64RERLNlq2jPZRsIcRhFgxSjulEhI+amwXS4og2GSYz7DOdAz/PKPPf9EEjp&#10;zz8VgK7ObfUr84ELp3nCls7agbwi6VxzM8yYEAcXpiZSlr2zz4M59sxRPiLYr4LuLnz7CnPET7QD&#10;j5OPYYDm9nNUDqMgaV2uctykFqdsl+rocDNpeyygzF4WJ9C6qgq4E6xJCWVuB+ZGm0pf+r7M7ZNf&#10;TuDFsCqtSXLpkBQ3JOZ4sqITZndLvw4Wi04N3lKoypT9Y6N9UacAUEun1Hbz2jkANDMW4inEC4CC&#10;GO1jliGYsKyfkjKdP2obng03Sa0bGTUDQLNpO/xIwLGBMnxK1cc69iJwnVRUS/BpbwCotaElAEoI&#10;1i742gfMvFfz/kQsknMQZJjR56CWtDr+5JmMxWDgrd747ERKk+wtASJeVAervZaS2V4FL2wrRQHQ&#10;66+7vlzvnz2JgzRNVqITZX4CWEAMPPxMC9nSEB5lcM2112W/vNYqW0r3IaQ0s6liOjvAr+nVPAyP&#10;ZHiXuGyJfSJwQqIBoCG5cto/fhx5x8FLglrD3Vi7BFLEmbMWmu2eLgsdv8OlCbYEucLmuR9IUUHl&#10;Frfwe8mWqdQTGFUuj1g9QFcNoyMUtCbjh8tyDTmsM2yLitmsqWs6ocAda7ux0zoc6hWlyOHQIc4k&#10;kzu+umXpQ9GZvkZLRdu50QMFCPr06phUE2SKdodWe5X/+qxI9qZknxWHiq4XAkvmpC71DFXI2WY6&#10;MOWuu+42W/7kJz/FRASdsqFyS6UUP/SRjxBinFHNSwWdQro+y724VuNPWvKvBYGeEaHA2unV1gzy&#10;BzW2J8lZID6uhLB9Q7qC+8VQm3BHnTsAxUaS1MS7rcWRNtASWsI7hVfYpMQ2f+KJ3/mt36Yj0MNv&#10;/sZvwEzgC7lXInERiH5MI6szaxfvinfcoAf5d8ihwkn6malYcdJDnzXtX1jxdW+CCmkjZJPdLRwl&#10;Y8eq3GYrhIMAQgNzOhk/hQ7HZ+oWah/y5/ybaWIc1Ty/5qJy3BM+VbHmQbMqrpksu1VtvgSVaNkC&#10;ShjqXtZJuobYR1ScjDNDhrPpEb2K3vzqDNLaKX+kZraGw2ARC/onMcja9lFL870lsVwaUBsiRCeZ&#10;MqFJn2qie12JRZ+v6pU9N+21XzmbVFh1iRcKg3cORlKE5qAlyNXDrH8qK8YIYyQTLBDVlktX+ymj&#10;6XnF42hnyoyjXaoGXbbKzYjYYIiVanOZU22fOSoeyHNYQCPT5J/1jcy6F7trpgHPULoCOpWlMtql&#10;mXpAzT/yoQ//+I//xC/8wv8DUksmLj2pC2jqFv67us6LzAcmEjrwr/yVv7L5y177tYOwlihsUNX8&#10;JsXPSTNvRVKvcS2nnUh5cNHIcGpZG9NrYhXPl4U/U+9kbzB4/l8HWmvv55WUxQGtKOK8OUU5nfqy&#10;N+AvUk+H2AZZ5kDb8/7S2DrzvZuR7fmVZSkORhcAdN/ex40TGGbXIYTZ8Ln20JQy74A4sbqjMIMU&#10;Q4sLO4WkIsolMPWRT+xJUTD/Vdec5zMK4eGlwZ0P8RAWY3zHW3l3/lzNUbmak93IKFM65F5Ghbbp&#10;SjwUlZssv+oBwhTzY3WyFVEeeGo/JtTGCj5nr0mfo+Pd5KD3dBfG83whBcoCyn4R5BRhGmkYQCNZ&#10;2u4mu6QtZCY0vWlvcFJNB5udDEkZxhbBKVtVTwB6oM/03hyMDlQ6iHzOAkPHr03+54/iSINXYwH1&#10;e81b4gPaFlCb3UkYS/A9BADorlgQ6yiXDkNtdygQbbM6WqXWylDZcZeqgb0elA4J1IsmC4cqKDvQ&#10;UXKtVW3fYVUxzmuRtuax2Iwv4liCR+1SBsdH9hlZPqBx3o0FNLPwAFAjyKbmVzI3nqkBoCnCZyZg&#10;6QdfKdkKpNLnHvEAsOPVp3bf6vTaXbuwXSM2xxFw8N/OdvbsyRNcDxFPD31tvbKga4oiDJP+IW1V&#10;5rprrwk92PdpW9UxJtB2lt23z7kmtdekDT918GmfqsKHD2a+0GYTWI6PVKqaOmcl1H2GPnwRQJAm&#10;DEU756zBepNVqZfgA215ECJvQ6DHaMfK7UztxOJb2fuwNnPjqjCQSKGcQyDR7JyuvyG4ShLlPNZ4&#10;p89u4gA6Cckp3mTJLvhHF919190vefGLWCDRUO/JFJBV8Jcyo8aXe3xW0YsSB/CWcSeYWKbcXUyo&#10;L6yZA4M9Y1/va9mAWy21tzKutfWed5dte3RgiBMlINrQQycrbBqcmuc9uZoCUYGhtfdpEQ+VKIjP&#10;mf1S1iQh1Re/+CUWWJ/3vFvsl+JzcfvtL3DvBl7lISotUAKk0ganzpzFYo6Se/CBhz5952c/Wp6o&#10;H/vgBz8sasy73/PeD374I+977/s/+olPfO6zn/v4Jz5mq/+DDz5wqLCi/cW1bmMKRIPyBtJeXQ1U&#10;T6soZ89Zz62NlW1rBAKcBAvk0bXk3sc/9UlOpYSnHcEf/fjHPvqxj4rJyuf1A+9/P4T66Ts/87FP&#10;fBxTP33ooO3Vb/yGb9gvDF/Lw9r0vhjPirs+85Kck1z20ITZqXyZ4z5d5OyZkUyXxrDqBheDRBhB&#10;uyAz705Evo7WCamH+OdJQm3n0dx5imPA09aki0j1Q1vlJky0WlW1kK8ZNXGvXNZoNjYzSeCMPF/T&#10;AkrmaSN7PL4un90DBzjX1DRg+3Zoz9zHfS0BbdzIpwIGQsBNRc4MKvyEzKTMXChoEk3mWAr3WVh3&#10;XyvaAj30mWERaz4NNCWuFMouhlKvJIiSe6whw8zByExplCg3jBD7OsmchVOUAwJ66JMgVVutiO+Z&#10;dzNXVyLZkslbApdqNS8iyfSkUiRQqCV4Xw8/fbBE2ZZsLZ18FZbGWYfERpOlTpVRdI1Ixa9cmWAM&#10;Fvar1mlIJjOx/urwv/yXvv3v/b2/x9LJ9qxPBAHVKN1rRgRq/9zP/dzP/uzPOhEelH/Tm95UhyR9&#10;xeu+LlWZD39k6/zh6vuhSvPTephpxeNyoXLWFNyj9GjNodRD8bHrrMka2e0+KhzRP6fp5JZ3m51X&#10;EPH5jLRG/r00f7ZiL3X3JAZxxWWipDeeu2j7Vjsi9+3dy4/NVmKmZyOCRBFKpOpoiHI79l4dKpOG&#10;+CnJAg7CHh5mdWzenHUEwvLj0eTRG+tx9ZoZrh7uOVX4dQBQE9ABQIcKkQDD4zokiB/i4e4COrUr&#10;MU2zqIHRsT0+xzMENAoO4iwh29awfM0MrC0BA4BeEAA6bFFLALQsoAJabmWx2IjbK3rOrl2BQVkg&#10;KHzWQERty/rVdAVzZHVszMXzdU4zoZx0yIC/IdGBTTPWq6/BJuERVyjcZ2SZnLUoPqB0Obgk1pIk&#10;LKBd6DmtyESlttoIj1LdtIHqPn2qoyhXuJ8qJKtFRGTwgSYM8Of11NxPuqWV+mYilEPD3Xff5XT4&#10;1K0cI0Rrah/QCqbmEJ7yMyknUZ/pHze20Tz/tuf3yuNJMMGwejgAaPblxp8v4lXOEiMVdQjsSKsH&#10;ok1XY4TsmYgtx9Cnl9QtpVOxT+x94uCBA7fceovukqd2uHn+bbfVUSUX7ai98N1X3PVT1oVbwMdi&#10;s/sfeIDu37fvKbZbUlNKEVQK3WypKCFAYZYd9CG0HaikxBStnpqT+ruCPkuS9DUIY00BlUwCYTPQ&#10;yqJakPEAoLHxdCCYOkahFoCLEmqMSIrCHGtJvgxuiHAIN/kYkRVZN4ncSlYWvmPH7r//ASfBaGav&#10;+2+hBgKqlpjde/FDCIMPmNgDMfmupAfkjEh1kYHoYPKH+njrZ5mLepSxWJHuwKzp0gFGB0lIE0e9&#10;jHiGPinVIesD6eqQ0LCk+gZsxSIV6ODd+AghBoSE4OOBWtc110gmBN7V115TDqkg6i233Hjzzayp&#10;t9x2K8shSFt7k3M6kXChJ07+03/yT77hG77x69/49a/+yle/9rVf9SVf8sUcB0gnbng2Ujz1pLnx&#10;06Qcaytwz0MRiLVyqkpWUZEcFUsYordHHqsg/xVs/1jNzAc/iitpgq3JKpaVemmgmKzyZ3xDZrnK&#10;MWNxhSUjr2L+9G48HJzNo7m263lFi+K5qE+UxQ9X0Ep1IMkzEcIUkT/6dv1N0iuK9Tk0S35KVkOL&#10;DeUyboaSGjcjfZo8PtvnpAhdngAobfLBD3xAAyuS8VpL8NhCP6BAmlTm6NyEJBHmLZtQ/sY901fT&#10;lRI1l5jlTuIdvekrcMpIkUU6E0GClWRRnbXWa1bgrwSxkur87PiJh1jFY9q2Db2pHpZJAq+gRpVB&#10;A3rbk9hr6DIkFrVInxoL+cd6HXzpraA6r1QUz5aiqlr29c4kflNGmZk/rmsVh7H3lqCBLChZIJAh&#10;01hNATt4aoOYNa4IZK94XT3loOtqFNZZglcNpatDOllxGm6i9fT+OmJD9dTcxE6jxJ+35o7G4IHv&#10;/u7v/ot/8S9alNex3EP13uZXv+Eb5oQ+9GXkS+gjI1SKb9X6+yC4Aa3Gk8jcsQlpsFBukvNQxkOM&#10;Vvy0CYyIOFFFljnzXPmm6IqcseSvVgh7j2dFq+5lVH8RyQt7wcrG9fkTXk9jIW1MLSUQzmxuSZWm&#10;wrlxzqs82zxKLXf2tTXjDM3qeIYjzBV8ewFQZ1zzsdChHfp0Uq5DE+SJa7R9dCmaQ2fo3pRIj6Gn&#10;WNpHh8y5132oxE3msrkPYCpw0AYwT2QShonu9Ksb6bXIJ0nnSWwMqWQGQp6Bd6XR2wbpJ1+TDBfF&#10;SQVvmPfED8YTNcelRC1BjHXjuuctPIa1XFlEy7kv9jP7CW/7yqoQnvQZ3UPnRNmoLc5k06KDOhwG&#10;u5XTSq6SMpP1AKwwuQx9rWZUQM1trBWxLgvDRhG6gYnDLRzwosnKM2ZasF6Rd+mK9ORcgA4p6ZWB&#10;P5J4jFSezzk7Y50EA3cObspYDHoID6odQ6B1Ip5mtjlOCmjTdHBRSz1eZCwQHZ+vtiIVI9iUk9Aq&#10;yM+oIScvxkdHcYRX3N6Nl4FAn7ravhCzdyis/Ou21ZmuXmw35VOGIKcTWYLHfrUI3ye8Da0gnhy1&#10;reY6n7BEFRpSiz68DDt6q6GSWJ+XqXVBnKoUH/zwQng/nSCfTBJiZpDMT0Y5RtYA2eRDt1580Q6R&#10;gKgQCQh/GfIB1TNaQeUnSIKlCQJUegZvJGUrMzOowUGcGA1bB0lrFE9BNtHcG6tiArtSmtqVmPmh&#10;zkm1x1AOITkIRusGs6ejvKjmhHIURrq3gMuhw2AxTO9rTgHY5yBfu3l272LNQHZHraMRPZs3PfLw&#10;Q/ffd+9V11yF1hMJlbSp7cDc/7dcyHO3Zg4bzp04LpDqpsKdJZhguOO9fU2w1YtZfylFnosBiJCQ&#10;U39uucVhthfp247eVXyauVlQfuDdoORB3oOGxayUM8mBNjoGU9lUbPHRcYoQYMkMsFd1X4i0vKWU&#10;MkW3UtT5cWLTG0GlYzIpZQnbheFzwOvwhYu40J9ejFko9Wk1X2ducd2LzSaVX42eo9rjBGUGgk7i&#10;YBqcSlK5z6nohBs2ccVFlQ4CMV/ykhffeust9Ouv/dp/+dxn7+ztUB8j9B568KF27bhLxz726GPE&#10;Gv4CNYopeh5VFqzL9tj3psJVKyPX80P8G41gU5rGIp7p1JK+z4kkWdWN4S0yvJq8OJEkcm8+CfHE&#10;W9Ey2eaitwMp0i1xiTnep9TiOIZPDQ8rGRp8V14os7WOqucC9MdQkm7PtZB1bUhfRPumKeOmjBZj&#10;Uoj1dtwUg/W1JCpXP4mKrCgZDYuLQjZfqJcETNAnQE5FhBC1tJ1K1aBc4zo0lTRqrUVeMRC2+mlX&#10;yKYCIfSCNZ0i2EGthj/5RJbC9Zs1Yn0edSYro5mZUq7aMdOhi+M5U5NJJ8H22Qcq4EU/eR5RSepS&#10;PVmdi3eNbOUgjZTD6hQ/HNmqANrzNU4UZLWsVFXiWEOjrLM1E8VG0LEpxp7KuVM+IqhphWFFUSqG&#10;GESELVPL6dKV5DYGqHPTF/2fPk/r5CalrEIt2YbfoG5loOYKDgEEdYTG3CT82YP3P/Brv/ZrNhs5&#10;VxwTOfTYCZyGTFdLBsdnr5WpkS1if+Ev/IWVXfBzghjKNfWb/zQXSavV7RDTkqVaa+PttRbxp75Y&#10;KPHR2oFWo63zdXwWRp9tKgxjFL2fv1Iwqjp2+YWLmmRXNoG6T2651L4WOPmZlHIqBiA9eqHqgm3l&#10;v7/5zLMnn9z7OLd1m+SxLkmrNqt7cs1uHGOPTJEU9aDEBDgM+pmPwshB04ohF8vrqW16w31MZZ5o&#10;PjKSlZz9FJWfJnteM8gGl55HQabfchMrIwoOLPCcwIInUKdMMAmU7Dl9bznJGpMn3pI+ztfkeEUU&#10;vOqqzMNSijTMAzj805/81Cc+9ZmDTx+oYDoXlw0fywVMVytaD8ncvbHomeUFaFdN2CgtU2aRTjWC&#10;IDOblFgr1IHPNaKDcYOeWR2IkgTjkG2VsogEFOJ0TZspm65kpRq58nU8GTfp+RDY/DPdPqTzIKEx&#10;iEt8NAg1zE+OaBG0zehS/gZbrJUXUkcFiS0XkMfvs8vok0hr7XoDz7ttHD/O6pyrIrbUivClBfMk&#10;MstZh6LpuEfxaEwjhJXhq2ANh5UqtSVBCOje+96OzuVBWLNBsGbMndQEIhsnIVGHcYqoQHdCC508&#10;2VF8ppBGvW2owvIFagReyMrQDK8AyjX3Mqlpeq/Vuld/Y5pX8paUeoMTPQtPpDblhMb4A+gZOIwq&#10;LSSHDrvhKmLXKDe+/UI/nqhof9CYF2OgjT8Me3PgVw9THYxueYOoj2SIKSIso2MzvoPdliThnGHz&#10;U2B93CdkFX+yZ46eKCG5YUP8wiU7cvgQXARGwyexdEl/Wpz1Y0cFadcevV+4E2gum65oG2frXBxA&#10;BCjvzD1n/HCv6wwunI0rlSVqWaqtf6Avzc9hvzsvujh9G2QcgaONg7ajVAYNr9xsqui5AZEh2swD&#10;9Sp7vOf2dngO+FqCT4YIzIioGFgQADRsPBG8Pv/UK8QT20yP++Q8HXkl+KgEaD6+a5FgAdO5hoSf&#10;Cuu1fdWTZ0gul9ddWdbMnA05cUa2+ZgSJa/e97736lgDZLzM30oUb9rcS7TXatqVV1xVA9dYX8NJ&#10;LTRc1u6LLw647B5q02pLmPRqRelfaKv0Q0aBGTX+BllbZ21NPPOcVelFKcNWuUI2blqmTWGelJWF&#10;kdDtUEwSx0oXj1tdgVX1ato+Os0rQwYmh/m1kJ9T3O5JgIeRFtp/yMPZzUrchuS2lPNQiwv+6oPp&#10;W8dZICJnoJl2wBUjvd6uE2haiKeBNgc3mK7NVX/0R3/EOihOAisJ40gHDDIUh+WXw5nlw6dWezM5&#10;8dxMRrfojZqpbq7BTceSEulJBOBr9GwQvwS6Xb95y8OSfw12F/qrd/Fv3Ur90Y94U2K6HlPI03Nk&#10;ppTgTq+YNmDhwo4dcclUP4drxN0zuNNNFGsmUfiawwZKY3hEckhRJZFfLeX3HuitF1SsEhFn69Dj&#10;DkQfwDC/MglX+ayhxaBe/VvLMNOYzm/mRCW3TNRd3/Wd3xkzp0/SBkTmr6IJtAD9wtALmP70T/+0&#10;LfCq9Fu/9VvrAtAM51yqDspY7/l45bx31zT4ng9A5w2bk/mcFucKfk61PcE6r4MGJ6whQMuuWbXL&#10;RC1ztdyMJ3PPp/7REnyfsXRB6SFEYhJr+1FZHbZeyLH3sUcfocLp8g53V7OfpaFdqt78a2qowkgW&#10;UWbgQ/HzfFaPwshknmwwhocBcJlFBZeEwdxnoafd4MqIFSQ6BBn6Q8Eq4xU/BQ1I0PpsN/7H0kGW&#10;aC5b/FAYPjHh8zzqwU9kJZ6HOD/5qTsffPB++VgmMzm77ZZbX3nHK6yG4K57y14yRfwOVzDoSRkj&#10;pVZ0IIyN5o6xdFLYsZ1oiCploFO9XnZxak7pGnazONMQ9FKW2dXKbKtqO0/TomTSyqmaPp7kYZTW&#10;XHoOZTYnqsEI6fDB1bmfP5Fy/tC95qcV3k3pHlqMJUTKBxTy2L2rK7MpUY00lhhlBqaAEhvn9LN1&#10;Bpi5MKOhPieMyNb245xCXnvdTm8tKaXS+6wL5PVCj+07jzz4gHBG6mXbREyVXieUO+xtB6qptQIl&#10;lDobTZOD0TWOSnGxgGZKEABap1xCSw229D+JE/uN/g9JR59ptfZmBK3zL5ZD7LmpvSxaABeK7UPx&#10;cwkVu5EU5K0pWU/PaoU9cXBUDFU7cZL9QGxLeSI8M+wveOlLkR9ZbEegoKoOvLVgV7HQDh62xGrA&#10;2y34qLLKPfQEc1qWVWqjSamWC6bIXOocuDwXRHPuzrgPkpjf591Y6yVQt2A+c7qCpJs32YPCauF5&#10;HWDTh/ScZn+mtzZvZM019YUFYrx08CNYwXRh4qVu0J8xcn/s+FE7mAgj9wJO+QT9be43oDaKXVpb&#10;boWAOHXRjp0VxebsWcc5PPrIo7fecusluzkq8DqoDuS2yMKnYAKsV48In5KK7ft1ntdpfy3flbY3&#10;VTc0s9e6uYsvnbIs8WuLTR02s0NxOuGxxx7V6rB51sSLhBpBDp6aY8QlVBre9BlqCQCt7mrHDxfw&#10;d99995qt2TtvtqI+zLqJCZAoAefdaGMtnFVk1MH0SaDhPiuM/yLIAAsuHHNFb35iAf3Qhz746U9/&#10;6tWvfpVmatQLXnB7rVFuZK18RGQqDg7e67OmCtSqIdX78lfe8YIXvdCEHBrIGZXFS40+B0UVZ/UK&#10;XQd2LZteu36evcLpjk89BSY///bn82XHtqKTCnlrXjK6K4o/PBWZmS4tSdJcpttjX8gEcuhNP3ke&#10;sZ/hiNAwXidr50LNCcPyCyE5BV2eS7+IxzZttuheuJYNsTkSz5FDuzOvgStGmgiK2dV16CV4lh9M&#10;zPys2r2aXA1Kx4ZSS2UcqTD+RId2EQs01CW7a+tqPIb5yElT84ry9qmF6QJkDRB1iH4gGzOPkiyg&#10;3PPogo445vC5o9nMrg46za+ykpIS9FN2HcWeEq9NnUlasgUQvxK78Xq26MmTvUatEFjmPHE2HZXJ&#10;XjQZqk/vxK1gDrnxiaj0hhpqpjOZalmggXIvC5TltcZ382blZgkeVkGc+Hri3vNhaIgz8+TgXa1w&#10;swiTfR7EWgIkfovS9/mffumXUb4OB4s1UM8IRG8J/o477jCJ+uqv/uo3vOENf/Wv/tWXv/zl2Afc&#10;fy4L6JpiN2XPaSsS2ciFvkOOAx/UovU611x/J5OS1HMD5Pnvrk7fpUyxZoaCbwavJbY5gBj32fWZ&#10;a1R1cOx4nvQliGtvcg6qLlGfVf/aTH/mFCOoIGPoAHMgoDoXNPa0ta4xZqOlaU5YV++BWZkPRY7M&#10;k805dol7Ryu8pcKDW9QEiSMIpBCwNeCOqnqY4wczdUOdXoQhYmtE3zmf2q8+lehXdIlDsATS58+B&#10;FZWIefSznwBWkxs+H+BpHUqmTzqKL6D5xV/8hQ5OrL14rb2soPNHlqACMfSpD9OWoxaIOcEsqxjy&#10;x1SMklkfceFeNfdcoRkyl5TB2Z6wfBqsChvd9jOKxa+xOkwIe+GbO7ACO0g02dB8UmYyGumcK697&#10;rl1JuXSpdkTnEKC5GaJ5EEW4I3I/Qj+06p4ZyW4bamxYQANApdfJpcY6BH0d++xwOUvw5Q9igaVW&#10;IQNx0I8hI4AyMzayesYn84lOqBnzrl1m/2AKyEIoWsUG18lWFah9Yw4ArAWvHItX62hF7wVKpqtE&#10;f1tAAzHrVMOeEjQA3WTTT9bCDBwCiywLDtMVvQRWm5RjA1Of+rqQcFGTWa71v8rINkTiJ1/1m43P&#10;EAL8lNDZtVnnggtued7z2Lmrlm2KqAA0veO1DLodGMiBkDq6vYErKHcsoNkunSW5wWvGmSCF/seT&#10;1CecMoRDeHB8XfO5/oo+i1wKHZbScq5OqTRg5YgJgEVsYNHw33DdtThRYFckQ4ZOdtlzG5j+rOpp&#10;JlRSEskeGg61CBtXnjyJsU1961DkPobHZNxhs9SYsDO+ZpJgru3TVx3y8MOPEPrxP/NEx/Ka8DwT&#10;1GCXiIvBIOcL7wKdDHMmaLEkkQAQV8392rfHPkNNNu4ohEr1Ln8Ale8VjDI1RZLMxdHqbpyXOAgv&#10;D2O1lWHs+t2rUO990MV1111jWHADY5Zoy5gMV2Ui2XFV65P8rtgOF27aUnEegHhHHpzzf0V55s9y&#10;wUbP695evwuckITztjizcd+TCOqpbEn54Ic+wABh6Z6MIbhsgDNSLHO61BGaZQbqUEseSmzTsf1A&#10;mRuXxWKYOhayIKJsLjeGWItDMzuofCSoZdbLL9/31L7EiY2CiACMPBmSMN0S3JllogilCLEMbpgx&#10;VrR4bcVKDd+Y3Q1hGDIIY0Z9DL6I3mlGWNl7GpGYIYt1IJ/zm9o3t7i8nsrPGWpUeEEY1RyZ1rhv&#10;Nrc5xge0X8yepjqxs74uXBtNG9RWCDgN1JyyRJw8FfHovia3R4/SI2poulcTG3O5hfOJTtPnHup8&#10;kicsn74NQPeEMgpv6j1DIyuT4QRtINYQv6+kUxAnngIxs0wvE5UngelWl3fDC9nMRHsyW8qcidSF&#10;3jyM/HRFWadjh96JepJPNGaxxoYivKiqDCgdSRo8c/hIIUsRuHsJPj0+en7Qj4deCYSIv0EtPTl+&#10;atWEIX2SF9NFY4gtgP7Mz/zMT//M//+9732PptE1P/i//aNPfvITmqzylt2Bhzol+7oKRaI3/pQl&#10;+BmdrVhilwRuCEh1k3jplfJiXesayeZknY6pg3IX29iH+yaAXRs3K3pbR27sG3+9SbSUz9jaXjnY&#10;4tq249V/0wEpnSZ75PPpb+HVP8mJPmqkjDYdgIM0KhsnL9R608A+63y/Lfsq7OteIgTxCZFds8G1&#10;DaBreDKkr0LW7gHQTIPSmcvdMuvYDPzAN/nq05MsDYxss1g2z1CyQEy84UbtlWtqwoMzDJBYiWoV&#10;y3+oMD6aRDCSkiZcZCbqRXDTQ/SN02gdzu9Ap+UqbVGErGBTUtglMf/RJ594Am9IoyYOz5WVd1Gz&#10;1dISNH0cYniggEitsNNqDzSPneEDSkBolN6OslykqemXeooxyDhhrSFNdp6eCkiWtcIiucV5UZGM&#10;3VFDHtZNBmUubfMkD6uGCwk7vkYiDJA6AGtu8sq4hkKNe0NGP+vvnfNmBkwrmCwx8QEtq8zWaVsJ&#10;MWRqzUQsQmF1WvmC8l0+HYTq0thMJ0hen5oMH0Q0GMFIJfcGAtcUCLxQAFGT4yra6+UDWgtbtE5H&#10;19tYZyBZruQDndZF/Nlbbrqfno8F1HMAVO2BWguOmWEb6+aeKRJ+poVSJp9QZqnJVkhzHVnLYd2K&#10;AHSfAazy3LF9GxYkd3kX9dgVAH3RC1/EOc/ueFI7/gCJnF/rztt3PPboXpGtjJ51KlmV5exC1o6y&#10;28nBQThZH+imlUg3yPg64xXGVL2BPucibkjekMdc7uVr2jUnL3kawV7kElDwGUZKRjun8ZBrLLiE&#10;PvsWO6gi2/Vt05GjRy7atl3TDIE0ZBfeNufWD2a7vrrxkwQ5xdSJs6xE1IxhlQMDXiM2VpxnPSfx&#10;Db048KCMnk+F65z6ZpBYwQduGM1ZEt4yAbMEk3GoKXWenlGE/pPPgw+JbX6hwLKsIOqvGmUmnPkt&#10;jEnXevnPi5uniSwqpl44gGaJUIaPPf4Isr/yqsvrePJNFmq3OPmoxKBQVjWupQvy6VzMOpbUYaUN&#10;Ri2YlEuV+dyFm/HC9m2OMgUv64lNpWK68Ri1bHv9dTe0PysGOXztddc4Zp2983nPu9kkh4xjvgJG&#10;uRKaqfBtcHwpbmELcoJuiJ8DqJlrtmtMa23MnIaxNV3k2BAyQy5lAmnqbieT0dH8mJRCT+klX9F5&#10;tIZ8YiyoEls85iZmvFxZJM20xFuZM0TYxgZRPhKLE6cyUjIJD4YRhq7J1/7kLE7YtvW2o8NOaKSA&#10;TgdqqNCni5sOeDHeTatT59WctWhjJSBbagKzqY7esaoWa1+pbvtEFgA06WvbWx1wXbHAlE13XHrJ&#10;npyS4KqowO0Dqlsee+zxEgJOK+jIHrWz/uRJgsVNpmf6xE9EKH6BJmEmeo1VhRRNiNAY3WRL3sJ5&#10;3oIdZUVQW33Ga9kXD4RZlrEvjcBkoIkBlciSnhpVZ0UQVp4TX8MtJLrDpSZZuI9mL1jZV8Bi1HSc&#10;naLdwm6Uco3a2bOKZqKo8bW6VSs9k0/u1F0LWsq8LpJZVigq1pYA0NUjFeE25F6IxKejOL//+7//&#10;7/3dv/vN3/zNMSp/+7f/JdJAE/SDr7/8y7/8zne+k5+oljIWfL5L8KMSc0LJw1G5wRjSDLReimyd&#10;a7yeHHKds7d3tl457tOtyXl+w1wxvqbQ0Slz0T/uczra4Pno1OjFXMlhYhLDjMkvLNdvEqs2ZCD4&#10;MnNWdHo9aP2d/aDOuxOaoadZZTBa60qeSz3mocqE+XMeRmxF8vF8vDJ/d0iBgKQxEQnlrbaAxkkF&#10;V9QKZEVjPgR0IoU+kvl+6LN2ovXJY1AFBiPyrKfHJT8UP2QW9ohxVDI8g0AFkEPfJnzxlcbAWgFr&#10;cg/F+XgPK8rBr3zCXFK+9itfow66roIRNsZSq8CF0v9bahYeZ5QFRDsHE6sJhZpTbpUSI1+EbC4c&#10;6MUOlnKwOC3nGveyTJzVOP+UCG53xrBKaKDCAC0QfPp2ZfRnMneQ/Zyo1iTgQcn5dSjOkNn8SiXj&#10;f5a2qEjtgn/GVh5T2wJ2AaBBSECeOKClhOuUdjYM6O0MyrQJqQx7Dn0+cAAqdGOkJdDJukM/ZzGI&#10;bNVFhs+g8PWyTipsoy63lwV5eKtW8HsJPrO5hhTld4hyU/nQGEVrCSnOG7GAephA9Fa6a3v+mTJg&#10;o4SgxhgGsjYUgGiwOqhN3BCnkxXTMwPHZ6BhYpu3Pc/ErFZIUf25s2ipeafG8YUveIGQj/fde88X&#10;fMEXSFO20rNnzIVw0zve+S5eTwYYk5OAXikgvqWW26YNGQ1A064+0zygdhIpQVd+yhxpCJYh8QZV&#10;TLLrfKEcGZI0C4wrUlWFu5KzptlSBeM8yw+1gtdetGvnjiOHivgBaG0vUyKTzfETzs/UUAfM+hNn&#10;1X48wki3+KnWizZs4EawdctWYIgBTg9KFJcyK96xsiAP3h0e0ogAUw6uDPkxDoZUVCkLrx7Ohc+S&#10;MLMLKM2niZ0XX3C/PYjwkYdmp0iF/YlYCFdyfYvODpoJMcw1xZJUT+bp9sFKboKBPHSjtpF15T+3&#10;cztlz1QAZEwzhwtKpOjYziXrtPVi2xUscFdo5zrCtBkpZ56WgbQnNkUCnbKeeraJe+uVD9z/oHD6&#10;FvrNCVlYH7jf+uwG/ujSvflNb2LRUQJy+oov/4rbbr/dlPzpg2VRDnAhS02tyds4EU2d2S0r8mjK&#10;iAxPe9MzmbvqqwTxMYK87UlILX0Ycllcfh3xRvxKYGJD1zCtRUg2bddsSla6LpON4FE/xTUr6wCG&#10;SWChMeJ5MbUaAnOMXUvCgNTJApJJ5tIcY3BN35Rrz3xYx3CPQgdP5UlZOTsQfYHCjaUWP/TBD+Id&#10;U4feogyCNou1a2OJCEe7nTkDk+s0N+D7CLSnP4Xr0l7iy9AAqfSXo1yz8I0v5DOCfcafWA7hC1Ii&#10;ego9Y6LsvvXpipFFSj1P96GErkAtM4Kt2c2j0PII6v7X7VJiChQS/3jQk7TMnDwL2Zn6BpCoaohf&#10;JfNQDoGJ2deYFchKsGWKpqLHJve5TZspzcxzTKsKoZZ5b7rmQ2msVU/3zsF3USZ+OX+SkJeDlHKf&#10;QU/N7fHI5NaviN9swbI7wCAcWHb4if355V/+5TxEdQiw8VwAdC5eQyhzcpkT1vzXpTTPvQmpmHAm&#10;tStPs9jFFZ7MZ+D5YKcVdb5wkh3lTry9ys12IuhKt3BvKiNnZ983+fx/afsPcMuyqz70rapTOefY&#10;VZ2DutWKKCAJRaRWAIQERtyrYAOfwcbX5vk5PIcHvg/72peLbTKPZ/tDtoxtwICNDQgLkJAESiir&#10;ozpWp8q5TuXwfmP+955n1T6nSpLtu1Tavc5ac80w5khzjDHHHOXVa9v3LFPpt1EcasMHxaWFvFBF&#10;iyoWLpAvo3KxNsF58kSlsRXU3GlpeNNncUxXI2CaPNgJ85InLLy1GOXAvt3BG3BFPERlCbWncl8F&#10;e8IydCl/Ihh4wPHtBtnEsI8AXOSE1Qki8W3SSbj0hPqYOrNzGbb5CsEoowa0it+hbX9a0qFJ/JES&#10;4FtIjJ65+XoGaXoPvqY/PkGuH/7DP3LjYeXLPXbUK5+of9/+/dpij1FGYTQ5Dmes/GrhAgmgKT/+&#10;ijr9PGtB6O7XW505cew4/ywAIb9mXSs3Pd6B4ENdfZNR9MjGPUcLg3DPrl+GroZ/Bvhdee1vOxHm&#10;SerptWU6OrGkEr8YRz6MsMlUelPnU0+fpoDSEU1KSce2BcdwUGxtPCoFrCo5d4apjM/2LK06QoX2&#10;qd2kbe+8DANKVhrgosoDhTIWU0cOH2IHKgPG/JpliFdh7E0BbVCpGNDK+VImyhEcorU44DInIekS&#10;E1EsoKolJEpFItWaUSeMOAuqBBxHF9d6rKdheWUV4odeyPUpnMvue5YTYu3y3mf32GB/g0MClyzl&#10;7K8wK5t41NYOryFCmupTXI8CCgNj+uCyrL3SzvhZtKgW3JfY+88CGQN1qSlN3AqlKRlwwNJogayg&#10;TfQ241gTkBV1wJDTpklvgwDa6grokB1PsMQJJqk5gw2dFsyTHuuSA8BOUdxh62pHpTscUiDqubM3&#10;33ST4+DNvcIsbXSLSxeopvxmlSVbVYYK5vUHFUHS1tOn9zW1BvrKBJOVJ/UUDJETENFQmR8PSv1z&#10;+GjbX79A5Y88/Ij07Vs3b1Fb5ZibqqgJo7YOMUDzkjjIcdRvcxJd8a+yyiupP+aUkgdbqZvN8VL8&#10;mWrUOMlJXKX8dxcvcowgW8OPhhRuH7V1QrANBcoEtwyZg0yAqWZ/ggwiEr364IMPQIPK6VjrhDrW&#10;mF15mMe0eT5G/wytmwK6EtgmCN5lURoBVLTpmeUAtUErglUkEJDt49ZbbrYsaEu4U888/dRtt91K&#10;lSkf6OLF7cAL2UDrcHCTJd/nU08/jX3hnOgibLmqbUg1wpaxKybivOvZ5gLjBeTmOD5zzz33VJSL&#10;MmMlT4subxGa5RwDG9SA86YgkYKMC6jSnzDfc7+eVO795uGFfj4MnzSQeL3MC/txLH99CrSSqIn0&#10;Odf4PuurkZs+mnSmeFi+f1g3FWAyx5Wv8mI4+40kaxmsq8IovKWAwiWT0rZLjhXQce4cySKaJlR7&#10;cHO8LQN2NvS4tyQzanJWbcJRjF2GV2NXoedRKL0CzERYsqEYu1cBMvkeI07fqqU/tcGgJeDMTQtK&#10;qUARUxD1FNJqnaRj8cnW+KTcCodRA4lZfLV925cKmXfTZCDmq9alTa4pEN0aK/OWqIUkbioWv3GY&#10;AlTbF1im1iVLS9BQSuz6WL6iTnsZK6BXTMqY3flWQ1n8GIX7tsKdNFR7okwXjpF6qZAEkBfiv/yX&#10;//LLv/zLH/nIR3SDC/7jH/8YjQLcbIqHGHgC9Pbr4delgA7xZcgmhs+jEScNckPJLE9G26tnYZzn&#10;QF9KHpNwZXdnZSkNkBhqqZaasjn8bWeYdbP/DCUE+wOLThuZ2hnBXypmhab5jR2zJYNQvnhCKaRN&#10;r2iyL/yhnGBFRDWW0lY9LhW/ef1b10rV83z3E7srj0ZbX3KlAbe02XMS2NUU0KyW2DDEEfMgw7Zy&#10;xJJ8CVTvkz/+PpMdCg/D8iTU7qtgT5d83rrohUoyGlmsI4DkRcrCF8KhKFwpfCoZ6aAy3I0IUW3s&#10;IupBYIiKaPS5h6pNyhJ2TRoJ5zuzUzb2Ih7kpGaF6akCXJKFgcp713Ofaxkomn7ZyuIImkA8uie+&#10;WqPcVeXMbSWbilP9f/TRx5csXipD+NYt2+uU59OnkZxWmq3leB2o2FzMuifvbmVNJ4EFcbblY9IY&#10;5ohtnyRiPbD0VXS+gDRruCzjomX2m9x3nXLAf0fWms43O8oNpzvIOVRM3VfMRvNBm4WoJo31LLYD&#10;afrUSWCZsYAuqvxtygpnLL8Wwil6aRgoBmhVJU8xxrJytbOjNF1W+easNCnZ5qw57A+f1Q+t6Q9v&#10;rzQzFAgju+OO2+m6wiLrfJEyGTrwc4otoRSmc2fbqYUjAGlXbRCJ9ZS9Tbtx3Zq1thdbku9LvPAB&#10;Ztt8vRTvjiiFbHEIRucO0toSLKxlEQcy8dJi8vK7ZtUa8V0njh4/ePjA6hWrNm7ecPHchRMnj5o5&#10;LmWmi+b/qrl73t3Pe+TRr37yTz+B1QICtNm+Y7u9l5/7/OectDN96kwpWlNTpK9GFy1l6iv1Zd/e&#10;/dSv2Iqaibd5p2S9YIW3G735uhnI8OsokUMFdGKWO0scokGWkfm2EK9lpSgKFQo2fVLc5Mnjx8qA&#10;t3xZ7YOSb2XTRsjKfg9vqZjP7tmzak0dW2k7BdC3DT3xRVBJBe1VRKNDBJhCPLfRykaiUkfOnHns&#10;0cdYoE3Hk7t3A465oBrGh4twpKvEAeTDPMdK3c75JJsaiZSwaQpoXbFhXIWP1ambcIadvon5ysPl&#10;SeOH87ERY+SCxxCCGOadrIWWCZiL+AxAJsTK8M8w86GECzwzEeFpdZzMojo5nRhDQfgbTKMxhBMq&#10;PJymfp9VUGrrY/RJENJVSNKuFDlzWiqD4ocgLyP9zbfc/NgjjxmyYpS3W269lT5y/Ki1xJp2CtRa&#10;5OmMJSsB+T6tizDVWJ3586NtFC9tg6vIxhYwHR6f1U74T/5EPln5YLAV/z3aSFpOtopkNQ7LNh4q&#10;Z1CdP2e73g4R0lZrJlFY8GXRvacYygRAlxl9+vSR48cOo6VDB48cOuKA+4ceeOjg4UP79ux76OGv&#10;PrX7KbYA9/c/cL9UuyQRX8rxk5IMXmQcbvKyicD2OzotHvBagBt6MVcwoWWzrdNZs7ez3IR1VnB5&#10;dYY3SdrfRXaf4tnaZ574qZRwCyr5RtuAMfXpz3zG6VUUJHL6QsGyIWq3gC4uLbOsDy3su5TvPfv8&#10;Qv4WYXnAIjzOOolbUQ1whSmVP6e5IilGylMoTbruxUSSJRPaSVxpPE6G6sMsEkp4LV1KPgavNIGm&#10;koAJ/sd2E0YNSz1Rxq9PasG8cqWHrKcAN4oYHu9ZVA/PJFLSsRiDSEbkrDmSVx/0k56tn56Tc6Ix&#10;1qxcRSTDCd4Bn8TpRC9k3MEmmDauUJ7GWlNIHm0apj5rt7k1RgroLDWkQD7UO1PAtfP6XX/+fe97&#10;xzveIR09w6cxvutd33PTTTesXrn6oa9+leCgnv70T//0r/36f+RJu+/BB6a+5fX3lI7VtMDyTZQ1&#10;sDANeqeFHDXkOUSEjc1DRx6jE7N/cXQ4EIbiiW3RTm0ReFehSFMW3LakrV23FslbxivfXBgXT+O/&#10;ixcePXJkw/q19nuy7UjKYxPo8eNHQVCyuzoOXjjt+XMkk2g3uM23SirA54oPH/9maS7Or7kWFrfQ&#10;zGa1ZsxwfMtFop1rvHbQkSYX5zvhDluwo4hcu0DJtLJKnvn6tdW9BsbQZBTnxEzkuaB2w6bu+QcE&#10;pbZW+E6dHexO7J0jLcBR8JAoq8YRRoIqKkt0ixL2Z84kQAfeUPIiD1ww0rqJFiXS69k9z0qXAPpb&#10;N20+dvwYS3CdSSMyVbbtdmYz75F2oVG8OaaWSlFhvI2vhatC31QeXFfsrBxgixZvv+46PItBBdff&#10;t//AI4/hoo89/sRu956sXb9++47rKlfnDTfecvNNiU2EkVDQjXoQD1xEfliqhiC91pP5WbFaRx47&#10;hrwZWe1DchM1yIeUXTgHEVnjdbUR7UItY9a2FGKXYN/MVGewcTsnLEnwyhPHTmySvE3AuDX6+cv7&#10;9x1gMtOuUG91sjfI5l0HkFy0Hae2zoQL0EwgzLKlrF9lUWs7DxaZgPKwsSvXmXgIWOCOOoiDKmaC&#10;E38ZVbj/uskERXsYysKms8Z1doXOGrU7AWoF9hZ1nqnpJcN2w6GLZzYTYLibqz6k6128hBwsP3lo&#10;3ENNXUWRlKEndz9VLM+ZQCxA5YKpYEdaw1KeF3G6y5f5UF0eSv9Wbuhbb9m2dUtIzO/uJx4XLEhx&#10;RAKkisWxDgPRSvCsQGFuuNqyUyvpCvT0aop2xijNSujzihtbtsSHVnxqllsB5lNSvQLo48eOQkAx&#10;iMtXrNTn2EejgvjN1ihzhH1HNhi+P2E+izXa4u0sJ3DJLRRqyIvRoDj+tavXEH9iKpxcqFeI5Yik&#10;jM+9a8vWbTTG0syWLnvec+984vFHGSAYDtdtXL9m7Zq7X/DCvfv32wh64NARcLOMgW9C/VlSeZ/B&#10;sDYnMQDXMUjnTp05BewtkzBjs4OIam0ASyuO3HaVipmiDdTJRGUSdhL4jGbWpOcogLzFvrV/YcSZ&#10;64pDrKV45SoOGrHQUGVYI44cPih5H0yjW4hVrfzVa9ZKInBGKtbFS884vP7seYeICgm9eBlX0sNi&#10;CUxxJWPWruLY5XFmYNu+Yyu5QgkSfYgNkjqVY39qoWWfbADMXDZzM1RDbg09+vgTN918c8Xpzqt9&#10;k5SktshMIArmWdHGTQGKfhalvIbTtMPYFqqwJwrXHuTSJ9jhS/MAOsKeTowLxehea4x52OB8DKx4&#10;9VmWm4ptHW6xjx7YfOXNelEh+d1D1Z6XvQDTLzKKfRpvV9KM19qyTuGq3NdYDTWIVipgry1O5lZA&#10;k7FnLFBnbvoYxxpSm9t58+y4crAGvsVlumdv7RNtWRSYJ5evXbteUi0+gJMnTx+EaQsXP/7kk9On&#10;ps2aZAvUOFQg99mevftvv/0OKFTnxTc4Zwt+5bAs5mCwddRJ6XAVjlKI6E9T7jlqskLznC+3fAUI&#10;pLChaMggxOcrjiF5snnzNsZsZMfV2vIE14G6LZP2/HUb1p0+cw4X1GfK3KrVa83+Vx9+lDA9cvQ4&#10;CcvoSSlVj2w+FNnHmgItmf5dd961Urjk9Cm4b1qaybrNjUltNqba23f0yPoNtXaSCkjoNuBYDfmF&#10;sWWQo6aTIyvY3i7JhrZ6lZyAzQxQ1p6K3kQg7Ryu2t7bwtdiyUwoacV3YunnSxZV/8lmRb/68EOP&#10;Pf6o1LNCUBgsPIRXNgi3Q2jbcQanuYbm2/wu7Pvjf/In3TZJa9R3qzpVWzQJUCZxADCavQ81g/YH&#10;zreRkb7M2811rgaiLQwcMKBZvBNepQYkpgwbM2bRsj6VIYA6++IXvxhRWJ4ly43C8Na9puMhTBiA&#10;RRT1lyqpG5w8KNHbmEXzVe11bosTv9kj7yt9e+jBB22UUxuLGNfHfum6nf9y6BDrj6XgiZMnfAuA&#10;tJfGruawNKtNtRUXtMZSqvZ7GF1tsFuyqCeZpiWXia1FEEXYZQjQWP14u/782Wc+B12JWpEqnG9P&#10;7q79Bve86Y0vf+lLX/byl0lk9p73vo8X/j3v+/OUDYrH1KvaSUiz+zRco/S1abNYjNZnZbEZn6Nt&#10;DuxuplNmqmA0P92J4yfwAMBFijFBJyKQ3mnapEfg1KCjVnx3OexO7N3zjMzhS5YvnWY/EwVYsdvS&#10;Ip4hZGvPY+tl9siPVrdh9c1qOoJo1lPF+stPF0NRK1ACnEHDbLXUyYkFL0NtY3jNc1rmT+vRUcxQ&#10;ntfVLKLNvlxMcLwwn0e5Zo3bv2e/x/HIN/tERXv0FbZ5ik6T9VOywZm/TC308lammdKG5eo7fJiG&#10;V2sW5NoyCJYmXZp9ZUC0kQ1C21bJ2c1bzaVizxDMNseQNYbPVJ6bhIBo1IZpWqNlB+2Q7pvYFCju&#10;QwZLGJ/MeWpgIlL55z77Z741QQI1uulCx+KJgGS64VtDYGCvzuzbB2v1wSqfrsnkJrAD0kPNGPks&#10;ChEeM4AOW32y1qBwOkTINXoJUCToTZ+jQGdpCPryYj7zzB6QJ/BapGmZgmInaF7m2uFomMrnRBnY&#10;XzF09d92oqtZbvb0rqNnVRBzVOkiLfgpxo9cQbBon7liFImy6M9usMy9pvVZ0ymZajuWdmNqqCw9&#10;CePIk95KFJfzZ84dFyPbUkdVnbzGy+XqLwu06S6hkgz2rOAtNc+6NWtjCCxcauGS8BB8QNWs6XC2&#10;09aRVLt3kwQ4PdrEpFSY4ZjZ6J0oNGwlbI4zjnrntAWtkw1lRm3meRzsphtvirNGo/FGMbkZTuXd&#10;vHBRGtbYD6AExhrebZoShawwiClsFNHOzY+ZpyRhBRaiOIPdOe5lia1ovCmr/ErSTsyohJaMCe7a&#10;eV1FJujCxbO333abA/BWr1lFFElYg89u3bLt6InjbJ+2nCOuSpF5uVzAhqBj0Y+TZVq4ZBCglgQV&#10;yj1F6FmftGkKo69EM1kwtOmbsQsW/2h2oBy20VloFJ9iJvVohtfLaOIVzOQqsXlIB2I1CUywY9oG&#10;IS0GQ7IiOWOEj7HlCEBftmKp1QW1prQWakTLZ06R1Xn1rJQWXliYVceGDZQYqzsrNwwE3wANp61i&#10;XBrCBkHAmpM5Dd8vDFxUls4MLcrW8OrDmXjeXKjRRIf/qpRKoCggw0NTn/25VzGkztQ6pzicbHS8&#10;wA4lxvgEe8MrrMOhX466gMY54XD2iHqdaXFigBHq/eok/PAjX+XUgp+WN/FXtLU9U9kFpkIUT93n&#10;NzBl2HIpQJeKrJr7tNJEuNyDv4dt7TpS4tFU03iItvJEjSRaa37IKIwunDxcujik/1lntJzBWFzR&#10;ep0FWNs3W/Le2uY/2hDUdl3VmqctCSobF0qUO6Mk0Qmk+oEP/Fts+a47n9uSYFRsDN2dfmbiLFEK&#10;P1syc1pmBWS3E7PaCdejqDoYQ0HcvHHz/ffdz0CAJ3Bqsw5spI8uZEJbwabAWi9QWPIvvb1ux3Ua&#10;rYNmxkxvzhV+ZPjoaqdgc8iMWacv5z9w3wPkCJhUvq1FiysBxMVLgFLRcfMvb9qw1beIWitA53SA&#10;OGHCtMFc/7ULTyqpqo0cZZKoIwMifXzrV0hl1jYxN8QHSBomOVEiSVJVtDH3ydOZUCgsEQhzOpea&#10;E+1GaCrgl2YJ1LBUf6JrxncfhNHV7Ntzk4Pj3aNcu4RxvwRXJBMTbaoi79uFBKIIxpDpE2qryuEq&#10;3HNjISqDMnNvPyltgsSMV8899Ksq/dexUs2XF68m4hXQZ33DxgEw6WhC9XpezH96uoTI+k1f+vJX&#10;fvqn//nvf+j3P/PJT8n39/E//uNf+9VflZNVbhrrsd///Q/yVsKEjZu3fOpTn+aCf1Nb5bZ15/im&#10;dK0EQbYFaFao1Rb3V/mgxWuXnK1iZSmsHTnKiE5KKjmqAJPnsSNHavFqdx4R1XImsxQyzMg0Rtgw&#10;PJW8nDdf9L22Shk9dYphA9dPE/ChbJIXarFrra+VpknGTNt++9K5TPx1RlmCpZksyrUkbredF1Nn&#10;Hifspn3bQr1yuGaNrd+0hXGol6RAJpWVMPpmuJK7tkAbcVQagfitR776MKlKimZNo0w8RFFGzZYr&#10;ETZZWJhXMxejfaIYST3TBtugGkTxoefZMwTPeJSy05xZUQF77pkSs9SgPrpgebbxRqjHv5k+qtxN&#10;8ZtLl/jTX/CCFyR9UupHbzRCZn94XNGTJ054JTsXCyjcVTJ71ip66dw5Szo0ZpOH3UXEP63CV9yg&#10;OL6T/SzagrWoQlc53J1xXL3dv19bQVxij7IrYMWRzarSOmqM7hINID33m6gmXzXaXmxFLnLJgAxH&#10;Pc06VTsSkieCTSpCtBlrK/rWJ2HoXbGLRhgodSe7+9huw4/CfYaKY7/vVcVOmQCpLrZD7a44OxJp&#10;FLUsKNE/jwobvTNsrjBq3NUuhGgnGA0BM1JAG/kEqYoZ1elEo5DEhqKXLPbUpz+ajtk7sO07K30I&#10;l7DsDJPiEi1fSY2G0bvxhMKqaUzNk+j3pRqWiw0bql3ABlCR0JcqSaGm2V04AbxiH2RQBIhaOksA&#10;tHChqU96hKgjUT0hUhich7GRJw4kncl8dRDpbeJWU8A9/GQPEAYJ3264fhcAZxfzc++8yzZksK/c&#10;Ds7fY+RYs04ORc5rwpn4aiFhhZxmv1SxloNG3zTBaDSjgLatJ00BHUEmkwW8TR9N3onhWr2pV83m&#10;OVQ6cx81YqiAFrupNUNFx8ZggCe40RMFDZwekK/SbhUW3bu8LPOFLea+prBCCMowTr5eqAhLPLqE&#10;QWMjhrl+7XpnD9reJw7BMooqYdVaSLtoCbWDcQvH2LB+Qzm1srFjvAs7aNnFUobQn4zZXnVwQnTl&#10;z5SkgEZUayVRzl9TAc2QU8mglTkaUXNYcdrKPaSCsRAvMaAoGqzi5Z+zn72ViQKZ4gkIKGN2cgy9&#10;QYFVVnf+xEBgDpjjzEaaGMrSdaZrclFxEieZYhtf9A0JNEIbrWb7+hZlJCRazVmshiRVGBkR/pyb&#10;7AH1pwH6Kq6qqA5ZAAc4MeZllc5pkPqbxlYxP9HaKQQcUxi+2H1EgV/lEDuHKEd9VxU+j2mrBHCi&#10;hA1Bmj8RtmKwFz7feMstX/7Sl9Tz4Q9/OLyFgACf6F6sFQTA6ZPlffY2qwg1lNVgsMu+Q6BeFZqW&#10;JSg0JWUWFzxLBrG1bu2GclYsX1bCXTKcFv/j2317SlSFxfkE0GIKCZcLw/fcE4uWCqa8dDniL9Gf&#10;epX4NPMVAQq8CqNNN+RXbA3YEYiZX6RndJgtR7kxemXikqrFdKikWUlK3mmLZAQNYp1MT1wp4DMM&#10;UUkBzT4NvfVJBUpdvhyEqYAieRVajFPc+u51LLJGtQYVt6pOajEFdJLmYLC+8ic9IcZdo+CLn5Mu&#10;fBuFu7hiy6oWBRR+5kSu1Ew11yLq9meiZgOluLOa+D77ute97p/843/8/T/wfW+5580MVm+5555k&#10;Ci8EbgEMn/rUZ/5///Jf2CFaeUC/5Vuvehb8bOmopfI+N4luGJGLiVY0ebVxrEUzZInA11TbCBct&#10;pGK2HZylfpkMflVqNfguXihzxNKE8ZUSfRE+LaUuWj6Q3j5QOSiUoUIy6lxX8qlCynIDychdG4PK&#10;1NWkRSXsDJrni0bSsXU2JXXEv6Ic5Ffx3HdVoFfQH1aUal3VEXli6Nlf/uKXpIMmE5pilNO069hA&#10;s2iGsh6K0hmd0ojamniUgqc41+lTNjF75YIfxDYlD6ba3IPXxJSVs4z9bty8SfxINqpDUxpkOUyb&#10;YpFRdiD1G1s3qJKQHtFCcQspHVCb/ph+mJHtfrBc/6kpfKmm40N/8OHXv+61AAK5swqMu0EB85uw&#10;ElqmmvU2KZZ8pbwwL+SUdBUYEwZk7Go2yyysyM+iJ+p4kEf93qq54hCaxxYcainSNi7gnMIGKKAG&#10;pwMJKo8VKsLAXEaBaLInm9/LW9G07ro0EXYca1O0w2hpUShDz7kJ6+8iKvcTbDdPev1dEPbItixk&#10;IwbcJ7FcyDutpEs6kDkKPo2wSmKg6VO13BxbQIsRtAA7F2jTuNSsNpVYJlmqCR80mqy/o8rAOgxR&#10;DxPsoXyCIkAAHETFBHqREKlNZ6AB+Oi5SsI9m7mltp3rgwpdJhSeYNDm12yqLR8qTPwU5+K6q5CP&#10;MlNBZhqt4asz5vNQhFeRMZHBuq1MmGmMAQmwMxBPfJuo/0px0NLsm8OiPq434TS1H2XhzTfeJBm4&#10;nmKOdDXEzHC4/+ABPKf8rcWfylcY6is3XDNi6Q8IkMyZuGItsxTQsIXo92PimuHeMXuWQlZelhkV&#10;qiughRtN2gWFkkGYDSmbGAwnYkxPAASsEHhU7cjOUsoFI9k008yv3KmQiMO0TF82R1p4LJhvjzaT&#10;GwawfGXFZfKE6g2AluZRJIajVrhb6RyVH/7UI48+agYJzhrOlbvdO57PRviMeQSlGMGuckFRY0HO&#10;hjPeZjdpW82nQ0LrFDcnuV3R+lhfCfcIa4qjJnI6i5ys7a/WyYiR/PYrRN1/0xMXMMIT2A56ZgTo&#10;ogtCSKt6Yj6BbuWja0zSkqywpamRPtRDumIEWfuzFBTfJisNDt8MN7XD2pNwSLwUm/UE/XqoTKX6&#10;27cPenurTHa+x3zgwtLpMR56paQPo6FGnd3z7B4dzhovsil6Br1H//XK4fXUUH020uLYGzfEB63/&#10;WZRGP4uI6XPXkYSJPY5N12OPPOJsm/f9+e9n9vnRH/1RkHn+858P/RC1wULvykRRInrsRxycNqfm&#10;MNWAPfCPAop8K6kiAV0GqHkGT5flPddJLosWrV8KqCWxUSxbWpsBMBBQJSLBpzteokMbcsyTCpc/&#10;sFw1a/UNfyN0Im21Ahpu4HBsgVEuzT4GgmB9q3UVgraLHmaYmmNRNguex+GTvNpWZQDrxhyp04eg&#10;CiBasTJRcyDshoCrUM6WPCRah5kyX5pIwKh24zvNGjXhTPqfnbsxf8bUgksn+YkKdVufK/SHg7Sd&#10;XDq8MndRzQOi1BP6ZfvTnDrhrQ7QHABEPRDSnwCodZ1PZ5o2stjsSGZW5zU8/Qx31hOPP/6GN7yB&#10;VmojPC4E61772tf/6I/+2Iu/6ZuKC/3df/zPh9TYyXLMcBtrHmCe3oALI2Gn1dGmmYR+zysFItAx&#10;H2WLXr3KzaqVq9kLQcETKIv6ykTElbB48d59z0Zgi/RaISBsavHy1asE2gQiJsMrkIswSK6F3qVC&#10;ylrH+9w+hoai9k8QrwvbRssKUq6z5Nu/0YcV0TnrmnNKWqk6ncZ/gg2V5qzark6Ihjtz9tRH/+gj&#10;lch8fs2cyxwn8ql9WRMZT6V7eAB0WaNnhRGUUsKkmjMYSbNEojFw0g4D4ehPWR97wtFj7v3Jpohm&#10;sF3P4TFupVdG7U830VGq04sW02XDSWNSCrpoPeRhItSmUeymajt3VrWsm2ZNySiCqvGnLtGMs/4z&#10;LpSGrmJ1i11Qi6Y4H2oRJmRp4S0aQHstz1RpzKk263KYrT+GDw4x43mCRNUviubkqTOf+cxncSfd&#10;Y5dFFXViYbt8zlSdwAbP6RL6iXIDtDCyoSaa+3zbn2cBF/aXTzLX4YD96hhSXG9cIKiYP8Pa3Cig&#10;qlQbxI4enCaCJJ6bjv6tr8xXlMKD+w5WQq61a1tMW8kt7tisWGj8i5dUpFE0M2u7CnS+jFeWDocR&#10;ZHkaxqo8IGeVn8D2CtlcsmTtmjrtVyXg6auIpdhywsu8SqiGHkKMTevqSYSWKyNSc8xOyifQnjjU&#10;KxsdCACKkU/McpANDvjQoNQZS4CBa13l2vUkLF7PdSZd0pNAQxn1QEj3JroJs8p7f9edct+Yab6O&#10;y6979Wu+8IXPccF/5jOf2SrNyorlO6+7/vEnd9sRXgczVTDqRQ5pSzt3cBiA9IpU0I1jcqe1hOo1&#10;4+Ji6evnLulDNM4YGEyam3Qpe+XHvLF2kdfRAJUWayY2NKvYESJd6YKvahfMp2EAoMnyiyjaqYBn&#10;cWdvkUyWrIE50jfAsgRdnHfh8oXFNoYtXeT+zPkzONzZC2dXLlt56uypc6fPrd+0XjhQpdE5VifB&#10;wBfKfvps+DkAzET819/9PS4LfKaIeuFMrje9DYb3myHbH7LHcnfNdeXDJDs0IsOJRlia89XLzxY9&#10;vQMTH4X/D+kxJBxPDtL4lm/5Fgwky5tkJp6z3XCA3m6aS7XD4Q871uBZySOFEsH2CPISAUuWBLcV&#10;iIKFqZ49X4qITZNZkMMECqQJzUnL7djUmdNH3cvcEZoNvWRhHMxvi+2ZREg+j0zUVY3CkJBkhumV&#10;wikTDpMREVkqV205NNrhIGgtGkwUFBwbfek5gVJOp4ULwj0q0GXXLnpDdNm0EuY5BOwiqYtbni/1&#10;fOhDH/rxH//xf/bP/tmrXvUqOvHb3va2H/uxH/vhH/5h+jTVqm3kqrD+Ifx7VROTm7bKXFQbtS45&#10;f7Dmen5R5Wc//VlnOZprzI2nySBLsMo/X2Fa4hwrWj0GafQVF7aqCDhPVAsUAMKym33uQq5D/l0o&#10;w1sjormCQ7Q9oHavBl/BBEOLewow0//ohXgL0QySmuumDTVjNfRdfaOepkuxZeLwUFdXLQBMiqSY&#10;UCj4iUEF04r/t8PDsK8YaNQfEaBdBQg+1igLkrTreTZ9xnrlQ6I8Fu4wsdoXdqVVJXgSlAhny4cG&#10;W+BaUpsXcQwVUiRiTsrqTtNdf4DhMaIdOFg2zs986pMS3G3buPmGG3ft37NHP1XLEHvL7bf/2Wc/&#10;+973fp/w2Be86MUf/OAHp177hjdXFFOlnr5Uu0/r5EmsPScMXKp1dzvoHAssTtLxr3UU3GPXCf3U&#10;urBt3IPQyAAXcGPPRO30qWTIDvCoTagkslXNyuUrjx5DvTZjXtq4YVMpjvNlZK0w/MpQePa82Az0&#10;yEWG0MTQ13Y3zK9CAaqftUlIb+QpXBjb52WyXSWQy73GSnW8RP/UNF2kIJx89TT0YGRQp+so7rtS&#10;MmCCddRMGFQVHqXxqUUXV6bNhZLFsOZy42V9bEoi3SN+woACpZbg6DBStPSEwZ64KiT50iVfkUkw&#10;uMDVNsW7sdhFYFkBE/awKssd0umFL3yhIMuwJ5jtE1MejId5Wg9zVNhDqSCQE9yFoIJBcWor5lAj&#10;dE8CJh1QYXRZqWG8+p3f+R1UkRr8qiG2GVlkVaVkWH9c85bdCTOlnrrXemyNSAjOWQSjAcTmYTHE&#10;BVOopYx8TW0Nd4Pr6bYhqD/yoPiLzcLTp2IBVR7BN/ZRII0rxHOQD5sQpNWAX0pSnnRxld4GY2P+&#10;DK9XiXbDVXMZb5kxBmvQzGC/fNhrCCLlit6p3cin9CFCoqNTECwMKwI115C5T58wUdMiVEBb4YJS&#10;S3pq9tu238pL4NvqdjsHT8BRrftaGLi2ortEp3cP5fwZtQZw3dtUEUtk1gydin0L4DnAQ7sYTRb9&#10;J04et0bSaMjct9iZ2sygt3DVpZJkybahm41W5cnV7BOCOfZXqE6e4ZU6Bj6ZAq1kHeWtOmMfDVRV&#10;rtH4DXQMzqhHK1/60pfZQ3det6PIsZLwL5K6FnuRUMmKRdSayROsz2qKZIXfFediKL5cFlB1xgIK&#10;nkCkfgchxSwU6VqM9WJhWjTILKTjgg9r7qdqZN7aOX4VmjOnC76wfeDIbkk9CpmMwtTEEe8mCAwy&#10;sQGDW4gXQNpW37aEbnumnSRb97U1Yx6XOrUSimmDqs3n7nBRG7B8JUJU6WC4GQcOOBmc+erDD5tf&#10;wjsczRiGCl+/7zcdOUObrXywdfIKx4OiWYXGAlrlK9XJ3OWHmN9LDPsz/CyEE4rWULS0PIEk0Iz4&#10;j1ysITcAXrvd4dAaX5qh5Yw0T8xOFpOqpV67qCb2djD1/f7v/yHbK6anDPxM/mO4Vim0Ll3GG6NM&#10;4AEmAmXBPbb5qAKRmy6Ha0D+xCPpdsblqyigRhfGFZNkrG5hLB6qBMKkNm2FNcWjhUg1h7I2bazz&#10;eJRHgw2jKrY+5oNIGRYpr8gUVow6TOTWW5wSIpQf38Zv4WcY2mx+FfAmyXkInFs/iR4RbG2qa94P&#10;ymgWctpSsoM9Uxm88nY4v3nYSLJOJYVCSUEvME6x40ePO0kcGhcbaR6PqmFh5ZfgwxDoCAMzX6pN&#10;AFvWCToZ+4jFAIlJHSQKBesmowI1MT7lMEYfGnJm0A2Q6m3UaPUYneegrZVYHGutvmkTwRre6/I8&#10;fAZkMB+MTqOKxdHhk3AAQNafrMAVTlvh5DEfqMTbcPLoAFG3ojfrBjhrTtNxh0Y4JhGyCS03dwvQ&#10;Urh43Syq6NgeKgh96UC8lAzucid5GKlHUruJSuNhwgvVED+kPuC+Fh4/9IN/8X3ve+/73v0euPkc&#10;OVZuv91RnFyjHLsveOEL3//+f/Prv/Eff+u3/hNsmXqNGFCbvKvtFiBNAa0eZZ2b37YL3qkShSil&#10;7ZUiWFKwNsWXJgguxC5IET9Un8WLKrW13HTHjslsd+7CORlG5HzxgJxRnBNwzaqVbUvCEa52jni/&#10;hw4eEO5Z+6DLR1kKXLJBlwGy8m5WtGb1ofH81sNmqSqPFtC0Q6svnEfTSBnXjtGz0kdkn3sbS4sG&#10;tTFZapWRIRX+x6JaHq7R7shC5pIzjdXGCdBtYck1mPw8FqGOUX5q95PIgwKqL2XObPgB86BLMrHR&#10;OGG5XzZOyAS32MZpY+SNMSossZ+HyscfBxets2moXRrBoUSZhENhB9FiY0BVLKulmrOmr0AF3csy&#10;t/jRipU6gNggCuyBB37xJpeqXDFKWYppVJ+fbVa017/+9RHMOqndIDpIxeoelvTBD/43Mx8mqIdG&#10;xELJpx9HRva865vhWDm5dBsPevTRx5CEcNKoa4hEzRlL1ppB67B+ocKyOlNAta/dGNsSKIEGKkzq&#10;zClUGq8TXb257yuG0p+lx7Ur0TbaykM9ByJPfB6GHkNCv3TMvTGazf42umOUkoAlve1qbvw+uTIX&#10;ehiUCL/Iw5B3qDecN0K0i0AHM85WQLOqaZsr60NfjRRQaYOq5mIcUdxL0WwVhqdr3X0W9xCpGOJ0&#10;uZ4hRrhG7JFZMBhLMyTX5U+/viUgOTHoNzYIts0NU7U1+9JFvNyve2FYiMX+WTLAJ7R3jeqqeacW&#10;xEoK5cwdJIH8xVCa0Qji4cXxEmRSTFwPsfd5VE9VxbGY7mG8WPk3v/xlOK1ocvPAiohLImIihNRt&#10;eqTQ4RNYBYljsdr2F19KDW0n7OhQUPChgMZ0VGxAaLt5abvgg+0Rule44JsPJAJyQgENY2+PB2XG&#10;7N7juOBpjUZkIDFUxIpggrrqACzx6/nU/OD0Lb2rwyFrdzMmizuW0J1X2znauY+X5bCvBcq5i9Yq&#10;DoQU1iYSkS/4nKRYl+chnCIr28guXaIktdiYHcXcLtV27CQ27kjYbzLMjKj/trfjIV3536BcXPAI&#10;DbJFAa3Ap6tfE61co2S0ipBhgXGctChqGQUia5vwNFSQBe2c18SIhsMcDj/FCBTWBUxk08aN3/99&#10;3/eG17/+bW9960u+6Zu+7y/8hTd+6+tvuP569x/58IdvczTD2bP2VppkuG3/HFzKapBQCw02EI0s&#10;nZluV8uDlnTuhW9ZNuTKEjSGq6zZ3PikG33CiDThAu3GG0dZO8JdfXX0SB1toJhXhAiainD5+3//&#10;78NAbJlywFf+5je/GQBf/epX79q109xpOqIkS5debUP70RW4oVuaSnaCWln95E/+5Fvf+lbKK5r9&#10;qZ/6Kbqse1iH9ruKP5yU1BUGmN8rpqMpoGCD5RvO1PzKJHB6+hRjIccyt3Dy6zU7LxNmCV87LJEV&#10;npM+P/jggzhJOGE0xUAmlpfgd2Lk4swJ6wv/D0tXSXAvUUYqx2cgWBnUmjFVtxNiBw4Jz7D6UhIa&#10;ZFCJGAbVBIBGp/TKb0RVTnKJFIvg8FZDcQ0lo7a2ynu8YkVc6jEQ6HO8oHRfM5vQzKxn9F9njFHH&#10;FAsywITKbjTXFYlmmFWmbX1Tj1/CUJ16GBtnMpvGqKFv2nXvIe+TRmvL6dLlH/jAB+iFBMeTT+y+&#10;/fbbfvs//SdZmV7+8pcb42233y4K6C//5b/ygz/0Q9//Az9Qg33t699YyYYoZe0M3Px6IjNfHWVW&#10;Wb/K4sjXaRN/2/dejDfsJpqygOtI+m2bR+aTmr+WhwWwwOnMmenaw2k//5FDLIoSryi8bMli6ulz&#10;7ri9PKqX5x04KHXIog2bN5qypSuWactWGaurlctr7yf11e6/SojSdr0X6+UxiwHiEoSTbgeWnBfn&#10;4tANW9FqZ3o8Gs33lJVCUzt9MDp9seHeTAReoN8NXeE+ZaxtImXEKEcZuYtZQF4O0GeequAzirhJ&#10;gkxWwFRDCl9ihtRm2rJrh8oFUcJE2kKhsLwsoM11m11sUQtgG4EN1Xxumuv0i6eegriZeE3DBqvV&#10;ng9MPYnaicpYboW2NQ/8/R5r58Ba5sJUHIf9X23ZLRRjvna1FesUXL/zjjuSrwA+RYlBSOU6mZ6G&#10;QPDMcDSnZofRWSgnSkavsnysVC+PPors/SaPnXYRhspxOqbQu+9+nk+MRXntuuIuQXtRgwBEz32F&#10;frAYeexkT4YDyA+6N7ZSBDSWMSPODrCFOaWR1/osimDh68DaHctBKM2I8qdWonJFq86SzmAjyVIs&#10;mqhfV2m92ePa6FlPgmnaSgGVe6UGN2k9/cm48kkAGwrq3CB/soBqwmaaKJRljnUYY+tDV0BHPLHS&#10;tZSd39LUHLkSjZB2dTLnBdh7uOO666Bck4VrY89zhU2Ds+nTSqwjajaJ3sJMPVTAPhjdCL1HJTVH&#10;OpNQUZ9o1wA1BAgNvKM84QltLAvu+PCbHNyS0+e0SFz5Klmy4VtQAvbqeYATiIWIwhMbkteS6fpd&#10;OwttLlyUkOi2W261lgWKyoHCMlHq9VLHBLEWmysczDKBlhYFtCDQFNBYrM1lV0CxukK/WQpodsGP&#10;56uxg3bV3cACOjOPY5kaztELDxVQ8iMKqJugEwpNMEwQ0pBNDXUTCpt7nMugDK1SIJWKs9ze58rg&#10;U3zv0sZNG48cOdr8u3jdwhWrVlDqa+vriVpsuFTbVtSXEWZjR9szpzWusQKafnYlYDjMDHZcYE75&#10;NVrzdAvo16mA9pp7/XPXPj6vIcpKBhWtAt7ijcZl6RuLXdhgVLo5r7Q10aJqfRKwXKEPjYOk4fab&#10;3vQmWISssobH0950zz0Ov4aQn/jEJyy/pdLDdDiprHhMrkt5m5Ay1+2qdVfnS/ogEi22pW77zCy4&#10;PIkOAW8Nqq2+io14EpYSOLjcRw0Nf/NkLL8uk78KQzB9QKHqAaX3vve9VEN99hvFndXAlKFEfYm1&#10;FSTDGVzopSH16Ooo7cYmJ1+pU/eUNBdMLXS+3/u933PPGgpQ3mIXWWtlBofzErDPRr82BKnHSgc1&#10;BD2XKbh08VOnP/rRj2KllXnDpqSWqgLyh5AlHdP/FlR5In5znUdKMWPHRg4U+BsGolci7Dtv8bmH&#10;sRyTkuZlROYtZEg98WVjWX6jzqatMEDiKaIcTiYhrgJazPaGqKGsgOoB6uAAw3M4sAoJXw9NR2Li&#10;9Uoxg9Konvsz8iVc0bj67rRIHGdwqF+7npsR3DVMFcvlQFfAWMq2epWFmSYgT/Rpo3AffyzlBm4E&#10;tXQS3DzPW32ItcvAgwPu5Vfw5xe/8Pl//lP/7D//5992HCnH1j/8h//o/e9/vx7aEyPm2FKhzls5&#10;XbbqqXve8lYTbQ4BpA47b0GqteyocJPLaMVKmuWtdiO053XWMOXJjrNK/FmOaP7+/Olcyn379rJl&#10;skUp/NWHHlSb8xe8AoXz587UzZO7bShg+7RmYdGTZ4Df3AE2BCkfm3bsk6p6GWbmVc48LUhhx7ta&#10;KcXKzqmO86aOv26V/9uEW8maKhlhHSvCyQtZuXFxaGppBUCyz9UGXqaOctjR/6J3ZuNqaL1lfqvz&#10;98qrVzmXmkmplSEFa2/1+HCmtpoPJwalWEBXrFxOowmmEoHUR5hEQYwhsHuFsvqBH9mYpoxP4Jkp&#10;1IVEGWNt1gdWqFQuhrDK6T3egWTVI9AvntPKMv3kk9RcCBdk9RCGFTk1Nze0g2qxsjja0XpRnWSD&#10;kppOcE/S0fv1EEnA15wt9vBXH/rUp/4MP4T9Q0+BtvAX1KVaqEZ/xWi4nz7/hS9DMh8qkN7iznRN&#10;SJ8cZjGg6gkc0GcfkRYcBOHHPkTwOt+1RnAI5fvEDFCgDx44RP0LDXuOZYfya+07vyJN20ObMCps&#10;jsIW/luzPLgJm+5XrAg+jO7YWXluwqrMSwycwZSora5wTH9G3UxbbuKb8DZ/NulS7mnfoth8mBVO&#10;uLC3Oh+bR2zAJXJYcE8cN9f+bAbFxfHcqhD+aFl5VZUAlrhR9rvKEbgxuxE9T3AFkEbTDdfTYvhF&#10;s81UlhDAjEE9ki8CLDdZW6s/s7B0SYkfN4mEUwCrVX/2PEYBVRiz89sKjFY+1mC+8iShwBh67nP5&#10;3OiySIsGHzD6M6AOxCKZskIYC9rzkPbWW28p/YnnbdGCG6+/wV5LIa5weMXKVehWNhkNSMIEBaT/&#10;LefGgvlYZIgFoWo3gGoZ/muPSFlkm9HX0tegivDH55REZe/CN3jlKuZRnKFybcSlMsKiNuMGVTrQ&#10;WLLWqkBOX3AWLdACWrIA01aUzsSoZKKDSFAiSfsKQpUAsvCuMWg4lp2UJaH92VLTtzJNm7Ra8Sf+&#10;XkEaogMrCKrwWYsPPPCQnJS6UevbBUlkc4VFZIJwgr3Dq2UiqStTkwIRkKYsq9BgPqNXIZVdbOOY&#10;+GE9XUEMiQ11ppiOSjgNDpHKkywDcu8K/cIljDeBrWYzHuf0qjOB3tU+lb0z6ckEB+h8oC3x6sxb&#10;Jz4I2V26zObfEzg/vYgMRUZiVO686znWRc88+zTzDMVIDiOu9sIuibHreIhRn1tnCtuj1Y05z0gK&#10;hc/kbdbhTfyPcmWEsSsQTSJgj54KSl27Gim5bfPryKq3YaO5wLFpNnFBUJSVx8BhO/5ATikMhta3&#10;KifEIR6c1JOsCdUZDhlSTefTyVpeNqMJjlE5KJYte9e73vVP/+k//Y3f+A3+rp/4iZ+gYKH9eMPw&#10;/6y75BczTRhHcoV6kjjOusaLgE5l0j9ZkfNlYpMXWrwmr+cf/dEfhVhYjUHbQAT/rFm7nrkAFYSV&#10;hbJitItTOxqqwSqP3NzTHWVBzlrU6JTBQ4gwNWBfHkYYgUPIWbeBS/kQqfF6TolXM/D2wzwr0HzB&#10;AnqYVuJwhwaxAePhaghIwVBPwMefemVG9CeKowrBM2F4PiFYSVvCVw0JFdCuG9XCfJOYc4ZNa6St&#10;t2Cufk3rLWmrw/GSZwfL7EsB5RWO5dtgR7sUmiM6uOqrMCtv/fadxOCTQwq9FQai0fe+593vfd97&#10;fvwf/O+rVq/k+v7e733X6173OlqHgEB9fvrpZ//lv/pX/+W//ldjnHr7O95ZWc7bUaHQrPIoFY+p&#10;lRnNr8IwSyrF7lQ++paDfrRSLNnTUEfVNkKYZrUDlrTqAFoa1Y5t9EXuahohNVF1KrVo2bZtC3pe&#10;LsJJFtnyvpEHh+yC37Z9m13AOBsPPgkh/tGQrrOE3L6dJqqfjZklayBdrFJXo9ClftvaXy8lKqQq&#10;V7CpLE7tJEO9x61tz0WvKKhkEXSuIbL7ln03v3XOrDhTwWLtV/xoHRx+ngm6nfAQbhsFtEkF7EGO&#10;KwooC2A7z+80NDL2LLnQc/xoIebwzURfRTEFH7QRUslCTROQNXOJRygAIfyZ3ZF+1am2bBCB4slq&#10;BOAxmcTqlrWLFrNcLj6yqOI25GBSP9xKZB49GBLTSoWEujeDyqsWkt18040vfOHzMQ4VJpTHLMe+&#10;Zew89VnnoQoI97KXvUxgMQ8OjRNriwPXVzkRjqIpZOre+x584onHsnyk1D7/+S/IEjPkrSrtBvWj&#10;nJUS0IyX3oI6BZQPFu7FltwUo4qDDEM0Wdn6rYY6A6k+HGWhiggJ6+xyqPO1LodikJh9DVWioZKq&#10;w8A4MquPmXLYkzqDKlrJnwrnJvV3oRhJo54YEb2Kqc9EyK5sanDVplKXYoRHqxM0wDyBe2iwEBJa&#10;XxTuJtlq5ZcA3qiMwAtbNArZcuYevq8qLXqFdqI1xgmeXqVjEe06rDMxCbssAhO6AM10wG9x7Ra5&#10;GAU0LC8KaGnMDhdosjNnt2TVHgSLXjUU/AqMBE8bkT/HAmiUpqrLWjcRfrpEmjr/sPRCB7Esnrph&#10;1/Uo0SRXbCW3r1MiV1TuIaoAVayi2Csb97wWUlwJa/QzIsSQGRfDT1XeYmrVWdkWi8DHCmgOPxtD&#10;6QrLWZuNFjM/8r2PlJ50uzChaTbRFUabNedXUr0ooHHClvg8fRppdAU0S5RSjFpwxVBidIUvHGnW&#10;NYpGbUyqdW4UEVBSBOichJQESQ1V6rSOShU5SybN1jsHDV2hkvb+pMP4WFYmsDHBxOgvetJEVwvg&#10;DeXchHCiicaG5zdiL1gRtOmVDNWvKKBEdU5nVazYQo6Rm8vSOcSoYa+uMuQK9yKe4pvCFX0eZzfu&#10;ja9SC2DjdddVLnFB8GVd3r7jwEGb1vfDoug9hk5UB4FrRdRGGrpwNaPHiGkEGuEVWfV1wuwMKpYF&#10;F6JWbZwYLt1wJbYqTlhX+aba4SzxMofhxOKOohMZ6TJrUXQImj3PPoNvy5fCm+dUEdGuifgC4cRQ&#10;KZNtCdnVcPxoZQsykMymG5zBRjcKh+zryK2MIM0dFF6RQMkcuZedAFHjvA2bDeFEfXdel/QOxd5z&#10;REKTpDYrs4AmdosTlJLSWExxwupGc89GWrnRQx1GYhoKVugJhAG3qJuUmbB6YHFjBimUYBg7i74l&#10;uaxfrwhc7ZpZrNUT5Q02Fhyfk4CaAKU4x4wlp6EmBkzfaJAR5W4qArFZMcnWWmrOm9c23eJa54El&#10;NWg9Rmi9jWk2piWwChPWXGxSMdm6MSi1hSFrNGtC3pVInPKqn60FzJyXryImAqiYIcIcin0M1jyZ&#10;oCZzK9A2QtYvIJgJSMJPft3OHQ/ed/8rX/mKT33iE7RzqgJ/6Yte/GJGqze+8Z6/+IM/+Jd/+Ifr&#10;LPh3vuOd5rwODGq/7eSg+RChncDVEn1mE3lFUF5sxwc7LES0Zf1SAU8eP67gNtsPpxYwljBDekjR&#10;rGNUzp117vCO7dsondfvlG7AmmyVo5J09PbbbvE5i+X6dWsFjAoSPX/2zOaNm67bJYhh2cbNG50f&#10;zJCoKiJWTzhFCc4mBCrhKOuVJipgW1RIJZBuzLb2NrXcng1WYNIOkilbJp3ZvOp/HSQYam82rDoj&#10;9dIF9/QYh+dUsHMTHLWntcWPKhfQ5xrlAW0KaMZ46ABCmgdcsBP2yM0efQKlhf7zp34jADjXTgPb&#10;7x5gvKpFhlC2c+ceePBBaaXXrl+3Z9/efQf2737qSfu58AnKx5p1azdt2bwFxksVsXHDrp07YUn2&#10;dkCCYEkWOjGSh91rOoxYDg98BHZqVwcss2Bk2JM+Q83ojol38Yn1xh//8R8rTw9GgTAedemtRtWJ&#10;N0WTTvCARVh87pr47GeF5z+Y0JComKoVePDiF78QSWPW0ZCYv6GpDoe89cEnKoHNURmz+HYTBdQZ&#10;L3MqoJkRE2c4UfUSkNoQuU3WmDBSba5OKu57sU5dndK8DQvzyieBTOpMJf2T/jA3AX4oOWpNFNCM&#10;KHSr2jxxEzL2Z4qV5nemTgEgXGJ+jgKar/AUeXY8KS+zzHbN52qVSFdMdg9SBGytd3UeOzNNRIVq&#10;E32hEozYmgqepHt+Y2jsEQgq6UEIias5LOHxkSNCPLHL7PHUBHu8T1QRTVYTmi6pWWkNKm2HahVO&#10;E+l8WweWYho9I5AMXehtZE8A21WEfBug5ZMmmJltSgHNOpkF9PqduyigKL1s/A6dt1ahgB49Uoea&#10;OUuwxYBadSZVXpwApVg3YWbrUuwf1QE7aFXa8oBmaoIkFYcz3oTU2XE4eDNCFjuIAjrq/FjwRaT3&#10;AAD/9ElEQVSbV0NPHFz9j323yd3ZCmhOlAjmDBXQpkC2Q97aTRhga3n8JM/H/ypOP8lCqtwoyq3p&#10;YmWc++pDj0gMvmHteqFJXuN/rfwcumzGMvuKJjlbdStiHCugYIs/QD9jQY6zK0nh4slNV8jSSzH3&#10;IYc8d5+10HDd0ok0tAav4LblLlbW7YVBuY5Io8kamGz7qwmldnZXGZjpLGSao0Ced/fdtB9HzvzJ&#10;xz7+Kx/4t6wPdz7nOQ5NuPfLX8aWv+1tb/tvH/qQTS8iIiRdN4p4afAPVJNVTRxvxWabBbEtAttB&#10;frEmjvPEGUg28UTLdPWbfBV1rUxD40Cj4HNIL6pt/AZ6HkC54kjVMS3mW+SgcrXlz7YqG53QhodH&#10;afNhwlfAOYlIo4yyXwjuvPfLZZn72Mc+RlX13EOCg2KhIfyq8fBKfNtqnk8G8WnaILh565atO7Yj&#10;bzFJxJxDQd1LbcqQaU2ISVEos9ni4UcervCzFsp/7kxFAsjUTdyw3wMmyrbrMYdIAV8oziT6MO6j&#10;rHN0CbiIvECSINNDXkoPN2/Zwnxm+ReAh/D13A0YRo/EEmObBAcQM3ZiFCgostkb5FVO+MQGKesk&#10;WoAPIFHp/CYJQPxLOmAW3Kg8Ejzedn/qatbJoQsPo1BGvqvB24iVmKgy11aVpHCzLxSaka2a04rK&#10;lUzl8bVezQJqvFEYOq3FQtEcwjPMrRNIKDTwCZBdAIXnkOl/+Ad/8FM//VO/9zu/83O/8IvPv/uu&#10;f/Ev/sUv/dIv/cqv/Iqp53z/3Oe+QJn59Gf+rFj6d7zt29uJrXWYap0xu4A6ZegL2P9YO2vvOSZV&#10;zCzMtBLLm29QAFNJsJNr0Mghi65kzQoFYpbbvHnTWdZxzkebiWqj0mlTyOK5euXynB1b0nTeJWoo&#10;Y6eUUayugoHJKXjIttF4rEC0dbKYMUTCDR1essg/rsNmrhWrukh0f52c2bLGlw4aC+XosNAaWfnV&#10;UWWl1a8UksVyR9uYmrqZTVfNVKAe0wACZfJtFgs+vtE2/8Y8sqouHkxNf/yJx55+8qn169ex18bm&#10;FDeQMpAGgkJEYw+78QSUuvlBGfAxfBpnon2TYQux+ZPCFwQytV7BfoiuCZfAXq1j7t5GUkICeOZX&#10;01njusFTwlsdg+gm2/dogWqOzyU2PD20gf2Tn/ykxKOCJWD5vr17WDRf+cpX6rnm4hnEYlpI2QmK&#10;KW0SpX3605/mTzcKdBuT7YteVIpmEpsZcjBE/WSDRQ/zAGf9ffc/wCCv3ZwmH/ucksYOd8OaYxV2&#10;X66Zy/Pkrj3QtPwsST2PBbRmrs7lKvpMc1FAw+JzRcvJ/ZwaZMq0OZ0RV7Mf9ko6+eWTVBvenSsd&#10;Uz5ioH8YZSsPQ+qKpUDIPl+BGB4MFOROrKcwpHHY8tuajvgewqpKO5Nc4uw5zoqc5JYKgQLoIqX8&#10;mTW0+gHHnOJ+aRrkY/Mwp1mpB8E8jHkDAjdzfpn3qZ3U3Mpq1LKSWdHGiBhjqlaUb9qhw8Srt3qm&#10;Hk8CAX2LzueKAtoBXorseDtXBGQ+922AmUpcYxl5HoPjgm8KKEjO5wuQdI/YsioTW4BlMA8dPV67&#10;4CtKsh1UbaqGCqjOt8X6eTIvQCtZxXViLi6MQrGj3DQ0G6X4bnM0E9cR1XCkfNZxvjNXcKOGWVsn&#10;xxbQho/YSsKduwU05hMkEEhG8Y0grHVwWmkHDbcg9vZoFNCesPYrfofKVn3TTY8Fh4sPP/wIgt28&#10;aVPmxVQAYI6C62plJ4fZ2lioZEKfS/moOAmu6ApoG8vM26725RNz7ZMIvNBF1KkoUplx6OFVbFQT&#10;1Jc/I5sxqOzPHYG99SfzMRzF11Q3Zw0Z1Go3eoiLkdXEYZi/9mu/JruQaDZmQts6JZfZ8+yzeKwd&#10;vnv37XeQ8qGDtZl6zJYvdwsoVdMsJwYmkX89gDvaZ1cN+2JMn4vQx76CgCsPs5wL1ehhyGSSI7VD&#10;1CIUogXGM9sCnGoZEEVWhb6FimXoGS+VY5xLPwPPCaanKvqU0YU2VYvb+wrDVwmdzEUx8mfugYup&#10;hZKarQhJFQSw4Q+h/cxR+KGL9xNgmR8ramhpZcnADih5iW+mpdYRUO2gGabQUpfHhxWqNipU5Gzs&#10;r8Go2CzcmEo8Lsq0zuh5+BgxLYY1JhsQSCyQvqFTfdH5SsncxLpfleuAuQOHSL24DfvKISbSeEc1&#10;jfwzEbqE1TejzFHSOW15Gx+gMmGYhkxqK6aH2fuf2pKJ0ycKayIxA+rXSZBEEYajpAIYpq5GBb9a&#10;IvoAPMAP/1Ftm/eRbOrU1NlciKILPp9UcNHylTjtj/y1vyoR/Xvf/Z53veu7rfG5DmRJsxWJvapp&#10;I1v++U/91P0PFCZMvfPbvx0LahbQtsdc1uXasDmvTgSqQ9QtOGrN4VfEFa3LYbYmudC05MqUY0bl&#10;lhBXViWbrIDsXtW2AImynPW5wKmsq6ibHAPizi6cP7t929ZNGzYiNSZ2RGFxgfE//uijDrBGPXTL&#10;tglkWmyoXa5WMmvXSPuy7MLZc1KU+YrjvtZ/ZaHV6cvLl1avyrrQ9EVpyZrtdmTBjKmgQbX2wgNy&#10;8Tj/azGeNeqFC8rc61ht3LDOXq8va19xpaIqIq+Ez2PCyzl80WiaAn3Rshj7NnzsD1L+7u/+bkQs&#10;/MhutSiR6QGRLA5GsexcMwoPmTaVF5+rTkgGacxirPGx2xtlTPFZvd31nDuzJoNb2VlcYxv7OlVS&#10;6n5jK6otneDcee26j0KMQUBNTMENUaFmygRfyQte8HwmBIa0u++6K5uOdTu6S3Ro3fCnD00N/EYJ&#10;tO207tJV47IuVCALRM56iBhQGKztRy9+0Qu/6ZteZBOSgXuodU3Hj9AzdJReNU5IhhTNlyOGaUTa&#10;D0gbqY8U0GKsYwXUeKkgzQQyo01GyuYKUfX7Lpm65TW8O+w7XD6kmG+HVJcCucK+Uz46U1oJM/VK&#10;/V2qRWCoLWLG5EZk4jjdDnS6LIynOdiylqi4iKbSRV/v9idvK+pvagHWbOUGH6KVYmT4Y9zupsCH&#10;FuVSN5eRs226PLB/HyZrfn0Sc0iUyGBLRhRu5dcFG5ugIp/qtzbc8WA4X7ht2AxbV0lc8FFAPTdk&#10;vR0rcCOmNgR+9JWI0g7qAL+D1H3sPd1Kqj+IDvncfLOdE6VgCri46cYbcQyKciygZmv1qjUU0Dqj&#10;0JadpoBaE8Nq9eit6YkCWsKvTZOOlbyPn/1S7T8NtgTtNZT5bWgwEo0jdlxoVEpg0xPr6kLaTcns&#10;dvpRhpmTkKKAGlQ2SbiJCx7pRUBmNZJPqpW6kYekMo41S2j9NqW0ONus33LtVMK6JpITgdoO3xjB&#10;+ZGHH4EY9s1Uf+YvtGqvmLq2op5RVcej6Hh75U2Na1g4o86TroASdXHBdwV0Aj5ZPAeMipmLQBga&#10;RynJ8DM7wc+0O4L8WOX1p8LYDjtWTW5APRalfUbm7PNwXJ0hTIya3mECYRcqEzkFI+SJl3XhHe/4&#10;ThvGP/axj3py/CimffoTn/jTPXv5pg/Z2AyxEuCrNhid+0Zoo8DrYJReIeJwniGT8UrhPOysJjfR&#10;2jPGUGuusP3SwAaXevTE0ELOPgFG+BaiDu7FmBpNouSINAtN9fGtYimg0R5LFmJRWzRmCk2CLsgs&#10;DxOpj1crhk4r1LhtIlQ4rC96JWIkJvB/xg5fMc1oPSAK8+kA4XuBEbXfhLEt9uN5Cx+4/8G2X2oJ&#10;GZw0TMgYedV2Qy7TxkOAQSUYnZ3+2f6IE3aXt7c+J6coNekhdE08TMyfep5E9Am6zXzF8Z2alfck&#10;ATzByTabZY+PIqiqIDbQ+TNaoGkyfPee+DPOQPc5bSjqfiba51ma+tUxVdVBG83kqU6AKm2vKdaM&#10;Pgqga/e921g0tTVHgbAQJaDLNU6JPkncHf81ZBTFN9oOk4p0Goi/jNTVprGU+LzN5OqbA4L1+dOf&#10;+tT2HduWLlq8dt0a6XVA/ru+67vgw6tf8xpDw9SdB//u97z3jW9849S7vvM7iZS2Ma+idcro2HIP&#10;iaEsra4ttus0LJRfaTCL/005C64t0zVPjEHD4hcN1pGUUeohgbye4pgNXjCzFRrhYQpXrVjJIime&#10;s1CqKdrKQ19g4lJkhBe2yE4DKU0BjuarChaMFWe07AhPF7gpDY2Jd+JzbS7KObOVdLRJU+Mo43z1&#10;qbkCHcrH4V47mWKcKA5ujEUU88quFpdGfuF6tdBO2bamCnutDfh1Fc7SIB57/NH9e/c5PFdiKcIP&#10;3BkCY5gMHmefb4zB6jQB3KMJ3wl66e1TdYjLYjMEjTSBMmFncraDQOygmlO4djQfPHjfvfci+K42&#10;hRMpH4UgTCRrXLWB/GOPP0Ejydo64SM4NVMlBNWQmnXPZCVqk276wH336Zt+RrkMf0/gXXY+yafA&#10;fsnhwm4qxNPEZQdSUD85IzShBgaD5N/RQ/OoJIL/8Ic/ov9JeqwzRgRPQmCNWVf/9So0bHL2s8eV&#10;e7ccFgDYGMeMAirMT//DiIcKaATVnJTTSSgkGP2gX0PqCo0Nr7CGVDv8Kny/i71iiE2gZgne34ZJ&#10;KRYWCc5x+iCi6Kllk7N/+0wpoApEAUUOWYcUZ2z80ucVisQwQx2sJ3VMQCKNfKVYEqbaDNi2vZcg&#10;UaEbVCDiJXqhyuN8Lyd0M2fGlBLx36/GfFFueX79038FxEIBu0/KAT90wZcFpRQLxWCyPht7kd7Y&#10;s9PFTCRi9New0SjlgXbA6zeAyhz5bQK4toWKVG4KqIRE82664UZmBfRU6Y3kSXYS0qo1iQH1T4Rm&#10;tT/vMkzThOZUG+2zBG37zVS2FJtcKGVCTotjBfpaFtDmhr/SBd9wKEBo7CV+/FE8qMmLBTQKqCti&#10;5ioKqMpHmd+DcG0VPVZ2x0/yvF2NWeWuOHZuRi/05JGHHwXt63ftagJjigLa7LijNUC43ARujyru&#10;/5l1ElIfrCJIO/5H+JkNcFFAR/0ZQyboFyLNb/Ah5K+HEYF5O6SsPBwSYIQfvpTT57ssvNpY8vzr&#10;vDQvDIz+0KJiVtMA2GwwMbYA+2AESqJcePWbv/mbv//7v08J/sM/+kPL/JWrRKuX8o2s2iKuThX2&#10;n9bzLGlG50829fqKvnT+g5ZDnqHEoGvEfIDZoRoSyzI43GkIH1Qdmk1twXatJHQe54/C588xoY0A&#10;jsq6I1ixxGiFoiP3Y8xDYyrEz70KccWOaPWbNYYWs0ZNQEJFmrX9MVokhgj9HMSAIiY4c8a4ek35&#10;rHXRnzyTBYuz521dQOymmwKaOOlKVdaGWYvysbvJ57CxNkCfP08wRQ/uirjRkWg4hu7pG36VdXsR&#10;yPXXE4VRNH3roTLRofmaPFQSuCJwA/MohYYWp3xW0b7VHHAZGpxRM+QBzFgcovd7qB7VGiY08xvt&#10;xXMPYTUQ4bc+12F1shOhLG2RsJ4oTFJ7rnxWEWow8GwaKWNGO+xDyQwHrsyJ/J3lqjAySyfJEQb0&#10;GdK/kj8YtTJRzUuXG/kuSrMXjfkTP/F//tq//w+/87v/Vayr2v7W/+vv/e7v/Jcvf+UrkO8P//DD&#10;jHNCLyxCpt75tm8vidgi55Irs7t7aj3F4NkYWTmyKyqD0rdg8dIyUoKw8xNRg4WQ9Z9Jb4nfGUiJ&#10;paW1Eb6dLMJivqQYS8tjUnpeGR/9fWZaFpXR0Viyze9+4nF2dluJSmzIRS9fo+0Octqdv7B+7bra&#10;DtWClnSyiKyU5KqtLJkLKPWVzb6py810WRuIyllfq6G2Vx+fbTaKwvCYXSqVaWmfbbe7/uikFurU&#10;wXK5E+u117SMpFNNkRnpHDmKMzQOxNOnTk6fEN1ywfNkIhCbgjKDXvAgGSiiR0KOuNHpeZApoeLl&#10;jmmRHIJpmAmBJRbQnKONtcUvoEKTGmf3C1/wggRTumCe+lFvdNm2tijZ2Tw7ow0up89UBCeszcoM&#10;EY5cD41NJN7ZFPtE5aWb3v3cLL7jC9DJrkJBYp1Rs1c+kfdEtdK8IVck4bmHehKFRngo9KKhfubP&#10;Pm/vrTDCwERiOBqqbiMMnxhylJ4QQC0bQictMRNg79t/gCvYHAWe3mKYfscfypdQfK3pc5XtMrK4&#10;8/HO1MKUI70mBFgYeufpvUz/pH+YjnUBkJKdPsf6SukxQOe5+VUmS+GwqkgRbXkCAqYyIw2Qi7ta&#10;gTk4oK06/FlMx/bPlke6RVWONuYDHYZryIcPHDxy9EhYUrTJoF8zl1bhrBXNCwQgLcxPvF2eB2cC&#10;vbDRoYYdQDVQV9SN+eksxsxrSA3NqDM6czn8CPMpviH4uIWfBjiaiOQLo8y8a7RGMY7yNFifZ2EW&#10;a27XIQKu9Fb/4eRNN90YYrYFSC5Gag8W1BTQNUhXAINgI0yA1E4apissoE0jD9aJAdVW5rS0A6zl&#10;yhjQNtejGNAaySi6cqxUzTjAJ13wGfgo7nNgAb2aApqgmki10IKbmpNaKgsNaiyrzKgVl1+/zfw5&#10;8U8nWhDfOAa0BYMm4Mhq3FQ7RxvMb9h1o62hjY+2RcXYBZ8+p/WrXyNj51DDa1NRnBLXSn6DWEBL&#10;d2QkGERcdNpM5EwowodZgIV74EVZfaVwp83eYno4fE4v7KnvuyzsMrUTbD7pPKGP8WpD1gw+L4k1&#10;CJoOXmMARIkVoVXK/iWqPMUFQzNR4kHthdi8ddu+/bKa7zEEE9qIvTYhxaYbU3QfSCOQkfl5OBz3&#10;nUaiqUShCVhKLI/1UTfdVIafxLTvSiR3KR/t6IpaazXXXGQEslVb1vM5mtVbPNmTrVtq17bnUdTc&#10;Jwu1RuOOKFf4OI2Ge/GMqR97MfU6oAkF8GqtqDZu5URYlTbWlGn1KGzKslSmaZEsYVbDSfFJZcUR&#10;J9qkqq3M+rBi2YqaiEflY1lNnSXlyW06Q0lrBNMWJOqJUu4rHcNmo8p7CIYRcIwjegtG8TxEpLrX&#10;ExMXn1IWQsozshhFci2BavJqR29Wp5usoHIaFrgFSlrJ3GWLGPuUwnTK4GoUgOwYS7Zv6nLCVWOW&#10;jgqrXX1IeF7u3eCuxgUO/gRJvzR+f+ZEVoq1SfE8aKA/CQYt2F5zAQbgUZp9nlUxH2Mws1NxqCli&#10;pTT+8aGgWT06IIPoufWWm//KX/nhv/KXf/jPfc93r22Z5r7vL7zPTuhbb7tNMN7NN9967333/dRP&#10;/7Q+T73tnnvKPV2UYPHcqL0ZXS24SjYk9WasPvWvLJSLlyw6eVwOkaVk2bq1oqTXUl3hJA0OjagJ&#10;hj/11G4zDjMFbqgHlE22/QbgqwUILRtodH+TxMb11DNP3Xj9TfRiChlEYsktu+zCRcwjK1esZBSq&#10;/ToLbA9i/I+stGheSDFlti3J1NJbIFA3LTg/XrPaAotZeUG/LBOn3pXSWTGe6jDD/tVOf+qLXYdt&#10;r9XYoV+cudz01uUNr/OvxHBtv63UMI8+8vDevc9qtrlpajJiuYzPAq7A2hhB49GG31gV1IR/KsJr&#10;W4KJEhhW8NHJKIXYQcJA1ZaTaaCyCr2CdjggDMv6ODgKnhqNbb9pYJVk0W8wj7dVGiabh6BjdEdl&#10;0J4mzEKsrQXbthqmQ99/373w2BNMIROkHmSDhrUumscQ3Ien+KU6o0ZuDvE0Vo3GaxTRnNRPSbWn&#10;/iUvebEdcBo1HCp33O7RyVSlfJc0IyRu+kpc8BRQSXZgnq+GFtAsH5FH4ND+dEDZzPl70Q67sIky&#10;1FXJLnJ8GE0r6ldh0VhTHIqlLjO6AOvMJa2rHHh9Et6nV5Ei/oQq7tNQ1CwPkQNWZUQKZ2qUqbdS&#10;vDQFNBp2RUE0D0MWMAgwGxbMuO7C8+3bth85fAgRZnuQT4A0UspM0cmygmesMPjKUNj2dHfIhJXE&#10;HNVMgPN5OZrJv4xpftGKvGuSnIuNoWw2Elvw3OfeLQYLh7D4RKGg3GNA7YKPAEgMaCNKAs+8hGZL&#10;6Wxsjs2Csy9sZrQLOCAty2jRdU1emE6di1FU7CTK8nAJ+YFX+tFO2bm86/qdHO5E1J59+4wUbYsa&#10;d8ZmLaYtQCtQuDjvhAu+dH2mx3YSUrgQJqBdiaxjrDL4xkPKoZKbhj8jFBpx8kqc3OLKxybbIFgX&#10;orGAjhSgxqcM0HRjEYnTjQUUKWWzrbdjBbQ4cS0AaslczTa1tI7f6L95Mvwtl3+5bkY55ooE6uOi&#10;guaanOKCL/K/6Qbng1TCvbZg7zrQ11TIAoNeLATVidd9t4ASeDlXsFtAxwAcAQSSZLzBbYOFwAlE&#10;7sqoTxQA/ExHryGNdqHoBheKt9GrCMXQae/hsM+9ntkPJ574HkFqqpKN5DSgliI3/m6DRb/azWLP&#10;JE6fOStmHdvO0YvKNMvZsmgqbSCjfYq9exlHmIYr6yJXzAqxjkehzK8eIBofAH2lJhxvRcIo4kkI&#10;UkVHdDHneOitK5p9OJK2PKfxeG7UeH6UWieO1Uq1BecYYPTChOuEIoZ8z0yt27CeBLUbZOcN18vw&#10;smL1Kr+r1to6u9Y+CdHG112/i5KKTfB8shXpHjkSxshyAe3NfuKhY4vNjHeezAJqFLVZmFmRQlk0&#10;e/aLX/7SE08+aYtNraUJ30XsApXRiYJBqgZtUluSGcXQGGXdW396Dlts+lcO4pF9sCXwN+psooq2&#10;F03dK/iswzpjcn2brC8EaDYnKBPvovLKRMuPA9PQ/OLqsIhpSZ3h1Ubdc9LFPs2AVXmReVNPnaI0&#10;0B+cvM1QZGgKfOKTn+THFGTt/GAMn68htlsko10zWOuBpteCaphYSMDY9XNEDrNSXnScD04CTmbH&#10;pNOJ+RiHhNYL92VeZF9MoYXBJdpOc75t3bbFpjEs2oa8T33qky996cucrcg3+tKXvlxg8Nu+7dv/&#10;4T/68W/+5pdPvfPt39Y219SOyPJS4+nNKXPu/LmmfRbxY+Al6s9fsIWtmWouLFsi4+ZF/Bp/poYy&#10;tMMLa13u+DOnpyHKieNHVXPzTTdI04A0YJSd6PG46ajhgTfyEZaYNMvyje+8bqehOtnYwtyedLZP&#10;6/c6KmmRo5KWYpe1SZ8kyH7S3Jd/qjGaMl/0UNUSWxW1Wgpx/SMCRIIxMOHN9txK1cTQUXqkkzxr&#10;z7ugz3mVv6n+OVO+/hR/wFarcMUdXDzncM9y99uZ1Fa+zSgyX7YNCARN2TkF6j36+OMiTfwNVsa5&#10;fsPGTTaS2/2zGhauWrq49PVnnn527569VOrly5avWbm6CXgJsBYd2Hdg88bNlGTMRSOOM6Hi79uz&#10;76knn9r77F7JyT10HI2qLPte9KIXU/pbCjbrJIsVmXfWJ1162wLSDD8tWaA/IcG6NWtFjkplpe94&#10;gXl2Yiob87NPP/PIVx8WJU5NxtEwiA3r1ju6INGrJisBzlkOQi14TMXkN3GffPvQPZ53CgFTqAvp&#10;MosmGWo0aV9FhEQYsDjVUTpN9aBLmSlSsxJecWHgEYWE7ZRq5j3ZYM8WdUFoZCDY0X6vCqIbB+Tp&#10;xvTJU3UQ9/wFdk4uW7q8nXQ1Y1NBG+Epw9XbUMpOaKVdV4jsnyiZIcCn0jmabani7XC+9i+LhOp8&#10;2x5kdC1Gc5RfCRD0JDpuAs/jrsLIqG5xSMXefPxYHShqQn2iuQqiajGgLkyTalh+5XFsaNnBKg6y&#10;QrLS2yj3Zs0TDM6T6JfYodZxvahQkd9RNcsTgCCQEOFEp1yxUhPLV622/Fq5ai39s9LpLl3hvMem&#10;oS2X+GXd+g2V+ZdRUxbSDRvtrJ8WDH3pQlvF2g3A8iH2VDg/HfqivE9l0VywiLZHRBrRsWNH5FZc&#10;vkIY02kClXpKhBWdOa+ndCLOlMvsHNZ7zAh1eO/F85VkY7GVHkv5ZZuRCbYG44vLli/bdcOuU6et&#10;hU5SQx0OcvLE9POf/8InHnti2ZLlXKdGLRcuZOaU17SjkkAjB/aAAHUfwNesdkLbfDLEsTEEesOx&#10;Cvds248qYDfIkEVKM0HWWrW5/mZUvdL2wvLHCmjjS5VjowKX1FnhEvQP8RJH5SuVnYZtWxpCOz0l&#10;RrbZgusW17Um5nE5c/Y00eimct614zPa7vdKQ1I5PGqqR/ejtynT4qfa6iF/ZAtTGUpbrOclaYaX&#10;LF2847rtDJM4pOZaGtNW3eAKevSB5M/oSZxUVwxw/G1kPH4Yjw3EJpJLCvYEAVcCx3fB6mgbWZhp&#10;InFBysafkJVqOjCUlPkzxWA1uU5YulATY1ICwNJgSvbPIykTBKVmiOFzFDcU2L18W4hdsio6Z3Fr&#10;y4gUadOnBNCwpFX6Hr71s+eoEsjHJFWkMe/TCps+CxegSpnem8kzFvdmquR/uOIf4sPoZDsr02Dl&#10;bal0XS4solZr2kBOxetRSf2LuaS0q5Y8sYAQM3x5J1t+2HYV32snRyujC9yAVX8FRRPxkZZTqEZ5&#10;6RNxKhi4c9dOyXRZ7rwCWZ5ISKsxD+GJz/Xblg++BS4X6hFNyD85p3xr3iVvESt1vBWw/NOB2syO&#10;EbQj2i1iacS01Ursdv7Crbfe9prXvq5MV81gBHS4nHB/+rOKbeTyJ0VTEmvQ0r4TSehdjBFO2tyy&#10;dYvjNR/66kPiCysh64LKDI1eKAyUBSE6mEwtbi/RvJdQWzCExFaaCCYXRgrdESNx8823lJq+kqFk&#10;reyIov788lbyxMrdI7IOjNtBqavVKfNGJfY5f27HjuvMYxb2KswyG9YZdMwuPJywUdgbPt/Twtt9&#10;lY22jEGQI75H30bhZlFKwhmoCEorZQpqJ0+aekYyqoKkP/536OgRp77ReOhXp86eIcpNU4gF1cCE&#10;+DP1IQquG3WiSh2moRIHtSsOyQ9WyJ2uw+Ii5RXwOdJoto6Rwa8vCfpNW16Ozig2ijGhFfZBcpnn&#10;f+s3fvPf/sq/f/apZzT4sz/z8//mX3/gP/7Gb+ozLeKRxx6xTaj4/9veek8j5VKMSwRU3s7KgEnF&#10;K4eOaM2K/KwAqZw6gNBgfNkRSwsc7UzCMnPmEGbSTHG157R2SGzaxBTK7qVTwBEkUMwEMLDljB+w&#10;A/29e/fRS6wyF0+VQh2piXZ7wN0w7K6OaKrFpA5WDr6YacNC9bOCACp7Z1MM2jZ+5DlyuLfDZKNj&#10;N/tK+6zxm7n/VVFAkL+pcj/VuaONrg2tvJ8tyjNBnyY+mTKyRgQEjBiGuaxgKh3uwUNK0szK9Lhm&#10;bXLqVgD1vPnOzYOy+HXSJPk8jm/rp6SLT+raeBO0pUxSYND2EhdCoMYXkAVuFJ0oIj5hoTTlMU8G&#10;+WLkA3lxJGyTVEaLM6/a0rAOEdV6ln0QMRxN/apFSF75ljkzyZXC980g5I7bKBBADKURDw6rTNO1&#10;MhiHBgKaIWsiq6jYLVxuNO2tGrA15OTPDesrtUSK+Y3P2vNU67ckWZnCZ87ri8jMq+7U6MvrocSd&#10;fd9thMObotIB9favQpOlkLWeuAl7qpGO/UqGGW04zsfYp6PchNoTS2ATEuSBSV4pX+6h5nczj2Vo&#10;aXs8fVLJOypx2OXaBnd5lDRYPeECJqIbhlWSY8lqd2DFAA3U8aYxJewZndR+OzVXtGileSIo1Oa7&#10;Zlomf0XmTTHPmiwBxCJ7vKAXwlU35hHcG99w8RxdKNa8wPqtZspv084rVx/nks5YBTYNu+iunS+a&#10;NOMtF/d88zu/0kW1KE7nlZw6gd8y7pbB8pabb9lxnRwRlc2tOVuWXH998VYyGRVY6amcdAEKkox8&#10;pTQ7NRS0cXkFPAe9JP8KJgRD/BmHV/V+vKssekRYc1fRuhrUZr/ix4evOjZGgeu8PlW1D6YsNpBt&#10;aBlPsLjyJEkwMrkabGa8snAnOqBh3df3O9JIopfMXOmJsHVilQ+wsiO1aPk+ukHZmRF1DO9vmwo+&#10;eRXjbRsfo4ACo7Ek+HtALld8NZRnYD6yfDczoXtTEHDNuXQcVqQYWGFulsFaNL+azsq58fXJiE9l&#10;YBqAM4xh4IrBwwQyzVm+dPgCVDkJS5GZnnajMOdVeXUbg2NMMWTIxirCkuWfx3qicLTnQvjmADG6&#10;RkpliCkvbUtJAeE8LFGfq9HjSMOeDWs6ai0cx1e48zhzwjgAuD5LsG62x80Jxqav1uG9WQAnNWYT&#10;nnWNUbEmqhNCqCOT1Ttc8xXLZXMfxV9KVS1g1SGmJ2mrJQidyUYaHjmqUcRohwAQaRcrs2AAIiJD&#10;/aCaBfaIqbbgQrI1+VtYd/HGJ3bv/uKXvmQxSZsN4jWTbfEeCbjdZO9HwbLskSt9q4yRbtpU+4pi&#10;baWMUqH1MNZnndV0jL7qSaop+Izr4htxD+q2yVWA8QW79jCBaj3aMqEFugQJs7OqwijbkXKKeUhz&#10;9SQsCOdMTzQH2hC4zi7mOitNrG0qiOOlOY42thi/OvIeQBp1YLaMoIzeOh9Dsi55bpg1j5YWTSIn&#10;ujdnL5VuNmBKE3QUPMl0hxPq8DCEZjYyhvXlNxgpQQD0FhblEKwf+d/+6v/yvd+7Y9v2Z5/ZYxMS&#10;+9Q7vuudQYyt27f9o//jn3z2s3829fZve3MQzMdZkqb3UWnHDrKRC6xtzrkiUKwz2YhSnwC0h2gb&#10;cMFFxnQTGYRWp7dmkd4jZWZCH/xaLlgrkGq48MljFV/Yu9GwMGJymDG7R/KFyV7BZUI/nUKjhYQC&#10;S85VqrAZiuoSIsBNsf45Sj956jRdNuZ0v3llIP7k1+aSRhVQB5nBj4997GOJ+9FphWMPX9+SA4v7&#10;8Dw5brZs2ky9q5LNFWt5C0tUos5sWKNiQp2+cSeHHwQhmOWFJPMFgKEyHqrWV1nQRy0LqD2PImiM&#10;yidSswK6m2qLNjIXcimL1DQWfSv22gCaTLxGGltdI2ynVVWaFa37POnoDTnKoqriKkoMYi0eGlJ2&#10;MROttES+81qayFdbMhK7ASUPVZXOu1FD/D5WJmU/uHgB3SqWt+HpUfL6eMMZu8svmKkDeT4nC+5q&#10;QRe0/UZX+31GkcLdUjTCy8GWiIzL8wCkE3NYuSeRQAaVOEhcNb62BNT73HPW7jkVUEConeaVwaFU&#10;fJOSpREbCZUCOkVoxZCT+6j1NR1to0B1oxwI8clWX5qvdjQvNidZPlI6TaGUcXXOu61Oq1Zelt5/&#10;wXxhKGws5ox0hSAw/tR0JRNhhKn4NiqUzYKI6wLrNbsdU0EU0NFSQWeqS/MqbS3LjomzJtRws4wS&#10;V3qVyK2ivlpatp0r/FoW7ozpO1s+YQtVebedStHCppMsplzn1CnIqTkRRZs3sWGs4wMFrt27n1Qd&#10;5VPJBMZgRJZt990n49izQA3OYdmhhSyxAr2IhI7AgV7HB8OZ0czKNDliwf1mWH54X0BfsLAroCYL&#10;QMYKKBtMUVxwLcTbmNhQjUxlo87M/PH13akLm1V7HMThkIXSc10TFDHT7vgkpImPMsW4DSzVeeDF&#10;0BoRXbVzY91pJslrmEmnrPQwkL9aLV75BMM07/hbnN1Zy3WSH9I+4CtPSOshgMc3itVcrXyb65Fg&#10;VtKVlWH26JQSOb7gGBMErYiTSs1xiCfSKUuLEQMcxwV5UqrGrCOgy8fW4w3Gw54ZQtIMDZ7nVYTv&#10;SBxG2I0V0DnhUAVasXjtYx5r2DYD8y7ce+EJ9Asb7w+HDUWvVXkMaWml1pyXR0brl7zkJU07LK9x&#10;tMOQQ7TbGFZADPTQJrCX0j89TfxphdiyDykaMywKpYCA++3bt+kPf4gnwN4WJ3VonyluwvcQEkD+&#10;iad3cOO9993L5gJvs3muFhUti60bD9N59ff+WOJql+RKTkBT3kenA/EWuvQkHDt7Q+k5ftmSYoBP&#10;c9G5EzVraASrXtUxWitX4eq1u1S4Be5whuPZUn+hVJXNySsN5WJzS21uYY2141k31GCAiUxNREFM&#10;HiAG7EHXkrBjk80EQYXjRYS5SQxG+d/qZMyZcJd8FQaY+wkkyXw99OCDvrVSwsCJDH0D0ne/+90M&#10;RHc99y7Uetdzn/sP/vd/8Na3vnXqz33XdzY2MVJAO28ds78RFw42+K0MnC1zRHqgfHSy4GKUV/dA&#10;b8yYwsGDBxjYLBoUDqPXRSGDUC25l32SDEHYYu3zrS34o2ssALJVYibBeM3MiIxLUk0E0ac/Yayp&#10;KJyuKbUWsjXYGfkxkCuzWaoF5eq163Jen56bXb8YDt4Ke0Q9em4gmBoQGy8cctNX8JouzayllWre&#10;vQpGLj/g6oqIbfxivj8tDelhcNSqy/m8QAEypYWsXm3+rBRz8jtU00MgJUchrix00rzHlpwdxyrM&#10;WtDoooB6qEAQ0Y36mQrEKRsIpUdtBqJ+llRpkrjRm5Jah7blTCaX7qkNYZidsuMeOlSLhJaRONM9&#10;lCJKmqksjtuSeJQquWNLoXjjV+leSwpbLoOESPt2qICm2xZPLdDnwsYNtWTUqPpDKiESbyOtS61p&#10;yJBKhuShY3HEh0Vm9qNW5s8hIfW3vYa8ndA4OwrleSqPiqkDWQ90zhiVOgYOz8HHn7FqB3nwiCzh&#10;7LidUwFVEsyzi1YNfvmmRIVp2zo+CwBwUHPU34A07sXgQxLa95VA9XnMQfyXpQKnQE7SNPNDrXG+&#10;19kzokuX4YTzyup/7sxJ/j8RTatXLNu6ZZPct2SVPpsULiqpZ9RW8VjFIZkxzpcPZMFIJx5BZmFt&#10;j8Ns2vqkOF3Z+erkKrEwIwuontQBmy0v4LZtW3fscJbdpm1btmzcVGmiWWfLXFr4kw0Z5UYQAxrr&#10;hQLOpCFgYpkSxsCnpby+JewMkFFoXBZah8+IIsJPPZkaz8PrghVD1B2y2gEDmUND6tw5mBOsG2m3&#10;U2Um1CISHllAz5eoS/j4GA9HB1G2D6+uwU0wrK/1p9GR3OpMWsGoPsOuDivoRNG56Jh2Zk426tSU&#10;Dw0Qx8AiahJbSu2ir7my3Kdw58z9xqyFTlNhr3+kXc01wNAdzmZaw5ZNqN+uWE/UFqqHCZ6b6GiT&#10;WdMOG+2ttzyI1ZOwVjBM8Ey8PWX2GxxRUTtfBZcU9tXCMkto9cfFEZCGbbq8YsSqJwMQF+9qIxrB&#10;f1bsQZJ5jXIBZvqG2nnragZSTssB9syGaooZghElLqiQPxsdxlcXnUN4Zr76KCIFhsigBigNAt0J&#10;lnoaH6jzgcjKRHnFpNKtgKk2IGoRsGWxQ9o6GWLxi7OpnKAs38vgHNeIABmy9J3VU51RAY8cLimT&#10;WatgrWbbMxzL1AqhmVogsivRw7EOZLLcx0nieeRLhqAG7VJhlSEHg/MRPXHBF+RbAiMtQjN9VtIr&#10;w8wnaV2BsB1XLCkBRUs7VUnj43sMaviEjHavJ5rTMTc0AaI/+ddJ5xwckGPAPY+mQeX1obcJXC7Z&#10;8bUU0MKZ5tBQrf7nqN7OKIY3QwrtKMzdamg0Hjrez/3cz/+rf/kvP//Zz+mzTBE/+ZM/+dnPf074&#10;BEHmBnyw5al3vfPtTZtuvvdKPl95QFl4y1LS0q234Muw5BZb2bzGLQldcn4kKZ0ainL81jagS5eZ&#10;24UhWwPS90w/iDBzAhzs4XbXRVpOlssJnkuSVaimrSB/IUsT7YlIjoae8RfejDXgtm+qJY9qTqeK&#10;FmgJqN2XA752DRfmh0A8xTRGaZjGinyQYG5eXAnuK0Yn8im42Lvxmc98BkqZ5uhb3NOgT73uk+Er&#10;BSyHa9+6+M5m5zdqCqjaKtiiLTL0jioW/Z4iCGnyJ4yhWVbARNvgBlYRtLG5Kqk/KonDKya3MN+w&#10;lbByNWRt5wl11kY86wGaa45/0LGoPtEa22qvuLOuJgQ7lIls6J1EO60i2VVcML72fLRtlTHplS1u&#10;kBczgIqEyCc1E42BKqlLGWYn/uB95jrqvj+fevLpDCRe/gwtAsBb9+HyuWmscJQ2Iu12Xlm+oXaF&#10;/vtNiLzz3Nk3nXHnVWfEHQ2CqEHaVKvOTEd4Yh66SUmT6JUFgD/BQbdjIIEqlFHBsHMqoBHtMXGQ&#10;XZoQI+X8MGN3ulpSkKg2Pp2yj7YrQiI9Sf9pdxXx2baqtMgUXSpxxsYp44z5Y8u0n5VtcP2a1ds2&#10;bSwF9NJ5NMnKgClMHz+qg9u3b+FgVEdTQO1FvXT8xEl1ijJznpAxRgFlXtViFk76D/BNyNWkaDSq&#10;cNsFkwiYeBbrUFyXKIa2ZW2p6K4mkgt5mnev9m7TRRGOkCwlb7n1ZiAFNEYRAG4bUU/96I/+o8OH&#10;D2xzhG9LLB/NhuTD1hP7j9t44kNI1ZortGkCpinrY40kQOvCtbOdsItC79oINfc1ZCljxoWT1iYk&#10;E4S+ugXUfU4XG9eaLfCJZp7bQnm1Rq/RGbVhwkaN8HUgmNkRfs4PQ0GdobWJG3miOl108lFVzPmp&#10;MwlrruGCz2BHaNDQIsTYe9XB3qdgdifDMbBHwMSjMoPRGIZf9d6a3LSSCB/FvAozmbN862OlIqiz&#10;yFsQZcvzIKyTy76igVtiipGIAVuqD0Ye9TT8P4pdlNd0I6y+0GxxO25tsFGrANJSrY3GPh5wn4W4&#10;YIZm8eEysrvga9rGFtCrj6uq8rbvYdWraNvDyc3nGU5H++FN2Gm/UmdsnyYly7lw3fa8nNRwg/ig&#10;A6RmF6osntaCiMpQN/YmiT7NSgmNdE03CWdKdA5sDTFvyRCsmIBRAI8KSKfjMcdjAdwGLV2Kl9I8&#10;Mg2JZy23XKO13uecCqGfwaKw7qwl4D8OkwWt5+EtKeatr/yJymKjSaCnfqqK2DVqPfQqwQa1/G7J&#10;3n3L/Yv8tevPJAcAnwh6nMEvyOg57UJJKqYnzTw5pYRPlPSWgFBn+JvBpg9ARIXQT7yudJhRvOIk&#10;JWVyu7AIWTWNYGYz03DSh1wxHCBoA5f88iy84Q1v+H/8b3/1h37oh178whdp+u1vfzutY+f1uxwa&#10;C0rOdPyFX/zF//bf/hsX/FtGq7FauI3sl8GhzjTbPo+GzqOtsk2TGBuTgl7BGA8N0sRAEUD0nAgB&#10;5cQ4gr5N+IDFfWzNqnyEE5uceZKTFgZcODdaAc+IzJb/5UrBPwJfUVkL0El/cuU+6BKAtmJjr/28&#10;kYLb+x/K6STXx15twHvpoua11FbtMq8pjH/RCylwUQrdYL6QjFKVPmQN562YbbqjgG2VwBvYv7bl&#10;BChe0yw9jz3+eKOcm8HBwo4WqwaTpK3ss8uyRsAlrdHzGC85E61sYLbfOL49DPDV7AYEPNExn7Nu&#10;lhdz+/Zy8rbIJN3ry9Mgkz8bUy57TJA1Ia2NVkt71m6kV1z54JAQ7A75IFJ+RwjTJqojUk1iM+CF&#10;WYCVJ5GFsf9F7sYARmVRM0dqUAs6AV2Gpk6F0aTCWYYi13AQQwnXS6PBnNykSx1Jgh6dq/Z+Dm8m&#10;yDRY1B9OsGM1dzLWf39Wo01jdmUB6sq4wgc9B2rgTexaWTHPF9rMjgH1qu00L2YdANYiq4Jeyy0P&#10;r1Rl+vTNqxgJQCPr/tgS0p+4uUfso53T0yJn5wHZ2TOn2E4BaNuWjatWLr9w5rQjPy45mn763KIF&#10;5zatX7d8ycLjJ6ZXrVj8im9++Z49z/qUdOWTogjbREgvFLMZeUMBjQu+07jp5q5s9N5ItVEtS0dl&#10;Omt2vsY9muJVZKEzp2G7rQBWsNyc+CCErT2AldB9vueNpZY5gcjBZ8ETfFIDWnG4ia10v/O7v/vM&#10;M/pZy7wIDFBCEZmI4HbfjxJTUBYzXQHNdIeB5OroEWSYUEA72g/ZSHhLGqV0RAH1GxxgCDNZaCoh&#10;zq1kMVKFdWbOmMvR9E1g55jW5npcrautzkIs0/I27boZWv4mvurscaKtoUI8LBPmD8Jl1WiATdjZ&#10;1SygXYIMCVANsSl2sIda5xxRHoYWKKA+Ib91I2uJIf/pNYRvKwD+oUptxXUwpOth+YR+RaONC17J&#10;eBWiRAaR+sLbtpl4P2pl2HiyAiPnzGAsI1xqS+5qbvAqWt6oDwPtP+OtlIhNCvfL9zPwGUnpkQu+&#10;8HYAu+G4Oj4bGuaph3rS1Km66fpfkNYVSdqRP7PW36a26li7IgJyAwjDe9xESUwv/r0E70afcyV2&#10;wuxkWpvKWElh3WQ/vn66KFgMbB564levQrb+fPLJ3X7b6Yl1PHXjeyNh0UZxKWjv1xaoSiXZTvlW&#10;Q/b++0TlBoJj6FVwKZpiplJfssvNpHfLi8KYLa5LFiMudM2KpBixS2wR3AjcEzRuaKCd5zRL99GG&#10;oS481Aq24Fc3fJIw4mTRYW8CSem3oTqg0XFziN3ePXuoUmSKkixEGUKW1gCVnKz0Cp9HakvTNSSN&#10;jh2ZQWD3RAcy10C6dNkoscyQ9fWvJriEP8VG63l2PtjrAmKOz3Fv18r3fd/33XbH7a9+zavdr1y9&#10;6u/8nb/zIz/yI1NveeNra8NcY9zNG1BbehqejRC+GFBLd9JYiclsLu+28Ks4k1FkPMyrDHTQ13Se&#10;O3923/69dpChXnLIeMDXjSaAPqI08Td6HDuo4dGx9Gz1inIdBrnDX1Q71HLamEdaZvocRA8ldxoY&#10;3g+hHANZ6u8SpRPzkNsWxLnIV622ToWvOUcrWKgtiyoYACdMc5KZsYCKNSmZ1NQLSInGjHFlCxXa&#10;tbO2SuSII4kqYB4KYVv1yiakmP1VzkIJV4gilURmZPcJJKOYgk+Iym9lommHdPkzLE/56J16ntgG&#10;lYzVsnmWR6pSUvlYfcJYU6zzU7YllXgbNQ5mIwljRC3xmMdcqpUAbcDfRlANO74aq7K9UZ2Z3OxX&#10;QJNhMQF+GLpOZjX8RDt6VPcSSuUmCqhXcWf49aQylrXYyiigmSNX1Nn8md52PMmfXVXtHLnfTBDn&#10;7OcjChmTSoeGnuh/Wi+doyk0EV1R5aN5mAWdD49WOEtheUDnVEA9NIMNTqMEyIBC9TSdGkk4VNxe&#10;riwD4gAK6xxjeCF+0yFGksp/4CvZwZu/ce2am67fdeYUK+fx86enX/Ki57/pdd/youfd8dw7brj7&#10;rjt2bt+6euWyC+dsKxDVPiU5Ik0Tadi7bZcsCyihyFrRTkqaUUA1nUWmAQpugpZ1Uk+hZfkpK5vE&#10;UAG1v6LovTKPEgwyTEUB5UPwxJZJWyT010TSZQGTKUGFt952S9LltjiWHZ7IhfehD31IMJVsDraW&#10;Ol1UiDOvWYQc4FsPK6YGbBoB6kmeZ12U+Roy3KDlEAFyX3glSeesEI6O/EMUSg32+5NwQwvoUAEd&#10;VzXyuzUFdMY7PKS1q93PKV3SHyiRKDEyEmtCXyG6Oa8hOQzxPMFaQ8JPi+F7Opy4cGAkjNuqb+76&#10;Q57DqvJnOEMQptNs+j9nRcoYBRHrBjOMthdQp3zvam5APuwui/aUTLDgnOX7uNyEeWZ0KolUyjI+&#10;DTVFtuYr3DV9C7/qsibjCuOtE8/DfocDbNvZR/0f8Nf0P6cBjaobwGRUfpYLvp/RNQGHYG/AhbVG&#10;sUMUfZNiCnQwRhXr15ifjIzW/U83GWDYeGYTxGISbty40qMqRqAk0oyZAypGbGFxGnJD1kTM3X/f&#10;fd3MYe6UJI8wuiSKj3TTXMjWjRCy1ufRQlEHRH7S23zrnqiE/1FVGRaxF0lbE8/jbZIS4qU0Yzex&#10;K2VlmD1DboT5Mp/53FjIfTw2Uj5iMft+kIBvcaSYUSIO0kNj4ajJ9mtqjxtPDMd4dR5nsLlYNJQ/&#10;7fIU+kmRpzIChD/lHqAGWI3TKGqTRukWFZOg58n3lGCGiObs/VAsg0WMnlfi/ZUVUzcnKUVKettF&#10;hjEuW15qyQTJDz/viJ0yTCfqwZA/+tGPSkT/7//9v//C5z4vZ47B/r//wY99/OMf/9SnP62Tv/fB&#10;DwLdH/7hH07d862vbexjJqwzHuqxzjfZtmDY8t21Kwxi+BtTFliDBXbgHmhUhePj9dH3DS+edzAC&#10;FPMKz5S3UChkXTDaiRLKbxC5QgEtcMSI0q7ZFtB81RWaXrLBUT68cZKMsW0sBDMB5RG5ooTjJ7CQ&#10;HjcG+6meTs50GHqijowuYRkAyooZZ7QpjwHcxadZSvahw5pQvoLlW86F4lwtxeAzzz6rA17l2HRr&#10;O9SV1Y/nAAX7aec0TqgPqpCJnhp7SUJOA/OsycJ/uwKqjM7oNgQG6jjQIY1f5RXT4Vh2wy9YlZoa&#10;VzX7zXC8VX+O7s0Ba1moMWZHr1Jhh3P+DEg7VPtbSUWyzVCfo9G24P2KfgvLLv2lKaBA5MkTj+8O&#10;igd5SoQ3hq4P0YbjzqgERm37YUuVWOv1uNh6H9x0nhutNNdQ0M4Wuvn8iudzUW9IusvLcJwQUfip&#10;t80HXVE1nodJhRBqVdpiyb1Vw9UU0CyFySC1cUuppLaVt2Mj4HXIyhWTp7fuo1H5zfzqiU1iTPnC&#10;aupws/Dvi+crb8TFC5vWrz1+7OgRLGzhpbe+6Q3v/I63vfpVr9y4ftUNO7fe/Zzbb775hrVrVt56&#10;840vuPu5mzdCgGUyvbEG8NlLZEJnNgs6cubc+TpBrbng+yYkQ9MUhZLWqD9sQ4UhzZVYZwq0dUGk&#10;YTbLwx6g4Am5+eYbnVxIM440N5sERYi/ksWUReq0eb/jObcz7Pkc1VA64YkZAyuqJ0lVoSUt1Czw&#10;8RzAI7c0nAh93zaH/vlg9YQC2nEgiJ3ZzE3jUTMhHB1Phmgz8bn+hFeAmIZK9bkYC2g53TJ3cclG&#10;OYCqqeHrvK4mXTyPAgqR2GYi9a+tgPbx9lHXwMebkEYcckAgDSfL/wiG8H+kgF4lgkDTE11NKzHF&#10;9auT7dXGleUcBdQN3tgWP8UJJ8r33uphDOFNdtQMKh+wDyE8/DPKok98m7WK7mk0Q1Bbp3HyEH9L&#10;n4u0mos/dN0rTKN5Xinb8IeWkbqzo2EMaMsSUVfnY/bIN/IZXR3lxgJrNIgmGuu+K6BDTjjkaTqZ&#10;RPTg0GhhVGXKRJhm+BEQ0SnTqz6uTg5uerFw1y5e3TSGPMo4EY0Wv2KUcR/OH1NUPEJpi5IaMolQ&#10;U4NOekgE92V2+G3kgjVC02XLdqMS9W9YP9IdoT2lk9ZIv0Tv4sUFu8szJe8SAaS32aoYQ4YWLWgD&#10;hKiPiNSFq/iWpHbh2zTIpLuB9uQjJu9hXuXEo+yPNMAER2aMSWgdw7MmEGP2cpTtsMWPxgYUL2jQ&#10;j7gPzcZRhoq1FaU2RhyFdTjquLEoH9NMQumyv1nNNNqrkVI0Lm8bl65LH1Q8RL9OI51kOnMISjjt&#10;3RMmtje/+c3v+V/+13e9610vf+nLjJQC8/Zv/45Va1Y/5847iwmvXm1V4Jr6nnd8B2wSAJpDjNI/&#10;axVSKQ7LZvGv/HxFLnUmivMsK12j53C1MnlI6czqyxC4bh0lXXCWFM8gtNXxpk55mZ6Oyzh5RkyM&#10;+ihbZgXg4AQglmLermK+Y2dXhtpYSayzJZyCc56EDKI5tmSGLQa0EXfoux3bFItuO0y0pWRuWQ8L&#10;Yl1JChmEbExVrHF+YY/fpcuWLpCF8dIl3naddDGlJK4iq4RYQA1Nz5FEDpxVpz9hBrhDNbGwxrtl&#10;c21vJ3uq6csJnltTKTDbClqdCvsKliQvUrYEJQeTSoKLkY7oQSWwUOvq9OsKuDQdRtYX9DAyqzF9&#10;jtUn3DlX5yMdsfDVYHy0tIDdrOme4XviJphtvgy2C5JeZ9iT39CG59nkjmB0QC69AFm1WfbhCKV2&#10;jMN8Cwea6TeWvEcfeUxh+XdwjcjLrPkMCjnpCdIFq1gca0bOj07ODTQ8jM4XbpgnnRe7DzLMoNP4&#10;SaCUgQRbgm999ZVK+udu4gGPCpiFb1T5Lu3UpgyWhFsBYFSBaPMpXMhwtrKfWkemxQrPagIVrJQX&#10;HmYIplArLWM8h3Ud34W/BMKZL79RPbUY60J4CgXUAEpGtkS2y7lXKpvmhVXLl1iZgfddd9zw3v/1&#10;e1/0grs3rFu1mJJ64ezUPOl+F8jEKeW/0+DXrJLKZCMtU4UHD+0/cfKUQC7boQ4ePrRh4+b9B/Zb&#10;rBiI0H8dlro+K5YKqL9oKZWMsDUXod2C67zid/pAAoJzJVi8UNKOhbXFq9TOTWmAjdHA8Z1Ckzo2&#10;ugyWCd6y7zUeKMJg69Zi4rIMes7EzAJq32ur9mKXYQCbsAe/QezoEIFYprvPeP4MIXS06Ry88GeQ&#10;hmlIAimTJ0OxjYLxQyDSIqQl+y35wEesV5IBtTXkucxdUKxjWq+wc7DeqyE2dpHfaTxcToVkJHqx&#10;fA0+TIwr9fffPt5wifH4rwhCGHIStYEkHhgxxqBgFq7mgg+TnGjLn119CUPoE5E+9G70KYBgUQhM&#10;pf2UABiWGIruV++nG/1MD0PgWsmfHYbDwnrhTzjXNhJUiuVG5mVji9et8cmmFLaJJnfC3NxnIsx1&#10;Fp/DwY4Yb/hSl2WtfEmyxkzKkzPuYa8qienpszEKYOw8YnBmhBJj1bSG00aUoymH2JjReRUVWSuQ&#10;ELUmZDNnhU9AIzp0UKiDNFit/377VAak4eE+CeKFl4bZUpw80Xls4YUvfKGHOo8NKqkbOkDe6Qzh&#10;gjBLrjVvOABGl8pmGhcDUKwt7gPb8VRWo1m2BcPPna2wEMTesiaVvNANFrFt0gM9+4wjeQ4csL98&#10;X2w0MUxGE7DN1yz4U+t0u2LOtcnpWXRKjscWrpVu+NTbqDE+adbJlTEGuYEDrmycR/7GHhtczLGR&#10;jJZPep51qc5kOtRgmDoWV6ep76uauG5Uns0StAWj0KV4dZJqQ1XaTXxt7M2woSPABMI3xT3cuBBD&#10;z31uqZ8JzZJpSO8dEzpheqs/nidG4pYbb6LAEBVm1rm13/qt33rb7be/4Vvf4OFDX/3q3/ybf/NV&#10;r3rV1Pd+d+2CL/PxTORcdVHC4ag7fk3nCCMr8/aMs7uPJNhmqABkAvzSL6NRWRcknFb9EY1RL0hW&#10;ZaJLhT7hVlMERgDqJD3eclTjHXOh0GO7Zva3DB42apkpMmReTf3wIORRFTTuMxYG02DnoYFDFIl2&#10;P/LRjz2++wnLl2wnh5Fe6ZsJrvOc2kE+PoEinr/oRS+CNx5GfphFiLunmdmf3P1kMi+UJb9ledTo&#10;yVO1d56dRiVmBUw4JkYJnOPga7FEcUbE+e7DoL5XWbbGjqjd8KAu7TJMfyofY2owcshEJnhNA9rM&#10;3tghn9IiC5NKEkIXnNG3EP/sK1ANI44m6irkdn732ESa3XxJrpQ6w6TcKxwdThKNEmwXzu/YXlt3&#10;lQy3NahY0IEuzDQKnD0xcfFn5QekAXsiHMIx9SeI7QK64ImqggwBYIdSOtavHD3SayiEbVc2dSqG&#10;2lk3YYt+hrNn7OHFHXRZqgYJPU8UkT+dBU8BlT8igEXP+uSrhK5XqEzl6qu1qa3eZhi1RAENWfX5&#10;DWsLJIErfavNE2fZe0p+Ym+yYDmAVvol683TJ89966u/6Z43vn7bpvWLFlxesmDessUL161edvEC&#10;o+lUSUJxooumpCWWjwkbEGDTovhPO5tPnupn9+wjmqiFFnhNty6fgHhHI4pCUKoVTbZ0wdryyezX&#10;Bl55fBueJA6khqD6JjbO7LiuzkfWFmUTypA1tYPNxqb59skVd6aRKnnDDddnrotrL6lc6MQMAXPj&#10;jTdZ2t1++x0xqIAGTEvwCaqMydPzRC80NWIUqzDBaof40PnvjESflQd0KOxDX0OOzwVPadA6mABO&#10;i4wvY3+tVFuS/Ka+FKUEPXrMZa+2i43ZRJeGwu16o10hcJMToq0ZwCRtTVQy0coEr2iFr+oKByiD&#10;YtBSCZCygDZKn5M9XPXhSNBc/aOJHmoIblsbQzAqL4hFD+6E+XU2f412u3YVwRwedbXy2WSpZLhf&#10;+FWMsmHIw/60cxdGwTD9eQAWGZSkHplTD8se5nwWJN/2sMZ/lSAvw6/6x7WUgGt/WaB2/WDYdK9T&#10;byPFPGnOiis21XVohzdmCP0m6D0c1LDajoe9XU+4sOM0AyKZpEHGw+hbtcJsTDjrdqy7VKLGM/M2&#10;poSwOAqNMtGZwLZz12x5stkoipT6+dBsF/aJdj0HqBzXx3akMBHfE7DGqu0XHPCKaIqJlUr0jha9&#10;BK6opHVQUBNq+E9mOYpmS4I+inALoWlaixRQ9Vc6z7bzIUoC1UgNySqTAIOI8qBxd455G3tqEEP9&#10;KUayuzTqPpLOTdRWMiiRDJ7bCx9nZpkOZ+Fhn9bOQIJ11cqy8l9NYPvsJ32Kn2zHKLaDC87HBf9v&#10;3v+v9YQK9Mu//Mtfue/en/nZn9EfJ2LYgURpnvqut79FfyyT2hEg2VBSgZWldy6skPlaorVDQRJb&#10;3INDNRnW3DTUUSZhsDZboMkakVAPcRPxWQCEYUQQqihKuufqMWHKmNca86jWYYxzDJYjWm39GIXO&#10;FKE2BTS43q/w7jmvBBh4patB98DOLFL+unfYK1grZYAYUIcQKpAVSRSvWBzVE/zLqccCNJmUrcUt&#10;RJLBwYhcWzdvwfEl0PabHW0rl1eyhpI0l2o9/eyeSvMJXJHTngQdu9aSRqEsoIXLxy0OXEFZD4OC&#10;Ss7mvFFAtRgFdDYD7ejVJEepjKkk8Ax4k3vC8+zU0/lYIjsAh9wt3w6ZUXT9UuyaRA6HRR5RQBVO&#10;o6mttKu2C94s7H6izK6lgLbcMb6N7m680apjUITfYEhFZk+yWlCgbUmpbgOmwopl/eBSuXv1Z+0Y&#10;zM7VUSgefJc+hDPmz3zey+eV3zJFNMYakZB1LUwQsqNA+KyGMqcG6E83Wc37qivfp05WIjdbBTMF&#10;XQGNA6gM+eM8r2alzjArhX5+vAdaCfdJQ2kra8vghi264A9ua1ZL/nyYt9wpI2tWLj12/MwtN2x6&#10;4+tfc/MN1znZbNniBRTNi+dOsXzSTWufU+1Skn/OoXcWwZewCuJP5m/7C5pXtlze4FJekRanD9Im&#10;1yJWB8KCC2nHCqjOVIKKdtZ5y8dk/ZB1YCmgotDwIpTAtNl4yKUooLU9ogy3QoBmFFCDuuHGUkDr&#10;WGGCZ2mdeodQnMNx7733OcgOJzT8qHcmHZLoT/zvmc0ooOFjwdsQUaejzpS7MI7czVWHXAyuUMHw&#10;yUzJ9opVGHOIMxEESul0WMvJk/GWZAlhpMGQRqpXWM5S+QStDf/sRDd8GGL0hEw1L3JRdQXUq4y6&#10;l+/D7A+Hb6+hgPrQLOMSjY2MHOLf6Cb+a4+ug7f3NghG60VuCeJK67PZ4DWAdi2oVu6HxBTOZ4HH&#10;D8YmwgRST/4Dx3TADNZqqsXbRAGdDc8ooDU7rXMp0O9L02rcKWMJ63McHGKvMMAVKxKVSCpAXUhV&#10;NYw1wkKepoDOuQLoKB1mG1VPQ7UGTmaoWfgwm8+nTLH0ceE+dx2pwk7zPHJEB6Mw+dPZjFqPXTCc&#10;NmxTYVjk10MBkeX5mT8/e0hylgTeTtpGCndRlR7yheCfWLJvI4K1mRRIPqQ+hrSRAM4g7sUu+Ngi&#10;OuGoR83sQVpxA7DZ0DNm2rVoNAUxsSmT3eiGpv+xhiIxPVGnhqLq6EZWI9FcTVyc9e2cv9JNvSXg&#10;yNZ9e/bSgpuVgV+6XM30MEa/m268qU43vVwmbRl1mmvaObHnncph+gzHr1YMUyW64Te5hrKlhFs1&#10;4TdsBHPS9XDG+6yBSd+ENCc/mU1TWTwYgps/987v+p7v+Z5vedWrKJqgygLKjf7Wt73VdNhSrau/&#10;8Au/MPXOb3+L9iICs9rWalt/N8ZaWxSuSFCv6qTR9El+u8EgHFPDhqqN7Pna3E6gigk9XC9CEdCV&#10;BCMTQGNIeKL57mmY0pPWROtIfOeNXNuuqVEET8/pmf50NIrGM/tK1pSAODchj1jp4K6exOhtVS1r&#10;/ylpYM7Wsd3Bywh1A/SV0UUl8nn4oNXMK1/5Sh5h6MsAQNesRdVUpduF5AAFDmVId8RY28GN8ZQt&#10;pJlFFQ4xA4uHWa9krdMJWCue6EYscF4lHATSa2g8iTNACAxBWLtuugW0c43UnGK5ycnX/gy/cJP5&#10;1R8AUVWyJsUc66pl+lxXvg2GhPuMWmkTFlSJsbnxiNFs9htjNC7Y8uTup4YWUN9GnUq7URkBKpHg&#10;bYdBLRAD+bCAeEZiMIjNwG+3gKaHGWNQKH3LTb+6DponCmQBE3x2hV2GrQSd/HobS1ukiA9j94rl&#10;NQPJ2zwvRflYncm5fn0xZU8qYLHtW2+GvRPt5LqRKCrLqIMi69yUKcUUzhovMFFV/ERQy73mPFy9&#10;zp6eqVr2nLIgEcdmjcmJf2npokt//j3fe/2ObUumnFU7f/VKhtF5U5fw0woXkdkQVsgHR929fOkc&#10;5KARIg1HLIDcqTOnj52Yptpb2ckMZckKoqQJ1sxaCQIAG2KMC752vo9jQONYbwuPgiocLFNoc2LS&#10;jLfvoICuaApo5YWrU4lL3khobx1bpBEL6PU37LK6AAFbANfUWbUOttj7iU98FjpQQLGip6knbb+g&#10;TxKFgn6zjEQ+4KOTEUuZ3I4MnTTyKvjc+dLovgWzDh92Uupk1QsUa168hLrZOl8waVlLLplZwiyH&#10;pkQBjQVUo8Y7rLCTWsfPMLEhCU+QY2dxRkHgWSoQVzEpaSXfDiuZaG6iwCi/+SySb12t9YPVYLC6&#10;vG9FBVfY/ObkFf/dD4PtptJKDwzLoDJOyvHfXefkh81gEZiE6merYsNPak043jUfzhCp1xXiITxD&#10;yzV3Q51vPJu1KG1CrH8LnnLi1sq/ZcU2iZieYqBtWqsbrbY0UeFnCZMbyLuOio3oRqbcRA3hFW6i&#10;gM7Gh6vhWCocUsdMBxo1BTMHjLSGo+dZriPMchLu2UPgCt4gYqieWAcPhnvP3SRvvLduPKSDJs8R&#10;AREOn9aB2m+YDL4UYQ03Tk2f9m2MRC2UYnRS8bFjAr7rPNIYfcPhwwfiacQc9LPvMVKbTtoBFVuP&#10;PvjEkzDqIIZvEXJccxGjLn9GfxAiYheHtlRrEq2XssOJRktzcJlfJ07jSKRGT8MU+6upSfC6e4wi&#10;+6LcMM0YFziEoqP7xuoZI4sbEHOjTG2iGCPrBF3POb9NjozC9vLdnLxoiP8GbmYV0+htt9xKA779&#10;1tsMTfojERff+Y533HDjDRSk/QcP3HnXXX/37/7dqXf/uXdU1P9IAa0Mn9Kg0DJlBW2YBW7FKqFY&#10;yrQ0fJU/MBjenGiRHCJBOUPtQV508MB+HrQbrt+1dt16iVX1BkwNXkXZ9mt24zXOSigHckYSDBXQ&#10;8ZjrvxGrrqLItpE2uGIJV0kFW5TnONCzomgSAzrxr+3mn1GqonCkFUiQdVKQCfrqUqWgP3+BUR5m&#10;wADDjx001A41YYOOQS+/oIwDJljE6NJh93rskxPHT6TD0GhFy0bmc7ZVVRGQavMqMimaZXSafo0G&#10;3nyv6uzPYxjLTi815LfjltGFnBLkoOmInKHg6RAYs5IRv0sHfBVdzYoqZl26nZny0NhN30Q/e8fC&#10;dEKEYQ1plD6rTE1iM176jQU0Xc2Nr2IBNVJ5QLM22HndzrETpPQ2k+WXQAX8TERiX5Y7RLydRRaN&#10;PFw12sYIldP2OFdIgKZv0enD63XDRPeHtYpok+KKRT+ML31ODcpHv9diMnoATlA6cIjWq3C4SVhJ&#10;vk39MSofPnjYJyygwfmmgJYikoV4D4YpNKhdSBc3rHPidqXrMiJQihnPW7+QMHywFvjtapseLqxe&#10;u/qZp58Uc4hbbd2yfsnCqXve+JpvetHzF1w+Kxh01fJFJ44ePDN9YpUUoFPza4PSpQsc/y2zNSZ7&#10;EYZhnwSt5syVnet79+4/fPQICDYXSiVNhMg1QfNmsreEl0UBbViRaHcidkYB9Tk2MnLBnzsnET0F&#10;VIu2OpUF1LKzOODcLng8RH8ooJTLV77yVbt2sZcvNVnc8UEDF3zzG9cV+CgfBbQNpK6I5K6AdrE6&#10;ZLsp2dlxjwEdMuiUSbHhrz9ZQGPRCQa2yNTyndkPgeFoETLEAjqucO4Ql96HTuxpa6gKDF+FwwAO&#10;6Y5NhXLTSvjqkNvMrnxQ4Kr213AwuoLPY0Mylv9bFVC90iLawXUhszBxLYbbDIfz9dxf7ZNsgujo&#10;kQVnn9Y5ah7bI8A2hYcKaAdjbma74KutVmnwMOlsOjKUDtFYh9V/bHJly29bEYYKaHqVGZ04irNj&#10;YzAwJZuPZHG8cNkFPyc+dKwe4nZQrsOh/5mbgK6Dq0peLr25xOLly1BRo3h4Nk5Q6WzwjSZnpP7E&#10;wbDFrNaiP0SEYfjxL4eFltowjrtNwJ5lnvrD8yWiT6KiJhxre6suIQR+EoHXBw8dZDTtwlpbQSHb&#10;MHQ7Lmz1oJcsEaV4Qz46UMa1zZvpUm1r/Gr6Q9IqydMZ/TJeF+xF+X5otprNVDwwkVNhPuEGbp55&#10;ujTyqNexLgW3Q79UcGBRA3bH1+oXJgCFhzH80deVD+dX3n28qYAs4EFXmVtD8iMkGdxcwdbGKy4W&#10;0Mi+lI+869M6G/+V1BPhYgD+K//mA//u3/27n/uFn//4xz6m6Z/92Z/9vd//4K/9+q/p2/0PPvDp&#10;z3xGz6fe/T3vUEspdY2Ym8IUAqiW8iq2yJobiqlsfGPe6pOOxFHFghCUX23U/rXFC8W08Rd4iPub&#10;SGhkgmOEB9/oB8CUjAZFdaO0LEPGXcAK2Y8ANz7+rhGwbUsjW2kKRL2YDZp6W3s4c67SZFrdSCk4&#10;pG9uDAR+3P/A/QsZ7ceHMEWt9JbJNqEbRSHN2qznFEGBt5H0UbyiVfi/2qxlg3ZFMM1UBtROqYag&#10;e/bWlhRl4Cto+EqxKLUpHy0wV8cDb71KaGDCZyM4g0ZBkcxgVkJZABVTa+Q9ZNNXMt/6MDB0o2RY&#10;ielDxqNNVE3A6H+Y4JygTiXRh+KBaqYdx5GXGpr61em+W0BTOJw3FlCd7ArodTuuiwKqHmXAHIX3&#10;QE+foLRayi+ojG4W1tpSOA6dVNUN2O7HWuilpKaKYdvlq4wrN8OSufd/5eFAeCgIZ8bjD3JjlqPy&#10;KlzqzjjCKNpnL28IPlGnkt1rr9Ejh46UWrlhY3C+NMvGx8OSQK+60ViVaDDrwwa9Qq0sezK/GbKa&#10;68OKHK0dl8UXuGBs87x4fvXK5YcO7aeiT584+dIXP/+Nr331ItNy/vSyJVOXzp895tXC+cuWyGx8&#10;wMacOjygHHq1SRFmQTHUs2jxkgMHD9N9N2zazP759LPP8BYgLPBgxISMUUAD54gHLviGS03vaeKJ&#10;RMhJHslO6qvC+YsV5nX2DBf8VjR4ed4FbEfJ0k0rBrRc8NmEZLp8ywIKDVCuPGhbt9SGJInz8GKb&#10;DITSPuc5d2aFA5LKJAwLOw7EEgOqb+FpoZohHU3w3M76clOEM8sF38sEmWdKNjoRA5rAj8xvRbMs&#10;KtTtCmhbbs3sockmmCGJdeHRH+bJkPDzqiHOjJ/UuAwcs2V6ycq/rQcmLZQTzc1w3bDfqxwNGkAZ&#10;EQXUPVSkgBbfq2x9c1yzW+l9/prlh302ChCrI2QOHaKAZlr15GoiYM7Kr/Ew4MkkqjM84RrlIaju&#10;waioTW7CCobj7f1HVIV1A7d7tTWeuIJn2VFGCmi4jQPvi/Zb8ojwE8wri6uGjTM2qphX+0FUwe10&#10;I7+9V8gToWXrT0XZXXkNez571qqFuVzww5IRQ7myKI3VAIiSRqbhfG3lNn0ti0UFziqTgxwVQKee&#10;IHNVJZwMETUlsmy3vm3LtlJDhbCBhnYy3pZhpVya7itcYXkdnZp82PjDTTfduGGjE4PqzHCb0DGK&#10;pOeM0zy+dX3IJuBMK3U0tQF4lH4y0XN9g/PJqoHE2Fw9yRZ40UEx6KqNCCab6I5GRJt0qKFPjAVh&#10;+tW0NExxF6vTTWS3P+O06XljYvzWsbPnavctmBiUXlHpAME8al2ZrLdpYtri4qenOnK5z0WfuNxE&#10;eeh45YmZGm/3HGX7Dspdg7hUlH1UZvZN3/rG973vfd/xtm979atfDSYvf/nLb7n11m9+xSv0luYj&#10;GLHSMP2573xbjDTByCZlo7s0fB6F8FScWVTSKKDpay4P/cZ2GL4WL0y51M+fW75shRKaJEGzdlE+&#10;5s/Qp75S5HW37P9kFRV0QCe57S1m/O20v2ZaQ5x1ssuoc0MWdgXSD7raTvGsa0QPYyNWprkt2UdR&#10;z9RoiT0XL13GZamC6IXxjEMXA8lqLNa16Na+NVI3UZUiySIHFtfKqrCqwNVYgGLSKPrz6WeervvG&#10;BaIngQ/ciqUteBB9KJ9HwfUwGnCIucByZc7LTI2mIbFLYRAO9nQ1pbOJfhN/RMfImvFmVDd9KM3z&#10;BGXHQOiaLcA6fqeH/oxiBICliTYwRplru2oqTDNIP6GARkd/8smnwp5YQDM70cLRtgI5989NRmqA&#10;69bXiQA6CSbBseQ+RLr6n8u3/croEh7qQ7/503gTOhLouYkK6MO8UsxwusJqgIbTsv+UepExlqwa&#10;pzbsOitQKxAqMJYYSHxudJ7Iwekt4kwNgKOu4FVxXqcDtzoLCAumFi9lviyrYSqJoh/YBlXSB1Vl&#10;FUt5wOQPSnm2ayflcsWSRcuXTH3nt711w3opOhctXbjg8oVzF8+dXrl08epVyyU+ApQLlXmzqIVp&#10;BHsQgsrjAREho9gAGLZw0ZKFixYf5ujZs78c5IuZ1pjYSyeoxWGl0LgE+fUHL2tTHIFaIKoY0Aaf&#10;iLBmAb1g2BZuZ8+wgG4pBdQmJCcjT9UG+SigfhlTm4AfbUIyKeH4FHc4QMz86q/+6he+8EUTxgLK&#10;z4IFY+6wKHp5KUZNmTApUUA7Twir6by4ROaV7ChPZn7HsrXzw/52+GEnCiEKCfkKXTd+UkeY6Abh&#10;l5mywOlcHkx6W50w86TxlSuMTynQCT8F0o0sAzAu5MAkE2YbNphK8jsc2pCdDpqe27iYz40I21Qz&#10;TBaDBM5XOymqM5wOmWvfDBjUTG99EgU0qXDoCtnxZqTfqAJ6tf7EHBP0CB++tgIqKiaLrqy3G9oX&#10;F5rof+DZLaCzXfCZHetdpboUUAnvWS2Ym5kQAocv+fUwkrJP4sgu0yy4ge0QMzNZeaIh3BISFreR&#10;DGcufJjN54dPOpp1nAlD7uSThjzhl4AbOo8MM66MwhNzl5A8xUpHOXEiKf+CzyHMTKt7X8G08im3&#10;4IFaVzcF1CbUNq5RVH0t++eXOSORdUg/nNCHjIkKEwZPPVX2UY1GRoBnwjTdi+qh0uEt2vKnehCQ&#10;hvQqtkaIh5xjs3BBQh9iRwitqzf6RheKJVVvk5FGH2LkimE1rCm2w4vnzosSy2ZTmg5Dg4hfesuO&#10;bdvPnj7jaHhvz6vszNlsAzBq8Ilc1q4K80S7WjTeONwsO+v4tytTEw4JP0AOPmRpqlesBq4uVlLm&#10;GiTAtgeAzC72Y1x/3U6NPveuu4yUBkzH+7Zv/3YG7e/4ju+AGfr51/7aXxspsxH/Yc1+u6WtbREY&#10;ETyhVoeRjBn0yCI3/k9EclRYZbKaAT7LAMrn8iVLbSlYs3KV/eInjx0nPySbMf1rV0G400cPcdPP&#10;W7po8aXa4odjarHaHf8rsMSsrTXdy33pYTCzdi3NW1R5TEe/pZA66K+x6HLXje9HRxA62UI6mRZb&#10;EEUhIwoEzJ/7Cu5ctvTYieObttZxxpkV44ojD8LBsM4uow6qx2THpxDFK8w9vxF1sZmVbJPNal5t&#10;yiv75XSlSIA9BqVkDGkxD+fyoQqDT/DVk3Q7pDgUIXNy8Awzn4Rf9/uBUJn5tEu1kH1nEFnnpYbe&#10;7jUQMQ2liahEua8IjnbN5mhDbjVbHkSO9udoCSYgXSs/H8KHWsKuXXVg774TR4/csPO666/bsX3L&#10;ZlY0uKEYvuCq+P2WMg0wc4WcEqWABUTjDLOIpdM0hctnRRuVLnpnMCFb/Kxr89Yrf1raeuKrJL7B&#10;2loSkErzFmGmXcic5KbBBKPwpIJExgy3BlseJag8spQki7uSDPM+RECBbXA4tBhkNtJSkbHmZRUU&#10;tW//HuwSURoUG40evuQlL9Ho297yVuk2qYGnTlaU0kkhqMeO0AEPHtz/7LPWRcvPnD55+fwZzvc2&#10;snPnGUgvgBVf9oktG1dfPn/28YcflK3p+i3bnY65chkTO/v0yMPQtbqK2xkNamS2qX1NBQTLM+ux&#10;WkzG1BfIDGe/NN4RxtBnm/cnSddyLGnZOurXVMKHRD4lkYo/v/KV+z7+8T+1zv7whz/MOwEgcVYo&#10;lrbSXL+ZjXVDmprA2Gv/ebUPh9K9U1NuQnrtigvCwzlp+oqHvRuD/owE/0QPO2DnJL1rtzTzCd45&#10;8W9MzoP+z3DXrz2A/+ES4eFhKdeewf/hpr6uCjoLvQajm5wCW51qAFHasipowehlYPfXgnb0UWHF&#10;Q488/MjjxVuQsIuth26UdXjnkLkJpyVoEFD+5X4CROHPYYPXQIwudDK6oQyaGGavpONbb9FN1slR&#10;HDErdBqvkQVYmDA2FU8FRm1cHkb04K4oGtdFwt32kZrDAEPIsRoYS7QF3ACIWBw/+MEPyoIeY6Tj&#10;Btm8vvyVL/Nye4VXJ/uShmiHibZPuI56ohbHqaVpN+r0PBsHSWScVq+CfjFJhBVHXuuGtzGX6GH0&#10;okAv9qBEICifCC5jX7S0lsc2u5WZc03lBDVxVXNsQwsKbspEf83cKVkx9y05I+AQZDFXxVhLBvnc&#10;GGfP78RkDWcq95EvE5N+LQbCotR2iWxYu+6X//X7v//7v/85z7v7tW94ve79gx///7znPe/5pV/6&#10;pb/1t/6W1PR2yP/6r//6aP3etasSkKW10azrH17jt46BH3njLyxdvKQyO7Rz1sudzUTq9rzYzall&#10;Dsm9UKfJ+3fm1GnbI4BArkFbCLj2T0+fYNlbuECqeZ9cIG0unDtDsC9ZNGVOZBlUBioR+nIC1ol7&#10;JXzt+Vog56AtBxcvnENELRFMi2VzpjULUNvio846s72m7IKqydc8qbYoe5XYSWCrGNZ58rU53n6e&#10;/RTt/EH/KoK1USDcAm4nRHnigKLpM6dXb1gnTZJEACWzx+d8KJMFUBQsgI4lLGtuN0xSK5YuuSyK&#10;q9jJpQtnWbkq4g33OH/xHHPtmXOnpXpcaJfx/IuYhIUMtV6wh14oBvH85olf47RQTA116PdZ+/gY&#10;HfXXvpBaD/jccyDI7qzC29rkUSqL+1olneW8YEG0MZB5DEpZmpey3vX7iu0rcxTuU/9i/okFCBJ3&#10;hZhDDaeL0pb1UBhWhPfsKwbXkCVw+bOWU81Qd/rk9LLFEk9etgfmzHRlC8orv9UPYDx//jB/etue&#10;ZQG/eg21hrX7PEPYJZC9cBZanjlre9gp+cHOnT+zfIUTw08pYL8M09gJqf+PHuGk3fPsMwKTYY5Z&#10;8I9iGvXdbyJsEi1eDH6cGcqfobe+8OgTHYKvqKy2Nu3/8gSkKpVl01hBmZKLRRi8gUedzepOo3EX&#10;xpEEpHhTYmprmSFFfAWhLDx+choeWgXRftUNW+wGXLykbdlZtHD+ogKmXohub4A1EbgS2Bra6AQm&#10;NArblyxbDFZnz4n7QZZlDDZ3vq2Uk6fPvPIVr9i54zq+iWxahEOM/W1VvWDx8mULly05d+HM2pVL&#10;Fl4+e2r62Mnpo2cvnoW0Z03g6aPz5509dOCp1cvnr2SVPnP61huunz50HJbZsGSkWc1r13zRDAst&#10;ib95xVI9z+qfLQSTZLWn9jNAG46BtLGUqwv3C9drqMjyUdqYRSIdFH+iZbe4pOKRuBRugEqMSLvk&#10;gaXIX//rf90e29e//rXPf/7dzA+kBf5rFQ7aDXSjnAxFSC0GK41mxZUZDw5Em++aYoRcsDoiv7Pm&#10;rD36WquQuV0xg6VYNTFlJuq3ADL/kjlKWz5VH2hUZqtlCKfyncY3m29zdUGb1tPDfvmzVuVNdfEv&#10;uU2yuS5yscVQlMbvd9HCJYn3iwLR1YU+uommx4RQQL/i31hYGJT5DdyC9gNDxqTqltpmX10EZry9&#10;b9dW/bSLssJeGvJMrmQ63ALtCXVttvaW8tUZ4s8cEcSXL2DX8Bs3yZO5/3EM1FRW4JOGygbcGOAZ&#10;O5YRl/kkdAikmoSCUtRDuO0mvxJwczssXrpcvPw8HoWlyx04VjLjLD7A21Dn9jQByPkgEGbkJaPf&#10;1HL68rzDBw9t2rAR43ejHNYD1+V98AnjjU+INps8GEF0yUkSh44eyfZfg40rqS8C+1wYTuwsIYeO&#10;dZF6HS07ikZc9unLTb6C80uWLjo5fRy7xr3dT586gQowcJzc+DZsXHfo8AE04uGFi+XSiZkAXWdm&#10;CVxVoeiYS6PYQTatxMQTrSs022yilb+d+Y2B3J9eMcup6jl3PCcJ0TbbKL11e0vxPLV+vWx6BBeH&#10;JE+FNL3OQ7pAI2X1itNLnThYCfrmRVGPp+4TtqdLsUb5U4f1jfqbQ5U0mn0LOqaB7ChyrwNRx4Mw&#10;1AN4VenQp+adopCfmUasHh44fGDx0kVLHMxx9tTjTz5+4ND+0+dO79n3LBJj2shR54av9WztxYR7&#10;NqgYR8Eh0nxI711w+yQ6a3qYe29j/AqdqrM/uRrfqHDVi5dMM1D/pb/0l/7JT/yfP/mT/9cHfuXf&#10;wrf3vO+93/O976JhS//50P0PfPNLX/aJP/3TmQ0rExQeFWTEg+Y5raHkWWkAY+7cOWAQqyOc973T&#10;JfUSBz2/tNVSasuLVr+l2jrXEzu+UJWXItuU3WbVxHNLl8o//LRLgnSpc94yUJvFykQjTUzRF29d&#10;UVklLm2HRrffMoLW5uu2Pkb84SwU0CuvLlFoss7AKrdsy55T7LxdkT3RvWLjHF7p1VA+DUEaV4JK&#10;YsSt6ppDH3J45auyfrWsvLmPHz+UHNmWtWMXD6kt7P4a3DnToXA3ymYI12bos/k+jIxOGXaQpvu8&#10;B0rDKx7tiN60GONxdAV/ug8Zo42cDKFaFWZ1W6xqbG0N5GsuZ8WrTZBT29nNyzIlxtGyx6oaPpTn&#10;t9L91NUhGe1ZnTFz5rff+DO++OEVg3Rmv2sb0TkCzyCJJ1HcM97Av1foxpMhZx+CujCtzkoYGd0z&#10;3qyRVGYV0WJQGSgLJc6dv8jCibd4ix3raiZI5QlsDc5UD0fIw31TTPT6XTeeOHb85PHje5959stf&#10;+CKyPn/m/KkTJ/fvO4jh7rrxJls9j584vbT8Fccfe+RhZtEVyyoxns4cnz5pwCtXWxsIVJg+fuzQ&#10;imW1OJw+cXzH9u2lgJZqPvADFk6UttdkXyVxGs1CU8/cN7HIeDnKcTZiOGMnYCO9aGClahas+P3L&#10;QdI2GBYXGf0CCEYPl/SdGkqzZxr3J3ezFCQS9NqC2pl+lkYTSN4npTOZ2WUmqOZqCHkNRJ2T7iZw&#10;u30+t6f7a5Ft98jXqnJ24a4ZpMXZePj11Z/Ke/0avSISoAuOr1XbN/x+NmD7ZHWmdG1G8Q03Ofjg&#10;6xlXRFV3i2EF8Z9gm/A/fRvRdcJQmsmzfVWGLRs72yKtLFs51bN0kDPsDkuXr6rTgCKXi6jGWTO7&#10;NIz1CwOkVylJ0vu8ZI3jTi4VC4oXjmYRzhxHIltAUtT5dv3air/8n3KNxjghFQaqf4dDn8FIqHB+&#10;b/2ZZXn4alc8wlGjCneZG0nuSTz7RhewR6urxXDzZXmeykEjS8RUkiGrNs4oALFYxSVaVM8G+qlX&#10;fsPt/ebDjo3+BMw8SRmtm4WE1bJxWv3SEbMVW8ns9Pc2G04i1mOhSOwpLChr68oyr66uI5DWyONY&#10;BZYtpcje/fzn2SO1Y+d19pjjcu7f+ta3mm6F6XZ2p+S5ZBfCYNzkGEVC9uuU+50xDtF1yJmvgSE3&#10;7rpe/w1K3IKtMmwBr3/96/Heb3rpSzz8lm/5lr/9t/+2J3//7/99xf7Z//WTc2Sp7TiTKQ8GFK9v&#10;+sEQo9KPrnWliwpHWcn0UPTq/Hhbi8pUMbrxp38Va7pg4dlz7AGWaoty3JInKdwXmJ73fx7a4tBS&#10;tbRj6TnTSxMq4VTWkUpZoodlbyxL0vhfE13l75uQMR2OnkdUB4EyxgSjRNOKvpL1UwAyoWh2cho+&#10;H/J3n0QnCxj9qi1LE5eeILas7TpGaqgFlpR5P2pZOhANRsn0bUhCGVEnjHRAPW7U30teGxEzliG3&#10;DXyi32R9mRquoYAqFh7RnREZrNElxkNt6a0VWyJmOs/Kc6MLZXZ208GeMYbpDKklz9NVwNRiOA4Y&#10;9nnJ9OXzAGTOa1htbyX4MJshdjIZa6ej/2amgj/x6Qe7wmT7TA3r73PXO9AHFZhX4XGdlvzBmXiI&#10;FAiC1WrH5BTs68LUk81HfziZDu8/cP2O67Zs2vLyl36zpBP/6Mf/jwfvf2jr5h20zwP7Dz/15J6V&#10;K9YvXbbyxMmzCxevvPX25xJ9x05IHcZsv3TJ0uXWDfv3HT5/DrM+Z+MRQ5pBiVexc99KvRNCn51O&#10;RAG73+joGQ4JEbtFoBqkiuWsPxxypCH/Gd5nqRARy632/vd/4I//+I953HB5xUgRjJsJBJuufT9j&#10;3Avkh4gUsPepyU0fVP+zFxveDOl9os4+rcP5HcJq2OKwzgmimPhzdjeuVj54GIINQ+g0PudYvtGH&#10;nV1k4EOIfUNVXWO8c8IwcEvrIa6uZE9M4tUg/DW7N3ssQdQ5L34QboSgcUXPNV5XSy+SsDwldWUg&#10;egzpK5uofVq1qqzDxs5L+nd6uhL1nTzOg8X1xXfHrWdR7ZdO08EbTSi1eRgjnBv6TTbrxGRoKa9d&#10;IhOYMDvqrTPERcR5IuDtxNFjXJpW6ZJpsNokEOh/yjWkzc4wRwMfG7Y6GEPpfeIi+KJXRNsLg+2s&#10;20201UCjyzX3dMfw/zhbIiXNRThkLg+x4nAeTCMxV2moM6tkrwMQiiMfPXWKQZG+GDGqwtGe6bG6&#10;HGmV57yFdD7cxo54s4DzvPGNb7zrrruskLVCX6QmSs/prV+JmRRweZ4bu4WUrNMTt2yh9SZDEz0y&#10;iZnSMSNVlZ5Diay6o64Qpkaqq0EMN0lPnsRV15jZoQwq5BwzxsCkfzjBCYf8MMVYeanXBBCVV6gD&#10;n/s3t+s3f/M3Pb/nzW/5sR/7sR/5kR+xOx5Uf/7nf37qu76j8oAO20hj3YWUP2f4aaJVxlfnO+mK&#10;CfChCBXAqjPuZDUfn6LUa+hDzQ24VDqYlj212Mc4c3EHQZrqi4+RUSeUHMU4B1s3zSOm46GC1UdX&#10;FZLBLWbMGIpuA9j2G+Wg5ampow49q+i9I0esOsKvQw8uWGjWK1aj2Sx9G8LwW+drtcxhYQrl80os&#10;+RizA4QuaxWDQxyjuh2HQjlrxqerZyCpJ8RZfWtW8S5IYkfMLvgQRgdvZs1XoTE1Jxg50ndYbDih&#10;aagXyH2GwKqEAKKARrVS1RDUw3qMKCbA0bK7zUuBZV5xRvboWBxN+opVdbhtImMy0YplfxJsPnjg&#10;IGVVW9ZSGV2GmelW3ldxPVRsQIUNUI/2ov/yjCxdpobsnTLiUnTGi6jh7GRScoWXTbC2wLaX6RQx&#10;JI2uHfZ6dCkdzuz3GmICD4YYQkwj4ZIm/OChSp+5eo0De4rQGCliC0tCkNr201zSrUcLGRulKFJJ&#10;As+BsU1WLTaCk7brpQPNnGDeF8y7MG/Hlu1MHSs4lY6fsJ7YvnXrFz73uT/52MfvuvOuW2+59dT0&#10;KTELLCNcuEhDPIMlYi38ZC04aWdAbYRauWqF/bnlLp+34PwlISvzT0yffWb/4SPHTk4tXmYNSThm&#10;6hsiVf/1oYVpFvvO2MV8FoFwS453y4UGCRbw4X7YsqWURYWNsQGnuYfaukMcrzJy4BkXVg9bzBkQ&#10;LVteQf2Gfv/995Vl4fz5e+994IknHmeBwGfC09SDtLMLJxv4OvcLnvfpHuJzqCCT2Kmj3V/hz+0F&#10;Ur4Xdt+BkOiLIHACv/TcYonI6ZMV+grapBudKlPnbI6dUv03OJ/LQ/hQtrHDRzFnAjIHkLbKZ6TL&#10;xHgn/hzX1FspMPQyacWTJKJnATKc2uB1cSZn3LXrz9txPZPj7d/2gQ9nDbLZZYzq4dhEK7PhNkHI&#10;1+7VCKDj5W64WRj7nB8mXq4PJDMY2izJNV5DZlq9FWCWBHoezPmb8ODmFWQNPbm8wjOuCPcMWqqq&#10;+MNAhUJNklwKKuOOUaB6fuZsouNg4Mb1GzTJKlgqss3BzlU+eJCN1Dbx2eMKKs453ms8z6thgdyH&#10;BnWJKMmf7kE1rcR9FCngkvcxoB6ivfLKZG2Z52YkYtGGk2bdKB4bxuJeYejR2iorUuIibFWk6hmv&#10;tpLsE/KQpG0X43IKCT3Pr7WrYnJYekhl9K2IBRSUHQXZ3QjVk0dSmaiPOFJIO0wgotyVPf6kUhRW&#10;T7LrAHdyKelcUOtnikQMqIQXZkWPdAa4tybRTQK31KmM+CW1CXBXoQ4/8MADmvZJtjoFMbSSxUml&#10;wbmmv7SjVua65mt+xaoG4fsUZKY6bxnSJp0qPlJNg8l3f/d3y0X/hje8oSKuli597WteoyfAGFW+&#10;0jB959velJmeIOy+mowczUgaQoyME72LHvahKqkB7D4nv5OBdXp1uRFpfiNWHepM4CERZE+uXXxb&#10;tm0jWdsCpM7KcZ84owplaj68/m8UZpUoJyejzK8s1kSOxKVtn25LFFLx2jUg/8olaDHQNndUftBq&#10;oJ0KXzNTqmA4cJTCxUsqzFneJc+MwiGZfBqBTPiI++zoh3b5M3MTeV+CpIV3BCB5FW3JBT9QRRRo&#10;M6QhaAR74JP6c3Jp24dYfuQ+u8Hg4BBMVYkP483JE6+yCz4lh4QaPEi8o+nwlSYSvHI1tpu2Mi5l&#10;cp+aiRad7HpV56FzVkX2xKeQmD/1hAgPHazjJZ5px5MiFb1at2F9UDZwjlqZyB5UdPhwneWtKhjl&#10;eWzAfgPz9NAnsbMmkv/I4UPWkYa8avUa4DVZusE6VvbU8aT0toK9mb5cnRzyKn/2t8PBppJePlPQ&#10;eWWAnw/dh4hy0y1wUUA7ItHSSwFd4FhaE1pTKZQ09k6jMN0UQZU2ulGLBEmXNqxbZ3f+eOFR6Usp&#10;XlznxlQKd53cWcbX1pkpm4hYQHdu3b6Y9nfh4s4dO1YsXcEgKtstB/q/fv+vfubTn3zOc5570023&#10;asiZL6pat3ads+MXLV6+YOESW59owOw4rDwVBV7TsfTAoWOLlq06cfrcAw89vJDaOn/R/DoA6UK8&#10;S41waiDG3uKHyy4eFG30Pd8G+TwBinDk0q8bG9myZXOynwinDQo15C4gRwGl3ABdjuLcx3jr7Kt5&#10;FUoFNEwLLCAQLtlexj2pc6oSSxA8h2YKhBzSyazxMo9XMNaQ1pi+BrNcpfLtsEAmOlidt2EyOqDR&#10;oE1XQPEBXD4KqOdB79x3xjvsTwB4tauxxqgLM/4BFYKD0ArijfjMufONIVxro9O4nhm9sDXddZGh&#10;AtrWFfMqB58yZj8JgzHma3R19quMurebAn28/flEx4yFhkH2d25ztXoyHcN5nGhioktdAQ1WZNk8&#10;gR7DT/C8zhO6LgX4YWvZuuBfhaWVcCq6Fu/T7CaF/C2Iv8L3gQ53byyusrl5gonVfI33gHaGn9aT&#10;nkUrEAnv9bYYYHMBSeFhe0adoLNo8ZbNW9avW79q5aqDBw6UcbTJNeE3dZoFr/0GmWhbUMuV1zXw&#10;bWKm+nedN07Cs01uoBExF1SvlWdznUdRCxn6FfEaBBjCPOWjY/Xp8wTF2UQdHpiQA21RNDUEPtBD&#10;loyYxpquudaT9RvqxHnKYjDHbwwEUUORanY0Mmew2KFTnYxPkqz3JBmXLOo8LHPJwYNURoVtsknC&#10;fN3m32NG1Uo21xN8rJJqTgKmlty+ooZchqP/SW4fORuYBF1Nq89V4qEeRujv2HGdhlC0kRqOcWmU&#10;+FNzTEXZgBHwMqMGf+akuyEhdMaFfuMyCuEEt8OUhuU7zSqhvDGGueHDloVc8OxHf/Inf/LSl75U&#10;YqZXvOIVpoAm/YM/+INTb3/rGydwpQvUDoUhudonMSGMUz6YFBIFbhABiyIfCmJjWBOY2sislDPg&#10;M3n6lwLJcRhuHvEf/aD/OYRdqZi1G6RSRzVOWj01a6ptQf1V5VipqLeKVwa1roCOtNSqMmoi1EO3&#10;FFBSVh4Ba5Pm2R+JlkjBqAJdAY27MF2FfKtAvW1R8lXKZ7ZUG+N/lnoJGYkjAOZlj7byajNzYVih&#10;ri4OA59GXRXvrJJuZEoUc2dJKZlZ8zAb+iKJ1dltjVdDxCh2UZL6vQ+RGRpotrTR+UxX4z4+jNbb&#10;IgjOAwvl1YUUT56oJO2SwQSP9Up1nmQ1rNPhIzrstxTQQ4eUBFLGV30Aw0xWVMb00CdRdjF1bIfR&#10;TuyLGpYuq32UZRirczsrU0k7qHnk1vGtD+cU8LMh04kimNwxsz8fAj8YGzKJBp+JSOEgRpqIAjqy&#10;/cONcxcOHT5icwILaMvWhZiXmUv1JE7LEktdou8KJ1lAL11ctXyVs7rAR+EY+cahTm1ZOB8m13lu&#10;QS03r3jxyz7zZ59avWyV2OuH7rv/BF31yFGBO2vXrNu2das8/k8++fQjjz7OVsgjv337Dhu6JJ46&#10;cPDI8ZOnnFAhikK7zJO1W6nU+YV7Dx5ZvHyV94/ufmr5qrXn7KRa4OjUSuOaAKwMZEzUI4u12TFT&#10;TUqM4mVLvW7EUgaZdhY8DSbOJgpobO1VSbP+LlvezoK3l3Fq6sYbbzBwug+eS6hAA5bPFuU5/+Zb&#10;biF+GChCXwG4SpSMktctoOGtag7ldpIfMtlOiRnO+HcmlmNCRqaSidkfKqAmy8QZiMn1PGehhSvm&#10;q/xOYGMXA3PR74wFtL2dMdYWc1u0SNINUjOHtIUjXS1P52zSbuwkbPyqCqhFfvKAZolOzFzNAjp7&#10;XHOyow7q4dvetw4feESxtkbt+x2vAbcwxq+zA0PR5pMooNf4FnfMJx1Doi4E/jGJhYe07RBOM1kl&#10;13cxgVIvqVslvfy2lBwnpaRxskZpPDbRlndRBDkNNZxyRlN3D4UigLpb2ZNyCi2YQmAMnMnojsad&#10;tUNeSMp495133XbrrVzF/O8IH79wvNmiJYvmVECvweqvNnFz4m3ne24SphWW2HSv2ofaRX+5OMTy&#10;1Va8Kyy+Hf9jR+yzGR0LbzZMHCDk3ORXBfpDDwWYFCMRWgqBg2UAOnzo3nvvpbTB24RmJlcupZNs&#10;chx3si9lz7sKH3roIW8joIknZaCcX/dRTL2C+bGAgrMm9IdNiuisk5nHZlGv1Oa5UZcbsO2Xb2y8&#10;skF5lRiDSDo1WDGGa+lPeMjYx1gpDj3RK5/7zU4yvQUZf0ZaRR4Vh7nK2jXoNAR1sJRTOaarSNs8&#10;jCybkzatdhSOSkMLdxb8L/5/f+lfv//91HRf/c7v/I5cBL/xG78BRCZAfpISxllwdLUyN2kp0j1X&#10;yvQFSop1vOyfK5lgiJRncWxWk9o80G/yp1/hnjb3Je5TZCeRRrbaBsi5d+7Cpfxzb1dgfv3zNv/c&#10;C7bJjuQWBlqRoE3jrINY2rbZRuZl7Bz+zlizohD0nqfDsf+7z0o3AimI5WpL1bK3dT4y5IaKRbeY&#10;PT2eNKFbtqiYRlRiaklK2BN08SQyWzENRXfJrGsOgkbR7FQX+KcnnSfO5hSR3N0d4D5q5dWugKXz&#10;uNyUOe3KPe+dw3YWMLwJ261I6rZvyYXYUFG/BEoLEyEzfAWknWtHzGdQURf0FsQyF7OH2bsazkX9&#10;CoiCgd4mOCb0PJyaIZFnudmv3oc8yZ9dqFwDbp1E+02AGTTrgJ1AntmD6uyg1zOitSwzxqY11Bgd&#10;OhKuRNbJOmWnbcZs8qwMG4zlTkMoNmcj0Cc+9acved6Ljzig7ODB22+9Y81KgfFrn9z97O4nnlm5&#10;Ys2ypasPHTxx/72P/sq/+82f+plf+uDv//HUwmW33/G8V7/2W++6+0VSPx0/IZzDrkHxEgIA7F29&#10;KA/oiZOnntmzd8nK5SfrXLu6wjc6Y8kcwX982YU9JV4TnufPrn1mbdP5YOZrTgSbeAg/k0hLnQTJ&#10;f/gP/8GCWwyohyqEdZbEZfBYvx5CaqXDfDiboc0++2kiUz97ZifQYKLC4Z993vNJR6TZhDabeDvG&#10;9sJzlhl2JgVml/fE6MLDuwi5Bh/4hl51jB2O7huqoRe+Wv/nnIK0m0ZD731o167n6+9bJ+HM6cRs&#10;TtRjW3bbLFh7Z3NkQ3LIsHnmHxuIQwPt23NvE9C0MOrKxXfCVr+Tjss7dvS4f0ePUPXlj1m7ZrVf&#10;Kzi/q5znMn/eyuVCluxOWSa9jH9u1q5ZtX7dmptuvP7mm2646847dl63Xf3OOXv+8557o3y/113n&#10;xEYNoY0nHn/8wfvuv/8r937p81/4wmc/9/nPfu7xRx87sG9/OTiWLN26aTMt+OsHy7VLzqbZjvyd&#10;vXvS7/sMDtlyV0UmwO555+dD5qyS5GDykMShkEH4mHgojmzkVMCkdipm2ILmSSiXkhQmXILX2EU9&#10;wkYwCk8obTm9ImaU2v3T2EiyL1FMKXmMaNlNq5Iuy0JoatP5tJUAdMVUHnGWK4pHLDXlJGoqaQxA&#10;UT8S4Kut2BGi8saUqzn9yXijIlte+pAmDRpx+MR0Go35arM2p3SLJB0ynH7fiWtIlR4m42EclQyu&#10;f+Nv/I2f+9mfEfT52te+1jDf8pa30GFsCf385z9P6QeNERQ6jXWgBC7RsiMqIlG6JjrsmWF3FVaB&#10;LAXypKNOb6J3PW9TOHwk7CPD7lpvyk+0O+reKGtuJETCHUrPE37W4BI/2vCXxXRmCoaspLtLjDQd&#10;C5bnPn+mV8EJ33bUyU2uzqT6xIQ/xmDev40fv38YA0+Wg1HXQhhxUgTsvScBSIfYnKjTB5kmlBlq&#10;YNdQQIeCZIhbwKLdmD+jP6UPV0PozGO66itUBx1pnNms12V8ZlbJ4QBTp05GX2/5d0ZYMWxxTlGn&#10;nmiNsTFHDQ0NR7lJVaHk2FPnFFRDQhjep+epZ6ieBttTVZ53U3HXYPrbMJfZ15DU07EJmaffUStH&#10;U3Cpwnq0i3MlqgavqUCfkYV1xo+sntaNqY2rN+zbs99+QDvW6WRvftNbbrv1jnvuefOLXvgS+smK&#10;Vete+OKX+veyl3/Lli07P/yRP/07f/cf/9wv/NKHP/qJQ0dObNqyw56krduvn1q4ZGpRedulJVm2&#10;fJXY0Gf27Fm5as2Ro2WGGXLVTvVx4sQiHhDFaA0ZkggiC5UQApnRJzo3fa6v8Wc285FAqmJFcGMf&#10;0h/8gWX2H37sYx9zThKWNwrFax7AOa8uzzqKzolmQ+q+WlWzqWOClU+oMnMy+qtV/t/3PGjTEf4a&#10;9PvfV3//amJo/4O1fU1KyRyFADvb+Z/YaJ+aCfY+u4kuCMK+UCXapA106VnGhbPn+B+QAK+5cxxp&#10;M2IIqRG2ydmScuedd8jbcNNNtR/FW0u1EydKL9mxY9uuXdfZlEIlwkWjKrnnPKxYxrY9NCoIax8h&#10;mHMNEFfcykVWdZLGaO3nLBoEIgve7scel279i1/8Ymx1/xOBlkmZwLEJsgpfijwNz48O0EVA5rRf&#10;wd6U6fUPb7qbse957xobOLfDkIrPJAyUCO6GRtMRMdT0h3IOUFWVjDUUwPWEN7kM06dOxTgVuZZD&#10;OMPWPMxauo/LE6806rny+JJ69C0RAjHrdJHRx6WMAtnInymjO+qS+dU3+m420VOI1S8AVLcZbtWm&#10;J/Rsf8ZcqkLFkgc0XsSvOb9DVJ8gpc43rlGJQfGxBGLBeenw3v3ud7/5zW9+wQteoAP2v//Fv/gX&#10;/97f+3uev/3tb5968xteM5xgTUZwAkGXr11slw40SpY7E2If9SgTb8LqcPOnn+b7L0uhpKG1AIQ1&#10;pQhVdk+LODGZF86LvfZL7nzlK18W7EUMEayeCHrjtTl77oxvsluaRKuz6VrkWJag3EZuhNJ4KzeW&#10;R1EfDUTns4BQOl0KNkT54FgXISK7J7W6FiItNQP3RNziZf9vigujquhfAzH5LVth4RYyrn0tS5bE&#10;Am+d4bnCPszmD+OFLls2bdJoD0XKnIXAmmugOhmlwVTBCfgB0TGL6A2eq1A9mYKuxEeh8Rs81q5G&#10;dYZMNUxrDlNudjWUpYK+pQY3SZAeKR5O1BXlPOxUrXzcIgl2yUItG5h0G1/D7DStfGKK8dbOCDxM&#10;c9mP3JlvXB5GhGYQzKnp06WLt22JwTEeYoVjlEoshcoTZG2wLXVleeqBNE13L3xmLVs6sr+KX9bQ&#10;mRAou9X/83wuR7PDyYQWPYyOfKyVgM+7xMochWuEnQ21gUApGmenvQn2lzVfl+65D1Il6Dah3Jm+&#10;ePGiHHsbfdSfZJOwY6oscsi5QXVYZXMqJWdHJWAq/a71ovJIXF6zaqXDOU6fOrNxwyZ+uiAV+Hvf&#10;kE21AoDKbF/doZ8dP37Dzp1HOY+c4zU19dUHH7LrSDiOM4ZXrFxh29ajjz7+9DN7JI2w98i187ot&#10;Dzz44Ec++sU//vjHvvrwI+s2br7h+hv1YN2adVxVdsDJlfzIE0/vfnbfpQWLVqy26cSGXMcoVBYS&#10;o2vT2jrb3JcOnAwpued8LPhfGm17VyCaq7W/Alw5WFjCRaR0DR8vDDnf3PTNT5/4mh07tqvt1Jk6&#10;2m71mrXNLDHt4GOzbe3PqBERFxJQcyCTJ0CaiG3THbBGBGaWc9Onss9vn/qG81V+KCZTrKNK12iD&#10;Y7odktSuafILn+NWizcgRNHF8LCtjpbeppU5rwTXtmvGbB9BzwVJPsnPUof4tWOQE6M5FAF91Kli&#10;CIoWzF/PJupvHauEBvLGRP65RqcrXytH3NVGMEKY4RivNt5QEEiK+4pmhhOGt3TQDWE4nNA+xUN4&#10;dikbmJCF4cOZx0Q9weoJKPXuHZ8+sXad8PcKg3aDEG668cYN0kuu33Ddjh0kE8Q9PX0SL7vh+l1S&#10;HdvPt237FiJy2/at5sJ7Pvfjx4+hDtKtii+a2rP32buee2c7oHXKM8whHmHYi9hpMgkLQlzxPQII&#10;BmhZV9HGfIVldb3E6eF33959lnrwVfYlvgzc1TSxj5XrAEmuWi0dd/ZH5ApRuIl+NsSHjvZB7HDO&#10;jkuh5WGZQD6QDJXB/PBA90AaZ0Uo3U2MX0I6I/tS+QitW3IVepVvo0GSMsQfOgK0ZoMcrd4VYz1L&#10;YvlmhizjkUkEPbFFpS0srfPngq4aioiP2mcZkMVD+JXWiwOPQwdB3o4f9fskz/W/dPozZ9CXr5SP&#10;0ZFkr/D0pgtaKniuCZBP2K4/Y+cqprpunYh2JSt+VwKm1autMWga+mM1ksMXeQ4155cy3U5jWUIt&#10;VpU4y0Sy5gQylloj1RNfsfvoZzZa0b3mpLohr8sYR9N3+aKv8glubESxDQ8nfYgYVHvtRrdWkrf9&#10;F3/xFz/wgQ988pOfpDz8zM/8jEA+doFPf/rTWnE6wNTb3vS6Tp+ajO4Sy5MSUVbSlXSi0iq1Kz2I&#10;kupKqITnJhtwjb+wdlElwsW0nEKEAfLBU2Arzz0OS81k1bPr4vChFUuXsXpfOHsOtWf3STRIPQmG&#10;ZcDRjKOHjdDx0mVkAzOpQxY2fvWaFGd0bweraBn/g3OVrd49ibVs5XKGL46MJuqqNtssIgBqGNRi&#10;FCJJ79mzlhRt8TUyzYYktBvc0kPjjRXHw6Y91L48TpNQY+dueZvUGKrzGy0wtakBeiVhUKhdTzKF&#10;Q1kYJlg6fXPT+zbexhwRCy+zxkpYjLcU0xy7R2sE0mzlS9xJoBdSz5UZzE1WLZpQYUz9UdSAyMIr&#10;Yf5wiLDXlg7EqUEpd5Mr7drCle17PjRAFboQ59EjR0tRHuf7RGCC+gAnmoErAjhKM1DHlRDvRnhN&#10;mFGQM4AKSbungJYb9uQJ/LdY26Wi+WxCgsVV+UDhDgJ3auwMLk86wk+QayZlzmvIcHuBdLLWNs3+&#10;7U8jzdrUE9COaTZ/Qt0jR4/ZybFmrYDdGiYJVHlBFywA0lIr2zb+OjHAQFqawFUrloNVtnAKBk3P&#10;25KpIv0zrbX2awvLYuEXLjl+jP2DULzpxhs2bth440037uKns8S/aJaPylyxNLkIly1ft2GdENHr&#10;b7px85aNy1auOnXu4ic++akvfumL6wSNLVt+4803TZ8++8RTz569MP/cpcunpPwvYVfBZnpiTjP2&#10;bHMJk7WI6Pgv9K1mpA6OnxFdnsBOT2RuoE9kyTGMATWFBuVbaF8ZR+fPtwu+rXjOQrbGB5Y75RkQ&#10;du7cxaO2du261S0ANKH0sd+DTKajx4AGbp1CQxedsXbJWgxwIIbbnzNC0Zv+Vb+ZKN9CVMv4UUp2&#10;2xqY5ZaRZgGpVx09ivsMVjVDVOyqwAR+BnnHD2eU1Iwum5DabozahFQwbDmDJq7e59lU0Nqdo36Q&#10;aAvyZTiDeVc5HRf3GCc1maub38izq8Eh4AJSii+E0WhWs1ej38xg/50g/znGO3Z2hT3GGdj5xgSg&#10;fL5+4wZ1Hmtsxw0qgKll9TxXHKAWPO00u2jndEHGlKPHjugwnFRbRIAR+TPGFI3mVOGWJuUshRR4&#10;oY2q6CvRtrNWd0GkJCpxg/0ii698+V4M2asK7mpncGQlTAJSXOKZjf6UeojniRjQOcHV4daJtysJ&#10;oYIsAIb00mfQ266ABtUjj8Iu3OSJ3+JgoyPTZgJew1oVS/aYiAMjBRO/GGb7dkTO1WiT4AI9G/st&#10;Dcd4PTeTQLrr+p1mKvuBEkGb8z9VC5LAaAjgHN0mSTp1EgVR/tyoQbGgOvTzlpolAVO0AuBVjEao&#10;byRdM3Vv9qfK49xPDGh0Ta0QW22ZsSDxo1nteJ4k8/qgkkQUhIM1BlIrWAPH/VToJpvo3UQ00wQi&#10;gg1f/2vr2zdywc9wzj5HpTi1iK9OREOqge3d/qh799xzj41Htr375YN605vehD+k/WDO1Mtf/Lxu&#10;M8uaI/zR64w5v7lpeFOMJlauIH3ugxN+Y9Lj3av5dk7AaTvRKgt9bcttxSmeWFgLN7lc+c5OnhAQ&#10;KkrhuKwK7ILohM2y6ReQxW9pjgxd5Jk/oyOXF6Ma9n8Dzvqvac7V2daTGl3/V4plbfKrFE9EJBu6&#10;gyJKmXMSj2PKF4wMfsBhkKDmiHbh2NQsn40Ul3FMIcBlGxoki97mSbR2aIEdrFuzplNaX0boUkyG&#10;CoNkdPpIYrEphmJ9AwuHbChBKjHcpomAWq+ilpU1sZ1fD+PhaA1kbECNmwD2Q1xvoV32pAehQ+RR&#10;hjKViQfQeb+RhaH/nIGmDBQs3fHo0eyCF1zMzP7www/HylV+neYmiKoa3DIcVOTXJ4n7DCE97+7n&#10;e3vk6BHUonCdYHmi9MWuf4dzRX3BOp0Nad7Qp+EEGiGGtBWREJLwkKnMUM6cPsWYVMr0xUsAZdQ+&#10;BJECYNv3EpROi32yJnTKqymaVyPe2QKyCyfjzYouy7kooOG2XQENPtiRc/TYcfgeBVRbUUB9i6Z0&#10;2/b3UpKkegBkqXOpdHW28tlt28p45vz05cukiK/9W9aMlhKZa+gWAy7fwflzpzkNnKi5afMmC+qW&#10;JPmJhx95RDTYiZPHANdcYwB7D+w/cuzo2TOnRCnvZWm4PLVh8xahELKDHDx05OFHvmprEpUeF7U7&#10;/vEnnzk2fWbJirWM3cyfLe9JRSyNBckIJQyZcyJU06as5dOoFDN1Bf7Fklpf8SC8O56y5aOT31v2&#10;yjpofuFsBVQna/V1eR6G+8gjj/72b/82TQODELMNWLh5dNCsM5uCXkudqymgymT6+tWZbJ/WYAJW&#10;kyfhp10eR0fpn3e0MaIQnZ4g0iigsB2KQtrAoRNyauhNDxl98O0q1xwKInxQGGNgKdQQSRbhPedZ&#10;7en21dudU8Et4zF7Vfx9rrCda3XzGxGEV+uPToaOiL0wmcjma9c9hF4XpVcbb0mX8abSLhxTf68n&#10;3/qV+aiIXaIGx3yvXWta4RxQP9UMw6z7123fYYnmFaOcKXR0yuFDRyRXIihJotOnbDSUs3P+8WMn&#10;cCubDk8cP7l2zdoD+w9al9ZBkUeOYty2BpY3Y3qaMQbjToVE4YH9+z0hJx55+OEvffGLDANHHClx&#10;5gybi74axsnpk6QgQmA4kducxbjykHAiU55WrqwY7lLerrgyxqvhW8RTQNQhGTQeftUr6fPlJpGO&#10;YcLFrtvERYvItzCKOhxiTP1Bg5ilQAMduVEYzGOCCdv0dSpp9Fh1RoKsl6x4w4ZYFhlYEMKq1RLe&#10;TZFT1HGqZGKBouLTYWLtIkM9JLxqF3mrNrqm+yj06VvjnKXURhhhR25oC8oTQ1iNainN2mKdiZ/a&#10;cwI3e+29Qju2VFpK8aqTtlEqsGjac0pql8T0rR3SajP8Rx99DBy0pc4gv1e6HRYX413kjsrBR0Dw&#10;NUhjyOVSjJqQyKgwt4jFwHwC//MtzAQutmE9AXAQeNvb3iYNqtgS9zopHlRiJn8aNT1+6p3f/pYA&#10;PS7Okemj6bwR9lGDIiTqYe1pGMVtpEznvM0dcA4jABHTGRuhD7JmrqRHddKfYzYrKNuZLHW09Nnz&#10;TqkWVL1+g0NrlrBRSsR7/uJZkpjKKkivzuM6f9EZe6SajKJ61M6VRkQSQjVTaFPOxlepyLqn6aPt&#10;3EUekG57c3/m7BkfMdDt27MXCgoOICZ5ImJjL20mxglWpRMnDITOSIoH+8PUQBlKxXgeZT1T4jf3&#10;mzdt7IpjB1SXKyGqyJjQle75NVUtH0ddWjEcz2s9Og4QifFGzdBRz1FCNvZG0zKvWd/EZakJ9zkB&#10;zL2ZjtYVFVn/lYeyqoq10pPElNA47dtAQrH2R7FTQ1zAtce/WSIN3PxCd1o4snQlGqlONLNxul3R&#10;O3Uj1tlgsGvPs3vVYFkb3aK2yyyqs2uz6K/0Ww3IiWpgc6UVdwW0r8PUow86ZuyIUD/jwZcwkrPl&#10;wvlzdJfSMy5cTMi5e8CrXymF2qX1MvE14uxawvAm1DX7CsLPeaXw7FcZWji1m6xDOiMOtuTPyqB0&#10;/LiN3hTQngcUWXubXZZ26RULpgmCp13wIDa/tNvt27dlNQja0vzFV+LKKIJIQcIVomIWOuPuollj&#10;BCUCzJ3wsptuvomhse0DPeSg4e3bt3Jt147ccvst2rhpi8M6jztfd8kyLNtC5sEHHzlw8IC4z3Ub&#10;Nj2999Deg4cXLlk5ffrM4oWlXlP1zWD4MsN9utE0ngr9DPMyrYXe4y1GgYnfqH6WCDrWFdCo7I0j&#10;FlelgFaEiQze8+bt2rUTDoA7EC3n0qyg0lVQevfuJ7/05QcefbROf+6W+Kw90Foz/s2hgEZohae5&#10;hkx2iAxd0ewKaKa+l+kfDisxwK6AmqMooG5QJfQILWdZlfVJzfWV8QAdSleRIlEe5lYQvbBWYSBB&#10;HckpUTxtlAz5ivrS51xXduCq9ZvhYhQLS+LGRYO04dic9X+tUVxlcHP0Z+RpzVI2S+6sga92RYkZ&#10;DnCiM7MBngLRjaKAZl4moJQPGTi6TQ6qYYNbt2yFk8+7+24r8tUrV0UR4foTZ8btgF+xd4QBxhCg&#10;HroCPAFJzeWQDuw32frMbYwRSNXDqDJKcnGCuViabM12KeaXqYPoiAuR2UUT/Aa6pE7yWigqQtDJ&#10;WNH2Hzww5ajnK2E3AasJwA5RdAIgHfMnSCAcyTQl+ihwy8Pg/IjSs43kYnnnu1YaKRzOn/2LqSGi&#10;CgTGmDszxePEbcubPaVk2Vh811SuXlNRtsmyDG8Dfz1Bm3DJK3Y74CUlAVz6JMWUiY8e5C13fQv3&#10;EmlmsqJr+oSBRiW0Rn1LjL6uUiqQufJjv1z1J1JbuyrnwYsz2ewYgxtYjVpJUvUbuDJmUyW+aoEH&#10;WxXIVifA8UrlftXmKqdZixwwZH+Wwr2y8qXMvjra91chEzxWD/sUDMlnNmKUfFlWCf/1VtMmiKv9&#10;p3/6p//gD/7gt37rt+gDnO8f+tCHvvCFLxi+gdgUP/Vt97xek8YP6N3MGfYX2Tyc/uKMZVCooQ5N&#10;dP4090CmSQq4eoQdgIsaCvVZQK1jFi6w244T1a/AC79yqdh89/gTj61fs5Zt0jG3Bw7up6NKM2NJ&#10;R5koB0TFjMKvZgcmDMuink3vDu0kGcX5ORkcji5Um+rLpNJyhq5dt6alt6Bn8CaWyiG2ZvnK5ZUq&#10;9FIFxFCeaGqaYOIDL/0vadcowT7D4yeOwy3fs6BEgfAbmMAthA2acZ7minpXK6cVtR6KFlj0M76H&#10;3CEbcAuZeVOew2aKC8YkcUmPdIxS1UR4mSqjUsSAH3e2FsE8+06CQCa1xHNzoMJj048lORErKZBc&#10;oYTYF2NE1ET/RDdy6EK4gObUH2aBJ7pBk1FuxKBkHRl9LutXNSM/JYEueZcs5uADUtQNq7r7739Q&#10;vJFKnA4JCKrVTxG3MVKWgjLOaRVLLVpis6G1ZB9fFl5RAdMr/Yz1PX3ggudEhi3Zt0gBxTjCzqT1&#10;LaCNzc+xlqvEdGQxMFuz7M+HN+GVc14h3YlXmXS/WRanq7nJKIJF0QaaAipUoxTQipZuiegTkgXr&#10;wCTOd/RX50HL914hXwUTkY4tz9RZleONDFHlcKgI9+pRVsPFxFlAz587Nn3MoZz79+97cvfuL33l&#10;iw/cf9+DDz7wJ5/55PEjh63s1qy1lUdG2yPnLlDUjnmy64Zde/Yf+NwXvnDoiBPq9jy99+Cq2vCw&#10;iN/owIFDp85eWLF6/dGTp/cfOr5keYvxqBOo64zmkAA8Mt7QjqkLrjYSaLBqP2GXI+7WOo0qM4ke&#10;xgIafZqEr4lm677SBS+SB+6tLzhMP/74E96ycNzxnNvZViKiws20Dm+L6hv+zLaAhrkNFdBMa5aL&#10;GUh/WzftwN+Ja4gGue9svbvg3Wg9Cih2rEyOWtDVqKGRtbm6eOg3s7l/LzynAtqCkeZZ2FNAATZZ&#10;dVvfBt+Nb3vlV2l3bgVXn+k6CXoJ62hy8Rtz+c3Rm1E/ZwKshwDp5fEKwCyVt4HrmvDJwGcCFod/&#10;zga4iQgcQrA49sQsdOyt52LUZNmd4h49df4cK/5G0cwPPfjA7scf++IXv0BmPfDA/UsXL3r4qw99&#10;9aEH9+3b+5nPfp48/OhHPwaxucufefpZS+6Pf+xP7F3+4he/hJaffPKpRx95zFsPedHuu/fLn//8&#10;55iMfvu3//Mdd9z+hS98XhNG/Nhjj9588024H3KzUQnPfOSRh5kXWDpFIpUrj7hx3o/XFy9yuMl4&#10;zerpoeDptln4stib4ydPoN5rKKAdaBPT1PHf84i8EHWfqXzY+V5ET1dA8xxsU084dm5I62ggWVdE&#10;uQ9TjeIY6g5LaWSehCpFpOmM5bpPKOhfufcre/fswyUIQXJh7959dHrLaSo7osiRJd3pR3KFb1Px&#10;s1GSAIpbnIzGihGRqjyMRysOzIjLrCSjO+pDvPaetMDTYzH+laqwcmVuMiL1uLGc9gnOgIPhDACl&#10;RT1UrRpoCL6K+VOxFoNRTksfkt2GIOgTWHwLCLEbAjIgqCrmiTWra6fm13+V+7pVYoyZggjugHc2&#10;Phw9fIQCEGHnuvPOO+15p7S4Ycd98YtfrA88qGpwPtPdd9899Y5vu0fVsWXqcTzFcQ8ZfIdObGlq&#10;bOmNRgpWoJMFgQ6pBKQ0ryqMIGsUZ4udPHGsAO18FZuMzp0RDkM4Vu8EgF26uPuJx8zQ8WNH3O/d&#10;8wwZzNLZhHSO8KnwFBjYJqmUBml7W2eyfYxFoSKLMx+u3OhMAgOiUsfsUarexQt8cowkVDCDtSI0&#10;nSgya6+wj+rXgvlcjZVRuaRmTaQagkNuqHE902+ULcpBOYvZrmT/37BeDRFRkVW5ejCl7kGFEJsW&#10;KWUGy2So5lqD7t+feJTolwmCVn8u98w59Dmfw+Ngdmyl6o8f3ENNhEt6YiWgcgZLFspEouA+0JSW&#10;SdeE0N1OGUO4XiUwSH8yrSbbc63ADRhvDWcFI3KAdmvvpEUhBTeBAbqtcBAJMvgqcS0CguHf85//&#10;/Be+8AUb1vN9LOeogohaMUA5SDzRkD4HcU1iFFB8wYhUFnNvkF79metoJAp4nsAmCqjtNRYn2q35&#10;PV97A6N8VMwkFMXs2x619DAzG3yeuPriYeJ5WOrsK8U8z28v1hblzTjU2IFXYVih4Sig/c9YQPVL&#10;IvpoBtZO6vK52fdL+yqVQRxkEeyirJ1CsyCmawGjJ9wNsaZ3baa1TuuqOBYgsCW0xUvNq7yDCxe8&#10;6hXfzCJJJa3j1S9f2n9g79HjR55+5unbb7vl5PQpHvlLCxauXbcBM0e1ldljzZqli5fJwWQdeeLU&#10;+WPTp+cvWsqNCLKUMhZQyJAlE1VY02Mlu9IpN02lNhfWwAchtQFatFEIiIfkKwqokqP10uW2Xhpb&#10;QMOyy/Z7vnwviQF1iB1kQ68onWke5iQgJPOuS9ljp+bZCmjINquRoFk4aSi6X/mz3jYFdMjQu7LS&#10;vx0WiJ0mQgJ96VUUUF+hlCjcQZg00XWdACcNDR8Omx5re3MoiKmKNwkDMQWUXfW3VubQQL9Wu3PU&#10;H6cnyIEtolZzm4jNc7r4rzmEKwc0119DOERL0GGzj7Jws7CsiUmZqObab4f1I4asCkJKkAeuTdTf&#10;uYEjNUviXDiX8zclfgeBR7768Ec+8hF713EzjvLP/dmfyfceDNy5a+e9999/+x13kAL4ebYiYMvm&#10;yA4YwgVKxKzjT2zf1t5NG2u7qqA6LBeS+yS8kbTC2HEJQzO5fn1Okgs84lFJSGJ4DmTbtmM72Wfb&#10;Cud+XEmQEEJyF17AH64EVmB1dZS7YgHWeWBHoYkPg95RLbQYm0IKR60MWnbGJTVyiuVhyvs8spis&#10;7Kv31Dw+haEINnWGaAAK0YkLJxoAuVnp1oEkZ2sQBlEQjp1Lx51IqvoQJlNsakdXk91mxJ8KE3n5&#10;tmF+Md405CtP6LhhFwFnmVfaLvik4DULLai3nUQV40szgbOApg9RrD1XrGu0atOrxMJlLSQRfURM&#10;2IiSsAUt+FMNBhjDmcJ6q6SdcHMSWKZpSBfpfCL4IzSjtKgw2vAE00sNa1evIe6zNxrctPja1772&#10;DW94w8te9rJXvvKVzJ92vv/AD/yAXPSvec1rJCeZ+paXvzjOO1dT+JrfugmPeAQSnJsQhBYAe9oN&#10;EJiDKF4QPafa+LVuUDjT0JSzZ/btfXbf3j2HD1peHBWh8vTTTzGOOW/qwQceePrpJ5/a/ST9CnZ7&#10;yyFvYxIvgBg+0S1SkKvaUYz4mQBFXTl29Ih7acb1i4uPVmmJyaguW7nu6HvTMz2hmxItPNpIi2ZZ&#10;EQDZW2UtyN4IzMRjIVbbB+B1LNUGG4ulDQ0U0Nq5VkuoOqU9+lCWNYZMNJZ1tv3pQ9PswjjwBXGv&#10;EV3RRVwRw2bOh4lZiXKTxRy4JUBTLoyyED74YKL9QFL5dtbWdDNljfJd47C+QgPwOFwszQUtdDWu&#10;PeWz/NJzD+MHb3K9prWl4S3Pe1sI1oEN2JmlngvvU5X6swc5tiK/Vi0+zFkLGBwLKG4oshi20XHx&#10;PrwyFty474Go76aK/8iIsGDZxxGJYILYd2s4CxYA9SiEvDFKUM2MiAewtlASiFQbao8tKkPTt+xa&#10;i+pspQwvWcoD0rPnarXgOYAj7UJxONbotjSWZgHNHGVGutJ5Ne0zgqfLm9k3YUa5Qp9d0QxDCa8f&#10;y/4rNiG1gZ9nAZ2lgNZXhmkWJAH0rcAVzbRE9Haj19EAAUXb8F4JIkrLgejnRUqVxb3zQX6/FSuX&#10;M20yeDCu8GBZDrIuUs9kJxTkYoVYx2zKS3D+LIMK3e6Bh+57Zu+epctWbdy85cT06RJ4q1dv2rjJ&#10;YhCz2Lpt25Zt2596Zu/hY6d4448cOy7HSSOo4iGBcNbQutFESK0NIj8QewmJFpvY4VYgayzPojCL&#10;WEDrFtACZrNo9hhQJbMJiQKKlDjf9ZAFVJ45A7TaYPUOhcZWEUkMAYJL17aAdg47FCRh051Tz6nA&#10;RSClzPDXc3AI+k0ooEp2BTToETwfKkPpz2xRMUuizKkgJklFhYghpegoNREL5wiXHMqhiQ60V3Mr&#10;oA3VnYVYJxVHAUXpEWCzr2soNHOW712a6E/4Hoi15ccS/CRLi+EQhhWGkfZ5SW39YQdvv2ku7JGb&#10;OMpuYn4m6g/JIyvoLQYG9iopOhMjEutpurdt2aqfz3/e8zCom2+6ydv9e/fhbDYd7rxul5CwG66/&#10;gQSUdx1F792z96Ybbzq4/8DmTZtXrVhJet6w6/o9z+7ZsX3bXns46nyzS8eOkl/L6QWyWHCp+/Pm&#10;m252bAd7yprVawxJAKjNt2wwLGmCjeoserxUVOKhQ2SH+BmrSCzv9JnT5CjjKJ8a2qmz56+cgIx0&#10;Am69SMfzyLuJ2Zn9Z0gji8luAU0lnbdn9RXaFzcXUds4SUUf+o2jzxPsPQpopGr7Kpklh0u1UkZz&#10;OqXdPrFMNflS2fs3bipPZlnKmgoYtTiWTl9hQUSkP40XPieWTIveihDVK3UqFpVRmWhmysNDUjVx&#10;opHLWSa5D4qy2iiGWPKtG2/Vdtttt+o9Iq2AomZVIT0V9nlTN3copuZYPXWVkTudr/0n69YllrJZ&#10;bUppKTTbv1/HNJGQuRXLR5t9J6isz9SQOmrem70xKnsITef1pEvhCeKioWk0cFMn+5QD30l/Z8Gz&#10;WyEHp8BzjQpscIHA1Hd/25vLBUgZAikH8zQHLcqhJj6Dpp2L8uSTT7DvP/ww9WHPM88+/tgjjz72&#10;GIfC4088/vSTu9lI9j77zLN7nnX/8CMPP7X7CXGWgtSeevqpfXuePYJ0Dh6gYoqYsL/FRoHdux+3&#10;g5ri2oIOaydN+fuOHaP/SARzcvo4Ujhy9DDzOPX1kGNhjtQO6717nxVv8dRTu5V3b2yHDh2oY3IO&#10;HzLg/Qf2ixwlPv3v7LnTJ46dOCaT7yFJlNRG6bS16jxpe6p06el1a1kKa4e1Hu26/gadgSWLFts2&#10;cUYW4FJWF3BUUVBPn6hMWpYmhT1RQCPp9Qx8/Rl5lsUBhNArwDvadghRIv1p7uFK/NF0O1hldnNI&#10;aYneFqIRfd2lcyzVOSVPzW5otK4kwk0OM5JDH2rBK3Ry4UKtZKdwsot1ooWOZWU8dUoubr/UPtCj&#10;WWbbYEyb0Vx1PspiIjiJJTp0gkdVGDkdu2b+pGJGIY57ve+zi+aa4Oj8wjy/2YIHcTVXuz5XrLhu&#10;R51RJPI0dlaTywekXfV7zpQHFKVPtL3tFv0Vp9+GbOyRx0F95XEBXdK9zIXyAjbgAwU0keC0TT30&#10;tvhC9s4PTFmx1EaZCAfsv8Mb98NrTunYH3ax1Mk4kxLGBOvcdF98OpYVcPgyBblOf51axAUf1UWc&#10;alsFVWwI7WrVilVskNMnp9t+/trRyJ2nVhjXDI0CEopvzl841fYMVh408S6i8Nn27Rmi4AKt2tQk&#10;urvmN+E35QBaAtc0w6a5qB1Df/7C2c997stC9nfu2oUckCuzp11sBKo4X675pctXUknnL1qybOXq&#10;w7byHjsuwKjtySnEjgLqarZn6+bKkKXDksWY3LZ4a0caNovnUHQZWj24WElJyuBxkQF+mWDwOv+T&#10;M7FETAWZODlGKUCigJ46e6YI8NBBDzVnjH/wBx8V6X3f/Q889NDDTz5llVshzonrN7QoEF+PAjqU&#10;u3PK4OzyDhYN0SAoNMHNFUBx+gA+bpAhVgB1YwElXTommNNYgyYUtQk5cRVsnNNF3nZ1Xjwv5IlH&#10;UdCwNCGWGc2kNOkln629jdsdaSMtufKE3TdwKFGaXBz/NymgGXKHQ0zaAIUFASm7VNSI2UOYINKJ&#10;AhN/9vqjgObbOS2gUT3TJf4zHl8LuzWr125Yu57dZPnSmtxaMi2u6bYF5LFHH+X2lWgCgdx8y222&#10;+pVHbno60ashDVzLwh4Yw8fIEbQAwy3tW8z0PAwT+1UmIYbYI/sFQ4B6ouLAK9yedovYayvF1ELG&#10;mZgS0AJMEz+jsw7+PX/RcvTS4aOHT505VQk3Fl5h2Qpud4DPxvMAJwLClfLB2w6Z2ZCnatNVdcb0&#10;eRvtLbzdfWRZaqZeX00BVYxmE3czmcC7wz/EcT30iDaaLQ4cAc1DEuWs2VYqXquOdmuaH6rUaMKX&#10;1UyfIxlBklWomVHrMiN+Kz9jO+hLPTyB4fAxQyaqW8+JclpjTKHAnrC6SJzMTrRJr7IVwXOfNEdN&#10;nSavQDbCextzT2JmeDJLhraTzKxXNe0gemhAs9RJHu3Mvob8wgrPo0toIpbyimmc67qqAtrMaFF1&#10;MkZd1XljnJPEILzBshxhtkrqsHyf7u+44w64DT89+cQnPmEUAezUTVvWHz5oU86zTz7xBLXyySce&#10;382A8Nij/jmmj50j/0gJ+31olvwLWPfCOuNhvsXzosULeMOWr1jieIZVq5evYABZVvIL2L1dX5nJ&#10;xKWViG1WLafU1GYxw2nr1GKyrEJNTpUJh3ys8EQpmiwfp/lybHuoDD7Tp9pxKedOQ8fjJ446NqIk&#10;qa1J03UOAbVS/LAztdjx2FSfYWl7cjfz7GFKqKNan3mKDr1v/95TJ06cPa3kybWrV91/332a3r5z&#10;1zPP7KF9Ul4N/MD+PWwETqRgTaEhLV66XCpEPYslz435i0M87uyEJQA33sdACDtLn77EMlf5F+F9&#10;i/5eYfM3LOEWtPyyRaclFq2kjMSkJE57HCGzhE1xO8D5Snlagifu3RD80pUdPiweYJ/cR089ZUlA&#10;1X9yyVQta9etXc/dyTq8VPnG/xEWHEfQyI7SsmHTpp27rqdn77z++ut27dpx3U5BcnIl2h9EGXRU&#10;uqWxwtwhTINAbAv23n3719hTf+6ct8vLQ3Ge3i495P4DB0+fOXvzrbfiWRYf7pe1LHZibO11twtJ&#10;NmSt3HDjTTfcZPVuNX7LHXfe6bAjn6xdv37lqtU03Kn5U1bttfFonEoJ27WTKzuxoEQCXWELlPWE&#10;6oy/MLqTl4mJidIcnmUiIntMZeaITs12zghNcfe5Pe/ROdr0tSxX88sUl2V02OWQOYa95orS2f8M&#10;Yy2Su8q/4nTtk+Kh441KCqMeWqC54P0vf+08aTJlui1bkSkmHiiI3mKSbqZPWadNIzMgaspxoRCt&#10;i/w4uP/IiuWr5B3C/s6e5mSvCGfVOaf98tRl+4nKN375Egq0AiRqliwFJYuHs9MnT12QzXDJ8qmF&#10;y52liQ0y1JznLLxkK5JNTeqeMptm3MJz9ZoKS7ISu+vu59580438BGIAWtj1BQYUhhJ0rWYbuujL&#10;DidDI6vXb7S5j+GWiKU21SbUy8zSku2e4l4v3YbZb9FicS1cEJXVr+UBo4lbt4FvZWYtE3UxQEcQ&#10;lq5ctt0pCqjgNkCwNsZGOLo5PVYtW6kj589c2LFtu0Xeug3rjx0/dtddd1oxL1y88Mv3fQW2w9hj&#10;J07g1wsXLNywaXPlU2wiynTHQhYLAeJVN3JOZhNvE9plBkEApnkS6g4yBOVydSnbBO1I6A6RR4FY&#10;eV2pp1fCJJ1lANpHuRJngnDz7l2GtLrkw5bZsZh+yyNSG34bWRS3DNPXq9SZavOw/SbCuERdU00u&#10;UvejPygF2ZShqVx33Q6szMKnqYmirSqGyiflhG0bFi33cpih75qi2cKSagMcAU8O8efU5uJo85G+&#10;0R6IT9wWTOThcpzs+vUV0Z49EF1Ilx2uGYQ6TY0oq5FiVHBPfGJe4v2MmuKhVxl47EbRVOKviEkp&#10;i5YoJVGMenl/gqGuxhivY8oYbyofCuABPGeCDiFPdJdk/84nQx0roxCCyA4CtwXDQX6KBMxjw6F0&#10;8t3t3HUd4Yohs7mIx123ccNjTzx++x23794tiekm1CKjnT/FZPvlXJSaF6SZMqSHZPHBLc33iZPT&#10;W7ZutbiyDsRIp0+VI+LRxx7Hcg8cPMSNSNrAebKirFZnz+O6rJpCpO0DN4STp06s37zxjNOStm5e&#10;umIZKb7/0IGbb7uF6LQYrKMvKwanTriuBW5FpdUKhaAZbTduHLDRdYGAwbWVrOC1hohBt7ZZsp5A&#10;m3qeb9uf9VUlRWx/ts0eS9xo0xvQs/G/YdqCxj3KZAgHEi3NlkGOHj6wf/PGjXCWLnXwwH7cnIeE&#10;U5bKxu2CkVjt0rkx2BHqth5Fp4QOVl8w31paPwgwJp/ERCU0PIHL4IZRuEneJXph8nfS5BRLZqXs&#10;iHcvdgIuUfUUyF5vD11l2GrqJrpWVRTThL1lS1AU0ySL8CrKK20B7LHikBj+T0GlUTDGOaEJVTIT&#10;sfAcPHjIK4oBsor/WYXWLdl8xnBjvAnbQ84MicrExS10KvBU3nj9hr0MJd1QLNYyte2lC4HEsBXq&#10;S7E8z69KmJP8xy6aB7/6EM0aZrzmda9905vvefVrX/NNL3mJh8+5687/59/8G9/8ild8x9vf/tQz&#10;T09tWD51uIyM7JSH+N7xeyx7XaaHokjY1E5YBL9Q3D+hV7ncK1R0sT9LOLRN7tCq7ICVubD6Egz1&#10;q4D5Ru0kk64z5DVHWDl2MVkjx/5ahFZp+q3OJXalrVxdTLnxkVqpsGo0u/fI7BE+W2abC+exuVMn&#10;TjHJVCbKAzUEttuyPJdp7QB4NzPQBXAn2Ctm4MC+z//ZZ9joiO8NGzftP3j4+MmT9sned+9XTk/L&#10;hsD6e+zpluTy/8/afz17mqSHfWd32S7fXe39eD+DGRiCEIklSJG7ZKy4IZIrE+KFbiQqQoY3utob&#10;bUh7oQj9CZI2NmSDu2LsUoYUKJKgaCAQIEDQAMQAMxjb3pav6rL7yfyek/3OOadqekC9ffpX75tv&#10;vplPPvm4fPLJTFOTDx85/sGt29A8JjTn7H6ezsI4FtJTUVohTMestJX1kVQELVteOjd+IaHxXFKv&#10;kvslQA1qW9knA6KhFfJBFkzZSvMf++KXzj/2GDpmf3TWodbp/sefeHwKlzECnmb9iEExEEGUhonr&#10;Kmi1uFUWczs6VdEsbEz84SK/eWfVroFax8HZfKV7wNjoG1QgTwMl3AcAcyMnKFKs5tiOgXVufr/N&#10;I3711359bIbrmqvpG1kyQKeu3dnxOMpWjl+VTr01wuqLUophsieKZ8ibhduHtj8kpMEqcotyRqAC&#10;W6Qxa7WAcJ5fvqOwh8G6Oelqy3XrPlUUa3WzRsNL/XSzMqzM8STlGIdPY2Woz6giY0KKRjXuRxI0&#10;7lz1f2gMVWH1HnP5+PR5sIrGdvoQZvQlbskHGO3GB9wDnIOH+TOwg/ShNyxFPHWaEdpmTYT84SNm&#10;4cVQ3jEhYNTADHcyp22cGH9MYsRo2RaWcty7MjDdiAQwU3jholk5AmC8G7b7QxcuXiCVxyr4D27B&#10;naTDTgg8ew6z2GBy7HE2VhCyD8yRjXnm4sVHLSobbmCWBy7W/MHCTV7jRNQieCCxCAPECt0jllqQ&#10;1jCa7tlqimlr5HvzmAXD944gL+fAWKT//vv2NDn1hS98fuwN9d67pmJGLPUHt41UXnrx5fNPPIVQ&#10;H33Mxmhj9QA81+MqzQHpEYXLk5niFaCz7QpKlp6DbY1V9vTyVLK7y/h3RXh0opy6ODN02TTWiY/R&#10;Nmf/8oCeHCaaZjKag0rfTnrQZYh22M1RDqiaDWzAtrWTdil2kKJ4JLVjAU1G/3Pmsc32R0N/+7e/&#10;ztZ54gnzgFzyTmp4X07pdvIiD2BD/snREfwef8lYy4QfgddALqzC26DRScNL1aXLgzMzVDaQyNb8&#10;xmpCwMcvhGSty7gMIb7Kjpxif0zFJgHcN1ooCFKNBGNRUsXHJ0zWja9KT3Qsf7PHbR9tRUGYd7WK&#10;FAwqBU/BV/uveUbK2J8Fvc7qxh5MLEhkaGbuxRdepF+Yj9YdMBzZIt/93vdYMwBWJhjceCS3uTP1&#10;XZ4nN/xGRHdHRGoyS0hOjjHAkLR6jYAV2Y+e4balojJoqVM/hwgwT4KPTpzwOS5+5jkBGA+ZMTCY&#10;ZLcRI8ac4peYuaa89zjEt2TWfT31I12rEAZmlvuYazTi3I2MH3Ho2NMs5i6/1Mu6Fcy8gE33DXl+&#10;d6wQSAt4O4u6Z7g7VyTfYv3v2Mw/uDNUDktmYm5FWJ366+hzz78gJX5Uc68U7ibmLc4N2VBJurIj&#10;JOgy7kb3QuaATU+1cgPv0K2pA7oP5GlbxE8bygDgTGFLcPzKL6WJRIwjp7oAY/KwGVS/LAEGiapV&#10;CjafsC8hn3dGUSlcn4zVFJcv40f3ckYYGR7pFznp4mefeboBWHow78wDulKHK6o5W9mWLrsfJcg2&#10;fIUffKAu7A8kpyKrzvp3U/DeWhGvCZqvdfIcfunpR8ccn3DXcV4KHXbTdDkaNXcnHZ+MQMu5fCdZ&#10;NLZQmuMJyE0WZE41d7BEeXPT2CDvAriXTVN4X2tlhmW6u5w5ibCz88scb7Fpx5m3uctFqlnBevrM&#10;8PGOZfQ7a0ksahlL1Oah6kMaElKzTFaae2FqUDBgoGDmqvknHn/UXMObb7177foNO8hwAf4vf/Xn&#10;1cEDimJNvotec0rZ408+bUkvgtbaqTvH0BmEbZaJE0CeCNYKxhz+b+cFEMrQnl5S5C8+D7p0TPK0&#10;ITs8KJNDoijjNk4q7g0eqNKWtzdjK+cIILh61dE1DcFh5ZGJm6la7tHwKsKLYb6KvCous3EYNjZu&#10;I+Bc0lXaIqTum+5vKS7adeMVyNsjpqBpSNauv/JX/goC+gf/4B8KH23b1xbXF1i5A4/1WMNKGJdW&#10;aBfr/LOf/cxnP/VpsIlAKlB1aKapcmASwExqbVdC8/54DBlQeLSjr1IYWY1pBZ9HPyOaZFhsd03B&#10;GzK1SowHtEhwGdDw+GA3RDMg9d3SZ8m7A68yr08OZNdlmK7MbqZxvHP4TeZmTV6qV4bcuinv4X28&#10;NLDdiqsxwz7nblxiGafgEMJrtDCjJ+eST13G+YfVBvJvDtfUdK8eQt5zAyUfkacGrPGmQM+jjn9I&#10;4d+9dXP4J8YGOrTCMEIdBsFfq2BrylE6AjN9p3tQl32rxLp4a/SgYD01vbbH+bYZ+mYrFDSXoJoI&#10;M2i+LYqC5YnQ2Z1AzZJTGp031dewfaFV5+ssn6NuswQjgvDChc98+jMWW+hxTldtcb7HnJS/c/qR&#10;Ezw6toiymPHkI0euXLrALfv97/yuMwYNbd96841Hzz5Gdl284FDtK6YO8G8EQ2cUBp1liUrzNc5p&#10;zRFbnAlV36WNUrRRY32XyF69vwzO3Zudf8sgc+yQZaPtmS/29jjQAPUJjlPvtOR2whIwnZ0fsScg&#10;EyA4pdCuJM8WnuhZvdPHcwyf+hzvJ2mzoYHBuMHXyCb5kGT2awBsUkUGtLdRS3sn7OxvsHgwll9g&#10;ZDq0DU2mPMi99VjVflN+4XYPH8UdYJOehQfC1iSExvVVEhLMmk+gta5Ze2WQCIcsswbP66sKDwkp&#10;r15FCQuN+/EZSRAvwPYrfzFIBwqBAeHOAUxjA8XJ3WO3L04ATmWikgEKTiMrOS+8P/x5r772qiY0&#10;Ta981gY7ktwTVU/wgieRy3KisHWNR+31IYOGgB0GpWJffJECItVnAN3l3Py0z5CoNyf3kQKPjK0k&#10;DCntwfz8iy9wBj1rSkrMrm2Yn33mt37zn/6jX/+HVqE6YX5/05a8WvgJn/dDwuqpbZ6+3Z7Eo3uW&#10;AZpXNQ+qf5e8hT3EX4SVNXScEMqhTRoPtOhq7gU+aEYzh7TZ/by+mwx1iNL8tV/7NdYe205mCIdG&#10;s8ByIBXGIi02NqW+NHa/oTVYlnpZmXpEtCITs8XdyBiSMYu+8Ct9iW5yzCtQgdZbnRjr4ZEchxJl&#10;KFJTLbmo0pgtRnSvfOktrkIPulhptDNrgYL2VaMOxIBOmgp3LTOgvZOBWsg7+FOXjRWhwtgz74YL&#10;cuak9Lju15XepGdjk4RGn6zO3dPL8DCJfGCDTLNUTkR+4muYKPfu2ZGAifyLv/iLI1rgk88/gQrG&#10;dBg1RRhhbJw5ZS3KJfSZmTGulDGxu4nzSHEmYbUkB1Us3XhiCNxjx1qVMphhenq9WjlzvCU3d5Ay&#10;3S3RTchdxms3GR9lmAQ9dLwCCzHsSs2oqDAOV+PLqcZuCb4+dvwkBfjxT36Knf2P/9E/4usVNXrv&#10;zs13337LBIcjrZ946pnjJ06Zm2d5huvELiSipJbLeRy+1cnzeojIGCTy6mvyZ1OyveTMFd9vuiQD&#10;sY6ErrwOmKHNIHSS5qwDDNb0ls9dDDh0mXujFZo73jX7UvEo82/dvZvbw4fK9+hmutYuE1Vr1VEc&#10;iFBaG4QtaSYRLRivfXc1EwzxkloavhB8oNVMHtBPf/pTAjtAIr/LK411yeCKE/TvElXAwOE8WVrB&#10;cFFshMtSUZ0+rS3xZNb5MEBn6GRT8OmMbII8EDKnjxuioVdhPQYrwcwALUp9KIx4ZjOCr1vjpQdc&#10;S7+WJ5rffy22XEX1YQZofZRcbmxd2/3mQ5ICYLSUAYp7Z54dA1S2sbnStIrm9PHOucPmqKDdgGqe&#10;/sWIH1vckWHsQHKYrWOMghdNwE/eGewzlibdNRgb/4HA79EjY/7L9mcGcApkblJLoBmOHMLgyFGb&#10;s1jrztz84PbdV1594/Cxo2I5DLdN3vE1njx9iufVtmUaMZjl0KBD04szHG2Y4GNObfKye0wzD9cd&#10;+iXRxgDFm6hRu+xM6gUgP/XpT4/NSm/ZivuD40cOnT51YhirY5/zozevXnv2qScvX3oX5z9067rt&#10;nr77rW+C/GMvvSiIiJ7lwnGU6C/98q/8o3/yj20b8dtf/+12vW1uYThmhbE6n2ZSjhS0h3kzpAJS&#10;ZzU/m5+gkXbmTlc9Gw3czwOqnKJgx6B6dwnFYOD7eEBhbyzOm7Q95e64oMVG01F+IyUZoAsDZp0E&#10;zLoQjBYpCvsLCgIAz5lvad9iVBRC9KOuYlQUqLRGjxjfGmGVYt5m5GexezWTLgYD/OgvzCWne9wX&#10;hbuocLA1X9RMEa7Pa5hA8KH7bLgFf1LCBRLwyImeyUzYGEOoKS1jk4X5ekqsOYBZJAb/Sqbt5JeY&#10;ZVMbQ92gxSk34jhX3qMhjqZZfBA+B5cmlOYSt3HWTirAVwfr7BmJM/e+Hc0Z55k99BAD1Jwva+ml&#10;F18idQ0X1fj2W2/rce4vwjM9SHiSw0L69JfE5kyzShmpsN1QyqOc8jSJhLaZpxL1KazCXhO+ReI+&#10;dHcMfjhtzCsCGFYZoC9xxL7y/c9+5jMi6y+JE719+43XXjdY/OLnP2+K6P62yF5iSIg9+CrPh4wz&#10;J3TqC5iKO7bycEgMG4aPLX5NQnPnG0g8ZNh5QyDeDPeH/6Hp5qrTJsowQV4eXoYRGjibEDklV12E&#10;AHWGIJXvkSXavKJKkBnNqItDr2+RdDtr5lAs7NLbCtSDUnSQlGHTz42ZQIXFQJiRQMurQu+MUfT0&#10;NykN8FGO3vE2eyZjxrcRoZKZDeCpLr/60bdjNdsMS9XpTeDki210p0xwqkUDFQXCYFsmSviX5+mn&#10;RmzAGgQmoNJNB155QLPo6rig2nJuH9bR+YPkzxNcwOu/++/+u7ajdwwSuYRW/4P/4D/4U3/qT0lk&#10;bxx++dnH6R5IpGb8cqFBipkuHhfpA3W7HvMREHLvnmYnBzOoGxDM6IohIJqEbYgvp8tbKc38Niz2&#10;iccmC3ySXRV2dA+i87mc/QKpSZnssCYgMqW7hKfh047yGavjnbQ03TDuycpWZviTOFWPKNIr1jnx&#10;bpoB0TQzgHyl//jXf40CE0JgVvDJp54+efoM5yj3BZJPEMckEdDUlOdzZ+rs5jVyp7PhPvfZz8rm&#10;sblvBl8b4ylBK3JoJW4kSmFjES7o1YXKlTxjZE+gJDSX28ZXKCl5KrTIpZDJqKOnowYOFgX6RaBj&#10;v9l5yA0l1JA9d0JDouS17pMz85GWMuNjVw6y7w/+wT+oLkSPDaJ1PaUK0jOORdxKS6OrwiN4PLbi&#10;qtX0pOGv/uqvtkNT/tFBWpN4njw/RudICfZyijAy4j1tyRjNzaOW4aKfYXYtEK4X3MicSyn+d588&#10;orhNHRtOFHAjtFEXZGog6sEzc81IIqnS1v3+m7SU9H67wWQx855rZS7b+gTXHGiAJgLSrzGzD0cs&#10;nnDGIzygj06WHiF6KpQ5epNHj+CJSdjCPQZtM/6MnIfXKm/rmOk+RtoJriKFkO0IMZ2Xt9LncUdj&#10;nMa+VKY9eVXBiynYCHGTH2aA2a4WLfF0KnhEzj58WIDL0888+9obI5D/xZc+ZsqbhMM+wtQG118d&#10;U/As3zGIRerXBtmw3IZUmipZYgao91Mcj7EAmJU2lIFYyLNnX3/jTaT5xS9+GYt7ay5Czzp00wSI&#10;Yelg59s3z506efG9t44feejoQ3feevX7t65fUdzFd975zCc/YY9Se/6OSGAzFQ4G5WwWv2Xb0XEo&#10;1LigFJ1oeDhPC6YPEt/JIjDLJnNGUmOhDLg6N1HQNRvyA1fiOCqVv5kZZco8TMlDYz+pnKw6e0wI&#10;zil45Qxn9s6C66E7fQvmz3/+CyRDpjA5kMeracEqinhSt1NR8bKQWkfEir30kkOicZNTlwzwxiad&#10;xKr9+fmw52mlI059RkrY9vUCoQE3ZA6OngZ3BtZem2M6KMYFJMBkEGtXTkowaIvSlOCRbHHjMcnT&#10;V+mzDL6luhb8xEW6PJyHt1AR5qUA2FuieHqId/ZdJ6D0FPU2t0H4dquRfDIN+g/tpFRpBkHKJUwu&#10;YPbgE7OkgMjz5RevvwN+zyUkGLR0V8ux54JAi4re4HGkC8Tjax2069PXXn2dwLf0Fuazyw3aDQ+a&#10;bdcR9QtZTZzyceqXSI7XLf8oaaw53vpwLY2FQI+w7WY4ekfszS3TDmJRcskLunjeHnxPPSVo7fKF&#10;i8JTcO/nP/u5L3/hi2S4jbO3RuVCXe1dyDmw7XtRsUuTK30wDiKZO71RXh4hP/w3u6BvB6NOcTaj&#10;q+8JszN9+PJo/rt0qwku7itCckQIXbyo9wdhDMIbwI2iRpjph+bUkvDogbmTGoL2+GtMxjp27tw5&#10;XewxKzDzphGprlH+2BxgiouVAYbzeqw1xFmuCtFfcZOe0tdz+va48vX4FHeD9rz1YSwTUSk/K6iA&#10;mZSsV1mHvh22ywQetI2i85rnIs0IkcENgDmV4qCsJiKo2lGgrtdGDU86qbEpuDhi/5WbQLaceu4b&#10;pU/R9+E8xqIT6SpSRQ54QBopNTls7REw/upf/atmfVGaX3h4+P/27/3rVQ+mZHS4zlTakl33a9/l&#10;YQDtHhMfQ6o1w7FJxqERJ1nlH872hz6FYJ4p44YsW6DLM8aaJ0YM1qTInbn+aMjbKLXh7BIupgwS&#10;XvkMEnAes2/AUNdmvgjGPiXk/8b1KzfvXbp6/eRZh/rcYnq++fqrt25ce/ftN69duXz67Lmbdx46&#10;fPwkVWwRkql/lTaOUSyuRl5kRAXG0rktiQM4fNfevyIH5uUrn0QHDdEYUnUknECIlL/39/7eV7/6&#10;1Yw56WgoY3FXFe0snUvzgeT8mXNQgYWG13AqPyQ7bOInxgZ4grqVAEK3KdGFkwRxSjcJHvJrgish&#10;qF12jo0rCDWNamDHQdJkPeEuM/5ZWwFEtVtS8djQp0T4UXKLPF585jm/r785ArYayL7z/nsgcQ8n&#10;pl99OBeWjTMk+OpZLJoQSLkufALU+M0nsrn31ZBkDz/0rd/95rMjznvsIfXehUtmT8CJn3lDAWOP&#10;u3T5yNtGxw88N6WmRaL9Fiy//1JOXFCTN18Nl7/mx7dqjAXiDikpZl/J1qZmbl566WNRtXbxFcos&#10;feJzbFk1trm5e8eZZA8dMjl4yrmaDC1V2IYTr/B9Pmp1msjQw0h37niysz5qzNoLswKDCBba2WYP&#10;eA4QFueR/Oa77U9nLdP5MyOS3VzBk4+fv33z+uNPjKOQDS1+6qd/RsdpyMsf/9i3v/tdB4bNg5Ce&#10;QAyvvfE6I7Whudmed99+5/uvviYck2542EIWQeTW4Tpl3ozDI0I8hZCaqBcjcY0NfPX6iI3mb1Xp&#10;iy++PKTze+/zevJ5WNNx7tQJ590fO/zQHW5VB8Rz5Ngr6pHjgLd2AE2wImiRP/BzP/c73/7e3WPH&#10;37505fCZc+aJWaD497233nZ6IcDCZ97E9EFCSdO4jmAVWQJDHnRF/ddH2XzJk9T/ovMMo7E8a3cl&#10;0Lb3+7BuTSgntRyIoVIY0+8sb411CJx+J6vIgUI8h191itMZwrVjtGU6A1L3Ab5R6CK2RW+oD7vN&#10;oKQxa9zYTwPhFkge//bf/tuUlqWpSWDBtRUyHY0nGttj+Z2NbMYipB+4LO1QYByUye7z6X0fl5SU&#10;jUIUWC2QD58JH02QOTpZ5dY1XZUmf9ZtbJ7kTxkvJCdUMQg0ekW5ItFWhGD51E0stvRlQ1a1NGfl&#10;rRLyiSRd9+OTo0VRPiRUSRWN0lmwpJwD5cC9O8OlcvnyRVskTW39sPm4X//1X/vc5z5DFv3cz/6c&#10;Ubo5DPOnv/SLf89uiL/0y3/PbBKkkWNf/OIXhcr9/t//+80It8uPAbxYQzriZ3/2ZwleDdGVFPnP&#10;/dzPyQMewsRQ3yaLtmRWprbQ68qhaIz/NfPooeNcS8Ov9tKLYxcUPuNvfH3ukvvwFz73+Y9bVX3i&#10;5K/8vf/t7TfH3oI+P3bqTDHfq0dqZvjZ02UHYqDE5GoysyvcKmfpRN2K0sJkUtNXw4TgfdAjMzPm&#10;9TujdC6BUKe38F+IkV7LJ5rxJ3EM6q6NmTF11YR4EyYxhTnfZK9HVlHLjCxVps1hpnDwZvZlSLN4&#10;xYTSO/kavQLw0FN2m374YX1kYpDXxqO2NJgBKvvPghCZKU2Yj9M7WT761+OGDc3pr5KjQ2zbCCTX&#10;icxhzyvQclfZTTN1rC15ajQzaeayiY12IZX8phlOMhQMIPGnf+onmxxPNMVlGX4HXuNwyhldWWwe&#10;zk3/bulh9fLQL5NDZYBPeIMuZPkLv/ALQHWj1T/1Uz+Fg4RDZFocfun5x8yg3XHEirHlmPQTDGrU&#10;cYOGk26TMPfX/Xtz/l635yKxPj2ONja6JhpGf49wLons8us3KANrbkd4O4Xmxo5IY5A9jq++6+B3&#10;a4NMkgrQZk4Mz/nNGzJIGZ7LsQUulXBVhcPbMXatH0djcmuxvloj5c/bfJyqpnItPxieEmBQ1GME&#10;BXC68/bVK5f9Gq7za1qbojDOT3JB2GITi1wv7753wYJuBY5FVzbffvMNg8LXXn31skNlbAD7mIn7&#10;s+yyKDKjLX8b3CGC8B7dJLgJKRtt1E9UWkHEEhNYsjWmz0RuYI12DWfTK03Q+x1r5p9+GiU1nY1i&#10;5lKtEexqmsHnTQ2wpFG8+xEqOmPVL1y66B5jFKFi31dEkEsSQYNHnq5cuUECNgTqQ1Wgfo3yio2b&#10;rz5PtnLApjq/BZKmLJMgjSWykrs0X734pGPKAuNXfuVXrKAeXpOzZ7UxSSR0URvzi4g/VmkiBgy+&#10;Td+ocRWe+0QVw1++e2xGYx4xuSK3Hz131qNshJRWg3POmo3hoxjQBhJ9mG0R6x54ZaH226XLt/py&#10;3YfJrp2cOzebMIk5TNJfMiQZZU4RetRAcDbBJGLM1+hrjiJGrKdtWyf5afQYt8xP7FB022o3xrve&#10;0xc2xp1Hh1hB7KxnE/0zdnnsfrsjFybFPsyRSNrLKGZ0igyouMuVOVa+3nvoxCMn+UivXLvBk8oN&#10;BuAz5x5VsLl2jlVnXXJi2FRTkMeY4Z9bDE4P6BVR24Yy1rtqCeJ6/+JlcItNHh7ceaCzFa6ohEkz&#10;XPfTbcftisMJVsGNHNqf+9wXTp0W//SevUg5qwHPGvZ36C6CH3vJWEV179b1J86dslzW4rtPvPSC&#10;HWiNyl947llTdWORk+PpnKJ9/ca7Fy9hVOLFrhQcw4i20CsAN+5y6YhpK4yJrcaHMWm+h8RxvSO9&#10;LtsaKLvG6MEe0GRxcmNY87v6eK4iP8ADKhGR52dNGe/S+fChNpQdLD97X7ENrZdeTxbVqNyNOiXr&#10;ypXOyPPRdkX4N7GGcX0oA6ZDNti2GZi5U8cofo9aItUVq+pcANFw4yulKdNbzF57x1nPc2yJqZdv&#10;YrDh9KOEz4XSmpBFq1jQJjAVVfDlsj4TerkVUurEXYs2GPGkZSZysNVxwFB4UAUkJDSlkKtF4oH4&#10;xDtgkBNaqlctyt8a0D+AonlQAi1mZmHq/uHKsRGfLR1IM1PwqhakQLzbyZCwFQNqEKIVGkjgM0+x&#10;A+U9OOvECeILDnWZnK01kbnHZKPG+qQ1SfDgK2+V0xBlyDeTG9OAIHIVC2vWHNt/niD5ype+RBpb&#10;8fCxl18ysXb7xs2xFRTTbban7theW+IvPUG6J9t6tWhyUekS172qo4mDuX83RW9K0lqpceDM2LKN&#10;9LjLy3jq6XGa1FWrEm3paA3Ne+8PJwUaRQIYrOoUkCfCwsg9/dhjk42sSZ2SFpM4ZvAnDiUWYtvk&#10;Naha0CPGDKg+9Dlio5oxoGzw3PEujVozCVojodegUY8oVp/61WXyp8pdiJkplndGTpTgrTL1e2TW&#10;Imb1pmStnZCN/Qcedq388ogEBQlz07yl8uUs8FfOAkXyFvlKyUPhnjlTTKARuwwhYcjkqbbgLQbZ&#10;f0FeEqyotj0Dti2d1KearHaQjJXcM24V6v7D//A//Ff/1X/1j//xP24chSz/5J/8k3/6T//pf//f&#10;//cNhB7+2ueeTkomgustj5CSN9HvloAuvy/oZ4RLQ5bMQ8PNyNk5mN6ZlFG9urVqTdoCLvxmjalR&#10;3zc51edJEx2fRZ+sSVLLrMAFmLfZIpmDpnSn947a4OQYS6RICSQkWMLXE4qRLsX43qohxud3vvvd&#10;e4ePnzv/5PVbd//Mv/R/5W74L/5f/89nn3ri2qX3Hzt3xmEzjz/93EOHj5594pmr124gqEbzaaak&#10;AJNRexvcZ2xplz4elsqMcUy01Z2JQigFJ5pwnxVS3JvRkjFBGyUoIQUTzv1m+mxZ+tjDQ2IadQ0P&#10;x0ND32RH8hwPrTDOhRpz8clcoE4hOK5SQqzHPKD1YKTjwxL1lHvl48mEL6j+/t//++CUDZzsSBYD&#10;FzAjcsacjSsXSFf6I5HtV7E+RMEA+8SLL6uUoZwIkOG9i2OGTqJ2vfnWW0gW7QIASlWUNnaEl5wQ&#10;C7y0qZuCotLu+RFPPXL8N/7JP/7YSy9gYNneff+iESrGk5OtMxTkNGsUuGgenAcy3kpcgngHS/f3&#10;mO5RqDEnCtS6SCgaaLQ6zfXBdyBPGWsdOKkceCC/Zsc9jGCyPH7zN35LHonT9zmmzkfhN40Tnrty&#10;/QqTY+xaMuK0D1+7fvP0qbNamut0WCqHd1YTDwBYbrcsJ5/Hmd4chxRYRm9qm20O3ofuDnbmXByT&#10;Uw/dsSvSE4+eeeLxx3THJz75SfODj5waPsIvfeWLv/YPf92xbvBs0lxPvfHm63aInzNZ43AkQcg2&#10;P9Bafs1xPDbn34iyGDNQc3TK9BlkKD+TcAg4q+WefuYTH/8URr06o2AZzoaMD9+5efihW6eOHjYa&#10;syDq+qULH3vmiSvvv32aeX3n9ruvv/nFz3/h7Tfe/J7tPI6fPPfU05/40o+9efXqb377u3/tF/+3&#10;G4ju6EPnTz/Gt4sYXKrUF4l+DYR5SMCAsF08DBWuaiQdLyMzfRH1HugBHdw0djzb2QspAohyfD6d&#10;wTunTtTdUCc85EAPqLE0/qKf5CFp+nwaOoOJmhhBOeBJtC7dX41L2VMrMidXE0RxqAxaR/rzn2nd&#10;z/zMzyhnOlmvYEyEh5eto8V9jdl2zI99HtDbd0bVwPCbnIl5Aaw6gLXCN1XCMydnstEjMtaWPg+r&#10;Qb69vFJIElJRmuzzlN+SUfHvRNQQtnWTiWlh9CKI3KMon8uQ/JS5IYRKpScz/fowNRRn7TFcgs0A&#10;aQz759U0DnMkfB4oN3hA4dxG1460nbXfEuL1a7/295kKpBkP6JgueO0NUzp/46/9wh/+w3/4H/zD&#10;X+cPQ4SA4b61XINJQR1krHjkEOW01q4OeZHHvNAf+2N/jKcT5EIO/tbf+lu8pOzR4u/5+XhAW8k0&#10;RvJ3xlknRx85zloiV3XEb/3Wb9JfZ0+fYs08ce4x8vxLn/+cz19+/oUrN65/83vfb5l6o+hFWimO&#10;rVRcauVAPKR31ucLt8t5tlTSMEDnaMqEs61d0vsu2GOcmp+Df2TQJIZEG/aY6Ks7zGs1llARtkLh&#10;PKCpuW3VUSmPTI3yXeGzw1Q6NTyOboSrwS2kQWNEwpRvf82cr9AI/yDBX9FMi4r0CztPHnAiJw2k&#10;cXKpeJVt2kxLMxgA0Dvy6+XGZr7SBBDy1KiouVNMpK61/kxzxvEBb79N9QNAV0axqfumE9WS38oI&#10;UIZhFcxJ/GVlqvRrP/YV5cQ4PtHwoRbnWPRgPfjw4BpXNg8kNMBb+be9rITZj8MXJgOCdwJiflZE&#10;Lqd7Pn5KTTwoOTOsu0+9/LSW5wDrSlj7XvuT17oE4bofUYOPjbO8PdY23O5bOeVx71XCwlcQIQW4&#10;HuHFJ6AvxlaKnC4fRl4FO+p190puTCBDAwtvIwuJHnVwBCSDqT3vrTvyO4OvR+fJxW8Yy4jBkM22&#10;IxNmU4BjNcZP/L7fJ7LNmkQ+TpHX3/rm7/zYl75gZ8EXnn/ONpnUoRXjvD6TsofJAvWQCFSYhUdQ&#10;ZR1mvsQbCTj/+EUK0WtxKu12ZKhadE7eiAxo1BMdZy9m2fvN8dk0wZhRnhfSef6ZZ0OO2nlQIS1P&#10;CZftUFrTDNVTACaRsROSdY19tubC/HbF94u72h4/5+gCUtX6SAlKg+pl4BbG2qoCvfnTP/378vYL&#10;HsUSLmMynEyXt8oe/K3qbSjvpibbkU7J58Y+X0OpD1NgnmAeTtBvgql5OoBlveUcSgCtm8zlkN8s&#10;DF+4dupEaJFuPZnWFf5SyBEbfA11CKnuGwt2SVw3e+6zs1f+7Vc+AXyfZ450zaKGCZILB5xj2DD3&#10;05E/fazA+DY+N15qs7q5pue23pDFDQtv7mg0PQe7gxOfGXIbfLE0rBzi5TXXzdk3x2NjDkJ25SP6&#10;YW46C5f/yiHdc2cJswC8cWohxe3swPFpQRITlhOUMDR+a49Y68lZtELfjx57xLTBlavXrWY4deac&#10;QEQd8c7b7778sY/RNd/5Pin8vOiA449o4MPjTDPTHLesiOcAG1s+mXOgzqBfg2kNZisjdRh8w2Nx&#10;6Olnnn/mmefsTmpKCS65MS68+/53vvNtB1wwDV5zyiKrFgU9fO+OnaeOHPZ37col+6l88uMfs+GZ&#10;zdT+T3/i/yyG/dwTT/Lnf//Nt4x7bDDz4ssf5+lt1hbyk0vAhk9dkJOjOK3MI13jFebN3EyY6qN8&#10;BktA17l19Ji32bVFNp2+s2S7r9K+GUNF9KoiI2zy75AtXEC5+eWRkv6eUn5nt8tMKPmWqbRfYcyG&#10;DpRP2IbveQ11Zsljjy6bCI4o3hdfwmGIp5Dc+B2lQIKKPrSuxm45P3DNXW6H8TfhHAPCDJHIG7oI&#10;CkIyy5s08LH7mtPQNFLfGp1VEPCND91UfqZkdoMCEw7h0zXwz0M/3b2tNKDa1+B/cWKl+Ta7pCp8&#10;6FfhFRhge645wNhZ9qulSs4/Mjxt97lMzsk5I+dGLbSPxgq7HJsUIqSTY/BjfwYi9Fu/+y1KnZt6&#10;SO9pnchg8pT52O5C2qVFxKzgRb/AJq4ZScaBbUvJamR6OhKZKdkwI4eoRrUPwPTnzT6deirMOGFm&#10;xPueGH7fc2fOKhMHDZjnSsQLl6+sw3EXkpW8NUalLwpZfbEMkdWz225d2EJQnEDtio/8kLqQ9iHD&#10;79y2hSLj4+233hDE/8r3v8dVdP3qFYNiW8JB3ne/820DWbt6Y5nXX3uVmKIjyEtdNAl752TB5QHd&#10;Aw92M8oqYjglPr2uljmO+TfKkTZs5OYmpSlzk/LsyOYP22/B58We0obGBjJ4JV1n6RHdLTqi0aPB&#10;nirSws1uiU5p+4JuyIGxzuHwYfcu30pXqXtg+BALIAl10eDoROZ4x9RizkjdDSE6yKPyQTJI61vf&#10;ykaEFjexXjTPJ9ee8Fk1AEifLqbeCjrpJp5y96TjGu/t6fQYNumHjCFha69DhWiQv/AX/j+2Ovn/&#10;/f/+fygZfhyM9Jf/8l82vjr8iZee9HECBXzD/zEX37EtGljEt4lmB1GroJgYQhk03WMV7XQTAyci&#10;Y+lMt6zVBqBZxA1zkymJlVqYJVF1We7ypy3kSWpn3vmlnoX4yjPP4TSk3iFE9lm7cEFuTm/AmL68&#10;euWSk83Qu6OUzPe/8MJLP/eH/4hDk/6r//IvvPzSs8IOTaCLOXCmC6XtECVH6YB3iUIQFu2hTIW7&#10;SZkhjuyzocmmynejIbJBY/PpZI1WFMWiEDDXdq3IsV8XZJMpCjFBqV+jFnTfBJPre9/+DlrPEB9L&#10;N6Y5q/aPf+Ljeo1nMe7KRQGfax5f1cucBVLGYtsksRf9tl/uDF4di0/zxUaOWlpMce5MIMG/Swo+&#10;aScmLMrawzMutq/1WB5R3lplj3lw19d+7KvD6JtKBYSqEAK4jLBcOxrepfAGcC1Ciu6hKFqtC7yV&#10;nluL6/773/+eHXwaLwkNnGtOj8MYu2cQ5PS8rUtKcmpx1BKUWzN0x5zM5vhBK3Mx3oH6KNWW3ZOt&#10;GTtE8zkDalcCAm7F13uMC4A2Y3eGwt6J+XvokLlondvIh5n3xJNjb+qpR50txCI3IoMxgmNYTl0m&#10;x2eFOxOCI/RlSisEM3aQGEuRHsEco0PGftKWxjvogBEzLJhPf/qzfJFCSd6/dJkd6fQBfxY7vfLa&#10;q84FFeB07vzjxjevv/6m6E6bj4pxZGg5wdec+D3B1HdIA/unmAg/chd4trBnGM1YGfE6HHROLTvz&#10;6GNW/pl5uHRFHAsX7B0GsShSjlhnfh61tunGB1/4vBW7px8XcHDyuE19OWktjLVvnCVQL3/8k1/+&#10;sa9cunrN+Pi5lz/+itXFFy5+5Sd+4mWzVNdvPH7u0dPm9c+eza+Qranh2TQQGx1KTxbnP0PndVDS&#10;Zrnu6rgPtSnJ7tiNXXs0aRkjTyvkw6HIIrmzZ85NeZX3cZih5mqnLryBB+tWJJYsnZR58ALVLRhb&#10;2ttDybuF7FhsAOtwB7yvafPAi52gklnI1tzsfq8Bmu23v3Yp0JBKK/4MYxIsKZc9SPO4n+MO5KCV&#10;eL/8ikqzoGcWALGmdav8/XD+qPWOaYh5BUk0s9XBe8A2EaHrxwzyOKxshvOO2Lt3uEiG0/3U4GtB&#10;JgbnjnzRC9/57ndaeErAeiz6E+ry5hCetEObGDAuaQGPbA6vsiEIFgYKgxLaw788rE8AK3Ca/vM0&#10;ZqPNqVnUTpMoyiwbD4et7Ak1w93BdSySY0ff5zQ9KHYzNlkUvmigMu9Hjfv7tEOYB/8PI2HAZtmo&#10;011s5i0i/Ou/9U81nKtS2DcbFMbobAbo+LNVqYU7NgCxO70oO5vJ7e4CubPAdGD7yO4ZnHtrpiJ/&#10;4zd+Y9mRkKMfFUiywRI1kUOOahvKYi5IgHx6VjbBu1Jyc0oB+VgI/P77rTdqDNN0Cgmjg4CdPG85&#10;nc5tamUpd0Utz/1kw3HljAPnOERjjt+kuBQuM1tCIgiVpn+LPInFGjFmZYEBC1DNald1bpFUT5yo&#10;t3LrpnrW7O7O212R5XFn1DdPC8otJSXJubwtW0mocMUWNOITdAhmaGFs/Nk/+2f/vX/v3xXx/Of/&#10;/J9nG/y5P/fn/pV/5V/5d/6df8ek/OGXnjk7gyZtV/vQiI30qbHz2BLWpjZjX8xBlzNRCmnpZk7P&#10;DeMGAWFGv+4n9odx2TLJsd2IbWCOk6fjHHaPMgwH2Gwhads5HL4dO2mPKchht2mkRTy43MQctydt&#10;QPrOScEPxi6ec82BR9COM2QcQWZ1mEnwh4Xp2DdBxOSjTFAwU3COsT53Fk04HWscqcT6lAg8Wtie&#10;7bfv2AH75FvvvPvsc88L/WTC3XGa5/VrtCuaZ7g8/cxzzF66nDaF5QbxbhAu0sw3PNhjKieNSr2N&#10;8bEp0mkbeZXt6BOGo1EskmXh6Y/UoczeIjjiYC4ZHuH22tp+MY1WIbYIp0I6fGu5YvPLsgmeRYKq&#10;k9mZqMCzw/CIj5lDIuBBaZFA6sroV75P/Bb2XqAqojFqQRk4v1B0V2yjzGxNr7g58Uanek4hO7a6&#10;jcoXkMWjIHFgdEC8IbtBj1GXgA+/5kNhEoUtFQuguDdFlX2gcDADrJGZcnKfgCcF0xBFYjbEMDeH&#10;IHRG12EDaHJBA53kCrFzPhF/joFjR7/ni1oiNS5aMnTJ2TK4ytzjMOI2y7nW26Vo9+hazNSYtVmY&#10;7Nodp+yMhNNHaQ4waLKN9N1DyKS3scZogH37FufiQM6hh5zLwG4I/7jv0cfOzeWfY/N2AnmsAT9s&#10;sntMtU9pQ47weo5On5HTo6iCpKUXNt2wc+y2hgmBMo66NPduW/mhbi0CQNEnTp5mbtKlnMpvvfXO&#10;977/6th3Vh1jgblpMqqLIXVSqUaL9lC5dv0DflNWpzgMR3UyaflTDfkcwiXA1AFaPvQJqXb27KOn&#10;Tp5+//3L3/rO95itZ84+KoiRa1/IOYQ89/Qz9vO0PemXP/95C1wd4kQdkQZnzzwqYFkz33z77Tfe&#10;fufr3/zGt7//yje//8rZp548cvzk5Q9unTz7qPhTi/Ede5bJ7oLYZHQeLI8oTTq0I2BMh+bdu5BT&#10;o4Xi6nQH1GVo1oPrshXB1tBs1N2IfRHVlqLaB7TxanNnp06fhGfk0VGc02oZXtKo/Uc1QDu7aNdR&#10;3nkg47xTv5kQ3/vu96kkHlAUQQhH4LsssFXb9zVA93DKln006ocaoLFPrfvo1wMMR0WFQIYa7TuE&#10;/O4WNntYe+Lz4JjF+0HSzElv4/HE6f3yZ4CmFmczx7c8oBjZh86BI74sDdDXr3z/Fb9vvPkGwU5G&#10;GauTkNQER8D8ZAQeaBHRpzo0k9uM7VKEqFq0Gvkwu0nd1JA8eUnRTzR2+4PbuAkl082DLBlPF993&#10;XprjJGy1YXGB9MZNl69eof7NdzQi2dPA1N/2Ks8aw29F6AO6dRwGYm+oKYvCq3Hm1ctXaPwhjgSL&#10;w9g9sxbDcKfuzxjxzl3An3jyCbKLcBoj5w+uc6OOYy/Glh5H8lKPFSRD5B1MV5CTHY+XoV3tUDc8&#10;YsfHkQ3AyJrPU8ZyYuXDfxvRQHhmZf3ibe5qXZPilu4mXQznci5r0is97ipbWPK5x5wjMUKMP4Il&#10;5qYcANOtEXbzDHrThwSUrm+3BC3S6cgeSAONc/oUchgJwzaYiVPgD3Wf1hsevbt3IrD0aU6caYmN&#10;zki+BVIqzwA7XyFQlR/hxb97iKTH9pBiyTQFqkYkLZwgoWqpHLeUGBKfw5jEwz/5ZVvuDSdJu8Ar&#10;Y8zScc4hVStjDTgcSO28v7FH0WFKJrcihOaezPDKsskayIrK3JEhj0IGtZRapeJUrMYoLW1aV/GL&#10;lLlCJCohNaC0kAgRBWlpBrNT/nS8zOn4IjDCcsOLD2dIx/41R65e/+CZ556nFB9/8vHf+e3f0jv2&#10;pcAVcyLiIestTp85d+2Dm7Z6GDva7LJZzs6szxG+NrclUjWeZ8aBZ/D58O+N0CtvwVlAMavOLAnK&#10;0AokwihMXoBfOWMzgrl1qEYhet82YIoOlI+gc4W6vv5PfwstqrcpeV8lnj728Y/BPA+oCyQ+Ia30&#10;PVC9XT2y7ucgYcdTiwPB0HaewyUzl/wrdlldEpUDt7FWgc9QKn8rMYvZ8BUYtAiEmYmAATNewjBc&#10;L2OvwedfmGS9Q/TDWJ8TkW58OCYO535V8vglBUZU4+HDoWjXP7Szb5y2eJUnAHjTTXHvt37rn774&#10;wvNEMDuYA1t/JRfag54QTf8tEZnF4HF8vrlJh+2RpAey3BLEZd6qq1nkzibnkWhs3+A1uZMBmjop&#10;JAO1Jhwlzin70Q9vvvlWFc3yh4Eiw1y31xJ3yB9B/GPl+8OHiXfhy3XfPAF8TCaMxYLWJ85uNTHN&#10;L2k3FKiJJJIsFT6kuVg/9uXtu84PHFGih485ZOvNtwxarlhTL87Tqa0inz2+9vqbfvUSlz2WeWge&#10;ucTKNXkpuEYUyckT49x5h5phiKYOrAsGp3t+mXF06l1bUtgy8/Zj5586d/6JGx/cMnIYk5Vj5+kP&#10;rjjX59iR5595yk7FN65ePm8T7+lBtHyVtnnymWd//Pf/9NPPP//Spz/99oVLAvgvXL3x1//m//pX&#10;/8Yv/IN/+I+cTOiAkVdfGYdEIEUEFk58DsMwv+R7hoXeSWTDRsLEYwQ2SejDccvQ2DtRNz8wk7Mo&#10;RFEZqctmjd/tu6q0JvsKJqNh4T8DdL8HdJ66/iNcSwEvallUrV4AEFZSDBHTLm12k67K37khs0Fu&#10;++re4Z3V0pXfTdqXZnWvUXhwa2jGYj9Y/kdt2n5m3H5ZN9FtHX6dxinDHjg/an27+VrA56kyBwft&#10;Hh18cFG4Y3pAyZUpQwbD8oAML6OYPEfinjwpBmpEZL762jAF5r6HRC5xLWCujUdUgVwpDmplHO41&#10;F2ARvKaVxBhQ8D7xVmbOMB5QiVKoFQGjlD15nutuTBveczrxtbHy8/hwhtHtlgLP0s6Y/beZkbrE&#10;Z4mDMjVv08RxbvCeo5B2/fpb4bba/qPiuSOR51Ge4xqeuaaJrYx8+GGrgRmXJHKOHoxvIkUrsJ5J&#10;H+7PMYyeQTU2gBvwzPNBk4fKhfAZeXLARQVzssBnO/C4aNuxHnwegJkZB4C8jHkudUQOwlYmScwM&#10;zXxUjq5sC5pMAlUARjbVs02Br09VodjE++6Qcix7Uqw2ZidktiZwck5VqbdJZiVkGGQLSqRVFWK8&#10;4ZXMAKt8RnbeDS1qCJ38ydMxzLa55LdENSptTS0uQbEYBz6bgk90VFoitCuS6BpaaO67FDzgBwyc&#10;wAyPlTl38+92bNA6xf4P/8P/8N/9d/+dE20Of/LZ8yMCw4pX5ojaOJ85DBiFNAnVaF9ayz6Oz3WC&#10;uv/uMIRdOWy0Ib+C6pULI0nwIVXncjC4SARMRThdX7uLYNxAkw9TA5mtcjJ/E9y1LdyFr5wKfvNP&#10;pE74PosaUMmcukLHnM+PmMpUp5RxwucjI9bNwJU31ElFqPjytav0tuhK0+MizMB3+uQjvP3jMGv4&#10;YzQLQ7wx2F7cWzAHcF5MIOUsQW36RttZSDk1melTfw8HXvYESkUuaBHA4B8+j2lf5gGN4AgRisFF&#10;7vhKdTnMarLMgIJ22P7Yiy/Bs3tVWzOu7+SXzhsKe4+eH456XylByRbQQRROc+XPdzV973fp4KAt&#10;sEF6tqN6GxvVLz//8z9vhSl5Z1mPwJdiVtiUwjiYuezL9pVo01NFeYSruDo2Q5Qjrv7sucEzcz5I&#10;sYC3S0jzEWbussY0zSuoMLEL9+Bp0KacOqJvM+LzRmjR4LdDh3i+LZb8O3/n71iRYNamudQRIe6c&#10;jDHCGgZf3Ni1NRGWrRDCV54+6VqJ676biLbStuXkMstpHfxaVwcBLDNlSSh4s17/5Knj9oa0QJzE&#10;IBw7SUjs7nRQjtHniK68fdOCfmWT17h1eEDHcm8TEUetgifhmaOsxrlX6HBl4kJoO2JXwLlbqv0l&#10;DO+MuMa0AKX4yAmoMVs4PmSwzghOvhxvxYsS+pcuXrHBBWZ47PzjSIcyU5cgbQEm3BbsXTbprdv3&#10;zpx2HNHb1nsph3F58tRZrlNKQaAVQ4rjEzNbxGq06y2KvGYrjUsCMaFFbOgjx06cvnnbMPXuGS5S&#10;0S+Hj7739jum6x49fVKzX37ueUdx4nXdbWyHMTHGm++94/TP3/rWt2/ce/ity5eefv7FO4eOvP3e&#10;RQcucaawthnQ4/DSGWkHz7kQ0jQJUOSNeFB+SkJXNp5J1CbQtp277nduxq6jO4SxiCTxuJXLS0zz&#10;gFYpSJr059LGxfg4D+gkhrFj/K66+pEN0Gkb/4AHq9pVCjBqWLsYalNpfKhr5t2Hp5t4WcpeZc5J&#10;dZBVJ79iE2sY3z2ONpusRZUQDKu+db+3/Ps83y8/LOWJUB09p0aIXdjbb33+qPVSWnVE9OM+UVni&#10;Adc4k25sApPvE7dNrWzxwwheMiojigXnmx164/U35hjsSIGJrRAgHBJlCKIF7xIRZ7HL+k6EaPaQ&#10;wT91/of/8B+2PFQgPu+G3Zr+xJ/4E+SeVlNSRKucZiKVyQAlcitWfDgzVMgWLwBG5uX74NYHp8+d&#10;lThmFXZpYNtZ05Lee2379KNb+eNs4XkIJ/FFBA1c3TK98x6JNLSAKWabhb33Pkk1Uw4/du5RN8Qk&#10;QYeox+4058b57LtjwemW1juTvoYsvc+AjSbKM0eVqAgyKYWhag8dgmEpLZBPRI+hwvHjsK3vqDxx&#10;EQ1K5fHbzKFWYFif6D49m78m7xJsNCecF3NsAhiHT3vATaZRMaDoqm0Kq1Rmn6hFCkha1dSEnhS1&#10;tP5YCR0f43NvsyWylBCDgZ8Zy4hzmOYzlC4z7Dwbf66LT9wl4iLs+HpdEQAjSltUpxBV1Lq8gYsg&#10;FlO70SL2ALAhB3mPo2fu3PkX/oV/4T/6j/4jC49Mu4OWe+jf+Df+jX/9X//X/+1/+98+/OxjJ8xi&#10;D0N46kJKaJiVx8ZssvqH48RkGXl6d3gIWJHiDkNWcjxtiiBM+YOpbtaYbAu/3ctTr2RhZHAAN/uy&#10;DDUDUTalm6rwVs4irEsPawAYHXnSwSfjLATZ8q5nfrnyq+c7jDhGu3i8H3rY6dXHTpy0B9ORo8dM&#10;wavRVOCbr79GH8OBkA2+QWePHnvkJPsUs9YTPlep1qHgYQTcGqvzWj9kYEr2eTXsUUeXTkfvAjjj&#10;z2+bgGqU5meOF+aYzUckGRa32sbFZInOIuUs+DFwc0j9XGYk3XKQvJXD0H94bCrBVgBn7mF0YKUk&#10;Hmg3KBS8vRiI0puIHyOQ3fieSs5kBKpmMgSVXHqOdEIQtMA2t27UbmKdT1RKQaWaQDiWQixihjbL&#10;BeSYcZgOtoLiXXDVOlOJ6Bvkakm+q9QxucS4bzvBIjdnBoEGxqJQ4rGhDrKwk6ZPAA+BLKFYaw4Q&#10;5+YJm/VGGYvLaIgUswjX1WM2ZWblmoLdedydk91+uC3He5Dn2Vq8jYyLma5wQGb0z6Dfa84311Ko&#10;tik0zJhdkEFnzcw7J4FFzyIqza+Mk734Lcbcn1oMk8ZaE67/Sh5ix+Ym9+YuUeOQEaMawdyHRh8b&#10;SY7zkRifu6ebzhCq4Jzl75zXRVHhGivinKjCQ3nh/UvTNDHVyFMushMR4v1L167eMPneWRbzeDUR&#10;n3SeGGVr7MauCHp2bjLfGaG2pbw042QOW+nEl3vi5BmiUpnm5TnbrY24ef3qaRvlHz184b13P/ny&#10;S2fPnCVQieGxl/XDD928d/edCxe+8pM/+akvfv70Y49ftmP8Qw+/STc8fPTTn/n8C8+/ZN/vccLs&#10;0yMIu6WTruZkxph1CnQUiJKb1kxMSYeZKXyHPQqN+R4S4uvqcfiXd/fqQoprhkH/KnxdaSAXR00u&#10;NGVmgBps5BNdHtA1BT+58kczQMeeAz94Jb78qhfSWydB1AyVM3R3f+NaVuvULtW7bxJghjZuVU4E&#10;E0tmCI59amcY0jJAEy9B0v39rvsZiA8wQDOs4ZDSVeMcs+2Y7/vhfEDVB77KA5qGiluXPjowP+KX&#10;ZxigYzJtsJyv+Ao4QYYdcOcurfyNb3yTGfHmG+P8d/EtWLujjEg5Qg/8ZCbRTU9nUif8ZTbaZ3Gi&#10;VWTJ6/k3/sbf+Bf/xX/RtCaRK9t//9//9/+H/8P/gVkzRMe0YEgTZ98qMwN0kByl/NC9K9evYXmE&#10;a+kxAnzv/fdQDU4wf7ffgIvgFxU9AIGrZ1f+AzI7K3hG7WMcK4AM7bHZ2Ln21Ek7PZpnBbZZzSnt&#10;j1N2hs+WluL3sQfjjQ/spCigyMwkATOngAx9h0Fh8J0Ax5QHQhjXq8gvldeUHSOBE4d2aMYpQoIQ&#10;jwrRETqLIhuu2Hl5NVTYoUMUHO2GYaWkf6kbXxEyEvWm8nWQXm6+Xge59K+6jCu8yg6Wohzf+spv&#10;i3dbjzGcNXOe06NsmZWK9ah/M+/oXzOr0ivZTZs0AV5KiliKGsswwv+mAFxGhZypicRdMm2LwOGX&#10;2F3zKptvle/zrM/1bUaXixzTvypVlIGTqn1uowaWBoALtPUo3b1B1+Gf/sqnxh57/mxtcMs2Q6yN&#10;y7bG9EhWmAbHQkIwRGZwh4wpmxnTOWcWWA9DjE8fFYPSrDrOH4cPWbzOBzm8iePYvRHo2YlEeSI7&#10;pgwvV29CabhnxtYw/HbWNh3h/qGo/K5sBkAz+u2YG+6fKR7v0RxsSr5Wgl/LybYcVKjEjt4sQTii&#10;Bv2NeeXpQZQ4tNddMaAnnn/hpc9/4Yvf+J3fsWrm/KPnHj//2ISQted4HgfAiJgR89eM5LBytJaV&#10;WcCN6tNhWaIEuu4HD1u2UImG/gliOWXLRZogpnsAjB8QFsprxTpDtmMDFOvG2+YNl/LzoT1aQZK9&#10;MhxgzvZ9/30wW1mlZDvjeNtgSwZ0gFIBHANEjtEiJgHwOkIzPgF2O7rnvgVz4wQ0BzYCEadxdha7&#10;5tX02I0rL2+r/gsVoOeQlyFav8bl1IMp+M995rPTAN3xi0AsS1ylmsAAdVyHpikfDMpEo3pZXU0x&#10;JBfSdnltfZU4yyX8/nvvCmi3niZDWdFKa3+4pmYatcVgMZui4qX6Zd14W10x5Nby2N6vV5WzZd3d&#10;0saKfqUN38MkSE0jp9aYKss1i2ei89rZcyMUaczP2iNkHNIzWMwIYpY/zIW1uIUBAXtWlJO9H9xQ&#10;uJ34aWI6TyzNIPL4cURdzfV5g/VwogBu0x08InbWtPp0hoe2Q6o5rYbRgOFVHcFX43TeMSTxCs1e&#10;uszlbxqEbXzS+E1IKMWWMEWPUKUuwGd6zsUBQoiMFT848cg4eAn7nDp5ah7GNA9BYKTZsnFsnv+Q&#10;HUafeuY5bqa33n6Hz3KK/DEFc/vG9UN371y9dPGxs2f4N25cv0kVGQpz/tuP6vqtD37fH/jnHn3y&#10;6d995buvv/2OIFjzN8+/+LHnnn9BWCvJwN0/J2PGnEkdpyOAkUmB13Jvp3vqHcQTE7XSEf34zcmh&#10;B2PndcMxnCGbfZnF6SarZV0Jd9eMxRw2aAbomIE/NTx27nFoA5WPsgjp/nbAh6e8RtKLsAGmUoLF&#10;TUd0JpzvMwV/sAG6sVZ/YC4+lvTbNFHsySrKv7A1TYZRtutW3N+K34MBqqKG9GSUGhlqYABJhW+r&#10;Xgi5P/b2vtkaoI059V3+8oMLuTfU+ZiIO9S+B4jUlA6zcsw8WjpDlDFAydJ33xnnBRj/kXusHBan&#10;CfThszx61Nu/9Jf+0h/6Q39Iixgx1ArhKULUvs4/93M/h3qVzHBhgPIq6VA1ymM5vHLI2wZO+erM&#10;/00DdEcFmnE2a226jKPACJFJgrV5QPmVhlEyvGKjh7e9sMciWa0ufeX8iHg2nIbA4dJ6+J47dgKm&#10;xoYEja27CSUahJPO4Xr2KCUDabIxEj5y2NwLuTdCvwguJ+7eGHMaIB2ixNqjKaFnf+8PGhnJaszC&#10;c8ESXmuJjMizDh1stxmaiDSTh6Zj3iUl5CRAvPUhPHuUQYGENZXkc33U4Nbb/E35Sn3efHouGNyX&#10;nepVEefy535SiIqkUw05laYxfbd9PfO7KaFdhgrggZYqapA8bI+59RDhI3NT9qPb5zXNn/FIFjaU&#10;0nGyTSEwrqRTnZv835FXh4ZTU41qCUXKwV9bdbnVjzLgR+iVrTN4fSj/3/ybf9O0O6pWiPL/8//8&#10;PzeVip4Pf+K5EXFSD8VUwA2bwE1SaHnSmd1A+pqDk5Jh1Gx7Jlqcr3kaP4d9ort2NwGeB7+aA8CR&#10;VM7cC+YErqDrZrypaGKrJ2jGsbccdGRjpTaU2Ux31CBDBodfa4ZsYp+15xOQgBbXIeg6IIdoBlmO&#10;aGfzcWpaHivOgEVw+sxp+6Ixr48ffuiR43xvPOQfmL975OQZfh2bcRdfEs9k7aEVbUcTylcpcdA2&#10;DS3osbO2t1kbOVQyRPQK4oPenLvDl3n7duuNpMjQKLaRzdp6qWgehNUEbr5JEyXkBcYb9vTYcv+q&#10;M2lgQBVzy8WdLRUABhIAt4oIWqQAso3ombwNQVCJSxM6Dh4YgNGuBoJKq6OVABgt4lItxERj8weE&#10;WF95rNeGW+fkyaiIpZuxKx4AA2sLCZgBXdeYVZHNtwpEWm5yogOYB5Q4AUZbk2aALrbJAwqYah97&#10;Bbz1pgkGUmn4rQ8NCiRkGSIwVh6Jy8pcymlx4PYmJtxz+XYND/doysXD3WxsjzGNEIlmlExreFyN&#10;lOK7eG1GVQwDVMSkVThwOA3QEWnAAN2RCHOfnQTH3JfpztlzjxEadoq0B5PAkoGfY0MfCxbiZoAw&#10;o1g2jR0rhaU5SWsMLOcO8AP5N9DM8L/yKyB1svwoLjUGe+iuXZ5ZgKypxE0SIAeDe72mlzFLAy0c&#10;5xWnOdbOpGP0ThQNZcxmfeQEZ+pthGdH7lnOjGEd++RzQJ7lxuAxJFscS+HQXC4QxyBZFOj8o7ff&#10;fv3o8NEOF4cFDFbpihswo/Helcso7OS5x37yp3/GvVWyh+0qdfjoq7awuWtR6lmRqVAnriTen9bA&#10;kGbwlonpnvLGldKHRtyd5ciBlBsbZaK6gl60V3q03TXvd/awS/Gsa5tt5vThyK+xygBD/uDB1McH&#10;5249oHPrLsOqsQtBBuRHN5j2ZN4aoLobAJjdTQaoQcfuqGYE0i2OmNrlhxiggbTMjgzQBoTLAMX4&#10;WwO0zJHx/Qy434MBmmdX/1rHQ4TqAil7yl9w3q/8+2EY0dSEzOvGJ4RhBLP/4qAxAzNR0TrieziP&#10;BgeV1jvhnENqnNj8uS9kgCIa6GJNmkD/l//lf7ntG3kl/uf/+X/m3bT+mkZgdjg55s/8mT9Di7OK&#10;MBHJpqW/8Au/YD9XwCgBIZHMjKd2l8wWId5trzaWtowVwcMW8SHhYeG5bX2xGxeQoH1G4aDJu6Ke&#10;GKzHZ9jqD0TQJs223b0e98jJH4rngZZ7dyzGgiVDOVGeBr9vvPYKW+CxRx9zvg1N8d3vfZcNeuHi&#10;BcjBtXjs4qUrvLPf+d53bftincMIZCf8xAcSecZs49TTMScJdcbLB/ZLoZmwxMBthhCKSCqqgaKZ&#10;kfdj0k8er4acn4I6Lm6/Fx1BS+ZfnxNTQ36mE/XIspGQR0EU5IZ+CZP5a0AoG5rA+GXzStV4XzmL&#10;jLM3VCE/UL0FAKugyDTfJoHd5yRq/hCEmoYRmswJ/qymEJJWmsOhcQxSvRkZR97ZKnucmlSS9KRf&#10;RpecKl0ksfRpN5BJWcMMdZz7k8BhVIhkMFP6R/7IH6kjPCLdIYVefPKsPVBwlrPRUSHfxpWr1wTP&#10;GewR2sK2BPKZyjT75hcjcX0gUKuRhm/QHpmMuSvXkI4NJi68dwFBn3/0PMcG1XjuzDln8NnnD01T&#10;rIb+Tz7+pIDoC+9fePTcYzNd2OW1i7ZrcWjejfHJ4+efmKdbHxpntBjU3H1IiJhXY+8SCyduW6p/&#10;SB5MpV51Eez2cLCUgvB85MQjKnMii8Ngn33uWdLecdWCWsd52YcffvOtN+09+eRTT/LRUL1DVx09&#10;agtDKvPXfvWXH3ecjImJSxcRHg8KPWcj+sPHTmjiIMHjj/AdUT4Q/8Zrr7/0wov4xMybtVlj+v7k&#10;Kb+PG7gcO/bMUzZVtYRo6Ju5un+ouSZ+LYQcSw6H529YDjpx9uPwzDExRZk0daK3UCTr0G/L59cc&#10;uh4dq+YdtWxRnpVuVy7bI/TS1Sv2Zzr/5BN2rqHPiz2P/rgqswQRZRHIw67mcUGwggfm0ijlPDuP&#10;NXrBsth5Ijz4M+fZIjpAXCw70WToN7/xO46Kt3sc+8Qqn/OWB54+9dyzz5ydW676m5GlY0PWaSe3&#10;24YVYBQD7w6XpI36xtFZJC43kb4F0k1Gz6ERlpeJ07AP7oYH9PBhG5a+LxjoyBjbYWC/2XaJvIz7&#10;TNgCDMYre6GLCZmjHeyO9ezfTSNgdy4+7LhmSBsAxOpJrmmx7Wz+1ds9Vxl4tzL+hlnD0cKg2Qmi&#10;3xEr8zyPnfNXh8vxlqlbp0ja/d1alrFTGLyNDfDGppujQS1FHxMOdiayD8jlEYpkeyNetsceOz98&#10;inP7xukMXpOYsgznyjQZzQCcOnaE5XfXcnLC5t0L7589d+baOKByrJrnCTVpQcKozdMYyzkWHFEO&#10;3+YIXwXGmJQfi08Zpqy+cdgY8S5ZwMcwQE3b32apmhUw9z04wxBiulTvMJ7mWvnbVtKwW4eX8MYH&#10;mqd8X8rDW6GQC++/g16M7ljAhWsrf64kEDl606oIRSAsSuT2rWsP2cfi2iVeYAdwXr50AfQ3nRd6&#10;/JFDx0+9cfECK+B/+0f/5NmXX3zUmQ7HT5x/4slPfeZzH9gx7YPb3/3e9xnuDFUUzsmPQcaawofu&#10;gI2WxZLkwIWLpguGqeRCpu+/b5MEOxA78esu7TtOPrs1hpqNCSfTjNWWydYcYFmuS+/O/f+Hna2n&#10;Cp+dXTM6aLoZhhN6miOj9waeh0QgpghYUeYM0DGkVJqu191is0fAxHBRUAxVO5TFA/42/svhHR+h&#10;h/p9QjS+Gqd6jl9gDCfcQ3e/8Y3fkfLsczxJY0S0a7DuRHxO9TMaqgFZmBVVGPH0mB5sDe+ot4kc&#10;Q1k4xCA0UK79rR0sQ4OZA6+lL/eYEXssm2UAKUTVuokcEGdPsem1OqsS7ldRb3+owaS12GA64Y6M&#10;3Vcw0nSIjE1px6TgcHgOapj3szTrKcaCbEJ42ArzoJ033nzr2edeeOrpZ7/97e9++Ss/9vd/9df+&#10;uT/wBx0ySPaIxTQjKR6ON8hxG2QRo9Ou3f/j//g/skcL2FV7i0sYl8RgW0IyWUh4Zqg4UY/wTIOw&#10;+Nkf+cZINoIUsom2t997V37pxCOUUMfPPPWMeJ/nnn5+ruh8SNAdRSzExX2oQ7Q7g/aJYV22yH7b&#10;m9FJtsvqsqyTA69hwVh7PhzJN3xGYajIJDtlMTXizUuXL9kXYiyWby8HlgmRe+z4m2+/+dSzz3BW&#10;UfRifYyTDdCGJ+jsGdbCq6++wnSh7hDsGmrWkNF30z+lIo/IUjrk5NvCLsODKup6HMBxfe35ozvH&#10;mN3k7YhOHNLxiv1Jhk4cNhw5KQOPFXVQBulC+AhFb4k+uGAVyDAOhpsp89XDM+zedkPMaZY3I4co&#10;PjTLuZ4E9idD8KyKTEQpbUIx3iI2esW3nqVRMVPpjJlq5SsZKO5n+Q6fG60bim3EZo0gmfRXPLKc&#10;GhBC6DX36JVHtu+csB2DeeLo2tXrzDAhxRcvXGINAkTBGjfPGdnZbcMjMUsdIzafF5bJdFZmNmu2&#10;r0fIx7Cjd37ii59sdkn1+q+18U3hs9/B2jpunaqz3bTIOijz69SXRcIqBOnXMOkyY1SdRED4NvGd&#10;SBquiKm5YXns/j/XgsFSO2UCVBVAb1DiyomtWHDnmVC+ZTDDpDMRuRuGVeiV/ODJ/dlkGUZVLy0+&#10;9coxEuKd99+1ZoLpxW1mBdI4N8YhogM3xx+2euPosbuHjo1dZj4YsV/K1ATlwIlp69ahS2kCml2o&#10;ohyNDM1W4QRJbJyIzIQKCdooA1HCQuxk+fbpdMOJPRAy/S5anWfUENklduSZ55977PHzQgrGqZvz&#10;+B+d6cPB2NMDEQ0V40IcQ1d+0xyo+eGWdPYJUHXTcB/Oy7L2DLslxGX2FdmnFs03jc4+bm8FYQO/&#10;9dtfJ/ddJomM7P0Si65WKfmquXgtVYWK7Dqqd3IsQV2r1BsgDoflvGRTqVdzL4mxeXvxo1vBB4HN&#10;NeTqCEi/rGxLrv2ROnPJ0TFei4rNnuhmYaCIlpCzvfJ27L98m8WQKVw8TVSdpGu+ow/L7GoeZIwE&#10;doHJgE6su/ELD2PO97oAxDEFoYFa3UjXZSiy1aa798OA4E4Q8cmOJtYYi+hKWKFFRnNbkhHuMpwF&#10;w/psimqo5LFifveKvyZRjMFfQ6YpDH02Tl0KgbsaaAaVzoDkLFc6I2t4ejN5FseaQl1pvKFFu3jw&#10;79ibplbLrO9G/MY180dmmljSrRceYpT5IOTHObss9RHz8zCdYZ77A0oIUZ57/NH3Lr37qc9+7tQ5&#10;J03w154QO81tTHS/964w/ONCQJh8pvtff+PNa9dbfnSbcdm8udoNXxMLeuSy/V92Q5q8mmOhwe85&#10;pNNeWqH5+02ZhbdlkmbrjHVfu7HFkRnBMvOMCAq4lKjtyiwStOGi+7bj2dX6fXg/e29H1+831/Zs&#10;27RYJk6Rn72iRUSKNi6LYd2s/Muk2ANBj/vrLbEqsLwbXdxa4PvVsj/9wSkLtm22GEdb9C+xQ543&#10;b7MY/MAyD8LbwYZ13FdpsfxST9tChhU3nxG6ASUzzk1TNAbjc7u6k1/+8lf+xl//G3/8j/8JG1LC&#10;jGg8ZuXnPv8525U7BIvs1ZDiqdAnb64peOJ0GZc+YdnTCK1TQSraSxnhNcRDuehZzW/dJyToAu6o&#10;uVvuOMMvvTxs4nv3zIKNxfU3b/Ob4DzjQUAKxucSwp2rsVFgDd/2+x7sHdgv9+tKo9dhdQn+cd2a&#10;VuAHIxSNEBh6Zw72SFD864QKwXPsHGrOkHLEqQ9Ih/zCSlYSk9lG2LxmDZkM3ibkOwZoACSq/DaJ&#10;LENCdU1C1r8qTS8nryLjSDoxWWkxePcLCd1EAPtZYyVukXYg++wpdg8Ct7pvCwn+Au3+LtDYJcHC&#10;g9/Mtj0cPXA3x42FISEVmUcA25Te0jPYoLFZ8SaI1sBjD5ztwpmvNxhkbu7FY0juk/rl8Oc//mwT&#10;wXKooP7I44pYY7lUo0JbzJv2zYCVWdcCtPnlDBp0n1AYHrhHHhlr3Ka91XhOzuZw5QdNNqv7Fozj&#10;Q/e+G9OC8ysNwC1sHWUOop2mdM1AHlxu6HWZF/WNzwGJVyGLNYMzzZunaaaV4zzLI4afzzw9AkG+&#10;8Tu/bQLs2pXLhjXGrmOOccSUODJ7TDgiqySCMhM9it26wcNjZvo8uok7cOdY2Az0lHdueR8qDSRe&#10;udFe/KMtbDVY0sAxjT7jEJqVkwFzklNsPkYeqfT13/ltGbJm/BI3TffDmwIJKWCoyCfOvBIVJJ39&#10;t9yoWZkdzFC/Tw09VoABcowTZl9kSEnRZNmCrRWmEjtV1mjbrPrHPvFxZu46D6lTkVymikr01uWm&#10;R8YegNVY+TkgY4BoRuIcuB8CpD04ANPkplcxz+If2bwtFmJrYiZB9tiOe6zPJS9i4O0VQx5kfI60&#10;TNj4R7Zs1tL7DZj1eaUF3uI6BKPh4XnYfbsb0Q8r/NowSnJgtFwxVmeAbpu/ez/mngZhHz/B4iRF&#10;WZYMLSGaI6hzXFN6Drk9ZgYn7nZOnWhotKRnQmHhISU09ngawTEfyuWFt76NJTMrcytqa7Um091k&#10;+blZnJvEnFUTNSMabEYTjM1LLTvA4h5NKwK3AIB2xnj0MYOQYyboHTH28ksvUcD0EVx98hMfX8M5&#10;Qw5nJJABYjkMAzvmp9MpswZmVMjO1hxzumAI2QRXXJAnaxmgw56YEXVL6O8hwki3FnVlgE6TesdW&#10;m2b9zq5qKOtAA5RkyACtR+RJL97H4Tg6a48K3NUEew3EBUY3pAFs7FketNWIK39N3i12p7pFAFsA&#10;ypmyUBTho71axDwaTql91wNatdC456Yy9sOT3Bh2zK1bhCQ5r4ODZH+9pRyIt/uBlELcdOWobkxk&#10;7yigH9ymPmUx5jRGDyJ7v4RRYWMiOxmgf/SP/lGnPo6tyA+Pw+pMyhnJk6hZn36RNPj5SkhXA/gx&#10;npwnaxv/E4kkQzPCmkyqF0BC4bbiWDnqkrIMUPwUDUMLGBK25DlNoS6fp80TxZPOdxZdLckQBvbj&#10;bYuZ/f1yP+TnKI5aDF4HbA/dFbmPfwBmxGs6gQ0zxIWNPoacHJ2bsBU+2nhmKqa59d7A7vDxdeLe&#10;RPgYMcq/7Kogz6TJe1XEwnB+7bpFZe4qc66cGrgVkouo9pPQlmu2tLrlrD33lf8Rr6qOKbY3mhOQ&#10;C85qzyyJW5PMi4xXS/tkGYUZgahLOkGEf2PeKKS5fliG5GTmfiSMm5yzNQAA//RJREFUzIeH9ZWT&#10;3uNwQU5/TVGUlZYuLpxprIJHrDFtFoBMMUzaEUCNHhSUCimmKnqt/SCTTaKvUrfZzrG7MskF/KO+&#10;wviYTVKS8koDZY66XJ7ZPYpNrMjcBj2VL5u2tV0RhcTpshvXtxO3kcIYS8Jnc6iZML7MLF1j3sw+&#10;2C+9+LLMv/vNb1iOwZvMWN6dqD596Ogjd8amN2Nvmr5VlDaCE670DUEwQsgnM3esZYvNnTORtw+V&#10;A7J1DC6rcDStFW0eqYH8jkKClK+NIMnsroGaDw9SyIiWwnGU8oCK/mTPFWrmw4KdG5pArEISQLAt&#10;s7OYBVkv4y9DsMeMSGJo7QBKJrrPAAVAFrCiPOproLZaEBnoJlCpdPTXXHQlPQ96gXGuPH95FiPx&#10;OCcBoUCPeQ0l+u2+3xz1xKvIVR+tSG2JdWVMS+yCU726O+6qohhj1bi+8uESlOXxGKGWZ/F2fHKg&#10;LlxCqhpVvYyPJcVWLfF/OePhFZfTh5ATe1csnFswDgk5+P0OoTxFydYAXYA1OTpwfvL0OBdk7O1p&#10;9uQW/m7f02HXjSn86c+eBugwKjfqZIEayYWThZAxB3R7xGd37fbgzs0SnVusChM3ES3exklMI5Zx&#10;NNp0GvGn5hEzYGHS9KqO37kPpXp3Q2ZnSGuiDV0hmcYYdokyT66jx5rIcZLBrWeefsaSRwILAj/1&#10;yU9oY9xkdcLVayZPbFv9JNU1fCRT/mgdptPXQwo9MjZQQ4QzymqIZm+n6TwG7nPd5DyxYvbaMkB7&#10;3F4J+i2d7GIvibETdTrz7KB04nZYovs9oFqKv3IBVOyS71V0v2uPGthurRQ8q3cqgYTCOKZTUOD2&#10;1er9EtNee77dgrSn3kXG0j+KAXq/1u2pcbV64X+LhxIzQP2Sw2QFL0DA/0h4ezCG6474VEW6b8mZ&#10;LYTRsY4f+wvM/EO8TAgDVVgRqWsSiXB2j2KZT61873wjeci9JtbNQxbH32wmkSsn0YpcSWaPZEKf&#10;IH6E7cNCCZExmZAS/ODm4JFl1+bloqGIeiBRIjUkATWJ+UOvp/Ql7rrZXgvDD6aTPV/l46yDxnz3&#10;mF0ZaxMJpsxfF8Ex3s7N6kV1+y2uwPFH+jcRitNHOdMf2l+xK37LAOAMmABoDNlgmBJvQBgLgCGQ&#10;ypmgTjF17WH8Gr5+e1tFW5z0uOh8+9WBZS407q9um7K+XeVnR8pTo6pIS93XtHwEtSVBV6fX5IAc&#10;4/yZp1FTRv/61r309HvG/R7292Epr73+al6YEew3T81EbGFV1TCfPwvpkhJDUHzsmUeZRB3txc4D&#10;h1r9ElK+z6+j4lxQw6U/XXQ5VBs2+Upi6QGR56/mtbsTAjKkA02tUloNnvTX4R87O33GOaEgzVGk&#10;LQjTEz7JrJlYMEIau9UITeioD/sbUsPGQ1Txu+/YrEuQnEntp+x+wg0xNlk8ecqg0KSFxS+mgxUi&#10;tuOpJx63KIOeG52BIo+ZwbRX6A1bKiIrDak7c+VCy9LWIYFPlPXGsCPWn3lmLDzPtnO17I5AsYZR&#10;E1oO5crant32kBuf57wkifKk+mTt8a692UkuJiQk678x5JmsEnk1KGm0kcniFbBXT0V8wxyYGncX&#10;gTvzqeF2ZHDI4dwHsUl8xXrVxn7opPFDVcTMrQfuvksVuYqDzYdB2DW3GRp2FWLIMea+WbO8hlKW&#10;AdoN/JA7NTAeC9oM0GyFRiwVUqWhK4LsPjaI8RIZui9iiycrvMdYev+1mDaGT06txO4XeVR1nK/A&#10;MFC9ode9hsQ7bmZA+hiJQRFSGQu2ZgZf0UALmAqc1wjQ01nOTRgresaJl5AjFnYc/D2v6eMMCVO1&#10;TA//uKn2BVsQ7nyz8Yy63YlvG9PsY+p+RInN2MJR7AgEHzFJEksnL5DdWCUwo5TUJyLhjMN+xllr&#10;I7N0VCi4dMzZI7a5l75pOcXNrTB2doPb8SCObWvOPv3MU1jsifOPG8uY8TAjZyuH4b+cy58//rGX&#10;9T5yosYEYIgh07dCnC0taD49gmnlMs4Ctcy5kUCaZ1TDYXsS2KCZZp3qKd+uEc4eTRAml+aI2FLh&#10;c8J9oHSS08BQtHc/Dyh48t4twlulbbp77215qmiHIKw1m9c2azopKoUltMQASvCuft+Tf1PgTkN2&#10;4fkBD+vKppmhWsrYXWUOI8eZ47sxVPvhObBdgbr/uh88MUhczwVI9bSgeNH2g0vbU+z9MgdVvalw&#10;9BPNbPEcs8lmsyU6b7e7xwBS5sY8xCXM6AIyzUqgsbjk/GPkGGlvgqt9JU1zUSXaIg8JuWxNj+SD&#10;z7VRD9IX7dyk/Bw6Lb0FRmIfDQ95cmPU2MxbEt6Nz1m3oErFr4ZMSt4Z/Gy7Oym9qH17szC2ULSH&#10;9vag1GA4nlKg7YYNx0xgMiEsd6dsmqsRnUz3Y5phyjwy7AEM7l4kuvukpdUpw5wgneYii2nfjFk1&#10;cQXpncS42lMHvpI+MsyVPVKgqA6NdGFG5iy21fbeulZ3dx8GFh62QmBJg4WQbbYDCeyjJD6YL0CV&#10;4AxOzclPubT86hR4SM+WLaqGouxLKM24ys7JUo+AG8NIjLC3rdvKH3PAXuH66T+6TBRYKocyOeBE&#10;jBhWsQM7FqQJ2EPIuoNq8hBk1miPdL/L95kVuJQ0CECcby/dP1agzAOs62lvVaAaEIyQ7ePHCSNs&#10;ls8fiO3mOiCYgXRFFSBEppVv5c+ErWTMhmfgZcVW59qctvZObEFcFNkpX07KRnV58vK9e6vxwAvO&#10;SXa8RiOx1eJzB6HLFjTMJuysu69YnyzAFM46jNWlF7IpT72Y/R1ZN97K8tY6kgJ4cEvbab49hLU0&#10;2ZR1kunjETCtj8tKU5rGKrnISF81JABGTsfsddka1SkHfvKoQ3LT9JmG1QWkVbj8mfVAl5jGlSgP&#10;GApy9WG7LEnxW4vWFfKrN0iy7TLQ440uKSknHbocCW7CpEJUFBGGjanLd/h/mY9eydysSjqvhudt&#10;XapiVbpj1eyKEum1N3t9iZjq+iiXz/VFA4MFYXCCbViCu+PpMFOLkgKRqPbqlPrFq8RWbelKKq3P&#10;1/3KsM2TNRlaEhl9vpWMC4xgWP2SKIk7wv8aS7ipCxLQjTMbbJSSbPJ5/eVzLfLro9kRo9XIHxGS&#10;cjPn+MrIaGqF6Rkdq1t2ZvPn8MUStTFCm7OcD59/fAyPZ/jK8JSQMKgd+4SrGrjwEBhhPoS4adBV&#10;66Jz+f2m1ZbodF/fLfG6FEl4e4CS2HbZus+XX18nCmKW+5Wzp9+3vb/t8T33K9s2//4qQlFNyx+2&#10;n4q2X21RuqXGRYT7610KaUtyD8DbAxp14KsF3h54Fkjq1acNJw5klgMZ54fieRHYqrcG7u+IkFZ3&#10;p0krPJCaSc8JRCt10mNDfSqv8DC6R/7sgEzqZSjgDK+S2xKVNrlsZ2GNt1F1pL64QL2KjX/j+hin&#10;wuOOmiNDqmc/nldiiN1e25QD6WR/V6qlybrYMx5c4jGNmY8mCdnUbREFSiNJVOrRb8BXRbIrjbCm&#10;4FaLZCvmzQWB+eGSctWiutJDSyy/FQV76KQ8P5R49pDc9nGxyUe82bLeQrWbrRbO5ZTWTtEn/RLU&#10;CfDatShkCcmFovSa6tbYO2kpZ5Z91LLt7i0q5GQe1DWcBrYpbe0KE67NmJuxrNPHcMhdc8d6q5lc&#10;X7qXVb4CnF3L9xkLteAGNAwp3jtzu5F+S2dYRYgAFrCZxrTdDzPXWu8Ogqt8v/IU4MiowoSKMtGs&#10;nNY1yylR7YKvATZXb5+WqGpvs+c0Qwb3Upp2BxXCYlAqR/72AoCjzKaaYw4eqAqXCLBXvv9aHDgj&#10;dsZ2Tj6EjQ7XgofVK+mVSDy8xwNtFugmqArirBd9qy4wK1PrFAsJ1ut4xS1q0kTV8KwEgNW74E9S&#10;ZCotbZocac4d2NZLamZuwro8u0oeRYEB5q2RvyhOdDR57Eg31j3Pv2G0IjWWIhNqrvTEi5rAXwvO&#10;cK78+gse2hpX57YmPRStqXa9s64MO3mK8lwyIlz5SgexaCEkGyiLZ5mbGQExzMJw9BqzSZe/AZnS&#10;otgaHmUnPrYCNysqZC6bOHlUFVsW6vF+ZujqjkpbfdSNWhbk9WC8WttL6Sbp4PJKOU017BFGS8At&#10;6bMVPd0nSlaZNTwxumqs0j2FbKFafbRE5Idy7a69nG6xFPtzP8+Zv9nN3IDCNIEWimoZa/Zu3RYS&#10;Y5NdBuPYelXiBzdJj/f9+mrlNwUvw0CgRQ9WmvLXO7XaKnuTDuO698Jzzzz/7LO4A5GySN95620E&#10;TywUet4waXVxjU2iNR7Wy5t5kg9PnApj3m7517fJ1uhwddmipbrpfld47u26XzRcj6y39ytk9ewq&#10;6gE1bl/tId1FzFtSCbBS0iuLGO6X/358sareX+8egBcbfsSGLGpfRLjnZoG6hXl9FYMnORdsD6j6&#10;h8K/B8nbMlcV++VGMEeNiyvhPN9SWhKcCDjjMn3qkUSd47Qxu9ggvKKWxGu0HCkqoRkSHw7X4O4g&#10;1ofy9EmEt8bYpHFmbpIqS2IJCpn3C8MtwpMz2x5ZKQ/ol/34x2awE3C1jkwcyy7mJZH7KoTYsnT8&#10;jeWMIw5H07RlmCy7nh03GhXbZmvSuRqVkJ8D4B3BnhLP1yMbpa+0fCgZDN2ENPfJkMDLa+NmdWt5&#10;av66WfeVtv+x/Pu/2qY/4P5+TBGXBWdNqPZlWaYrkwB+01nlL1tqC37kDJ8udKILQrWrbytqD3/t&#10;YQFmjBRlrhBBpXXWV1uodjYNi9EqESfajOhDdCw+usPZMivBkRmrVkCApuA/lMGea5l2C5JkQB9M&#10;2OZVMw0RjU+YLG2iqxxvGZcpQl8pZ4S/HD7MLlZvLvEwCB6/DeOGN3LOlIEbSDQQU9Xbdmf1OaJy&#10;I3N4zy1aeKJ0RTklgtJSlzxAVY4LFQ6n7FgidSrDuo1LI+LsG56prNUwsLotONUV+cbP7mFAOSpt&#10;BVLhulXqE2VKUSxI2i4gjoLkwh5aAr9GHsWtZuLkTYydFJWZEqoVCMmasSzXxnPxITDyN6dui9R0&#10;k5swbGvvYs4kFCQ3WAeSEiQqSoFFtWppYijZ2udR55YTIu4wmUfc29qSrHSTBdB6tXZqyAirqMVR&#10;i/G2LO0TPShPQrMeqcbACMitcuo+rMZy1dLj/ut+qivGXiXH2PuRAIDyrE6c3vqd9UnyI9G6o8Sk&#10;Z6I23G6vPSK+pu1gZu4wX1013I12lbJgq48W2FsslWcrZLctynG+7fTV9YGxzZz0RxG+mkdaCCUf&#10;a8jMM04JXlB8o4sx6qBo2J2VryiosJGz3aDJimlM2HBxbNGnolOnT/CGejU2SpvoSmMpMOXRGN1N&#10;PtrUhiqSoaGrt/loJaJzebyKu+ugJcEX4SWR70cP+3sqnCwvTjQZluLiA69Frttuul/m/en7Pz8w&#10;T7phEcxHL/+Hgr0lsHDyeyv8for2AaWttqdZf6SqPwre9lS9p/wAjsD8LvrZanekFeElPdAGSmu5&#10;OhLlKIrx+9z9YrrIuDKb5qoin8vTfKD7yVyj9gh12UB1dJ+nxdbbLcyVmUi8H3Fu5XDssxr+I3V0&#10;zVksH0EuJo13pGgUZeRq7ZR0NbrXBG1pRi7njpsGpYptxUXTSqmebCbfNrPqWxqT4GXDJEBaCpOD&#10;KQVUH6k0jbOsupCTjL3flRrqwz0365N65350/oD0uml1XDf5U9JfeWHyDaVcshzCZ16z5OSCMKoo&#10;TzPVWf+ytRAocyKYQ2CibE+nL8pRQotkIni0/W/9W//Wf/wf/8d//s//eedw/rk/9+fsOPav/Wv/&#10;2r/0L/1Lf/pP/+k/9af+1FA8fWDHB6Awfdrloc5gboJM6bpBF3bYD0DZIgyUbKksUTfgBiLIuM00&#10;QLEKVzJTt32dmJu+8m3jvwxH+dleTJCwoOrYTwkN1iV6243awRA/N6CZ0ZCWQp956qlnuGupHhSI&#10;6qyBxVNsVN3x2GOPv/vu+8wPifLQjGmmDKMI8bFHndQ3jjFgoVev3oJB96BVtd8CIOry5EuUlMKT&#10;vwFW/Fk/LYL2KhIpFi3/n6LQikbBUqwim3QYhhYFKscr5VSLJld+/lRs09liyvHbXI8rOdV0f31X&#10;uhLcR3/xWxpxK0oyVX1bmKm3iYxWZDeO1+o4H8whMOG17qsFPPCZ7MszkeWdQKmlAND72uvbjNEE&#10;ULSRuVzz0Vhl5n/Ngx6q/aooMpZILiOYrPmKksfNkinBUL9HcnuUSjD0qisEupas30qK2DJ0xeoh&#10;tkQAxBphUouCuTFMIlV6oEpfGsW9V+Wv6+VplwM3Ra1Y3yJP4cXVu/wBQRg9VLJX3W87PSrd+rAr&#10;P5wsU53oHTtCoJa53SXjkeHMfDaUFmLirZzSvbWDkvsTjxzzK+7Tq2tXL/v94MY1U0S2WCJZrCVS&#10;lH1jBV4fc2j9kcMnhwoYgR9qsXBjbu10W/Co7XRtxue4lOtXrwjUBifJOBckjVWZ46yXaTUioeYZ&#10;iLwGOUZ3cV+OIjkLPVdCiqTe97kCE7h1dGQpT5iRM34MIZFcDB4F1n1bwohBZKjH+9Z9xnQlV1p0&#10;uGXDMvTqAdcivz2Z93ze2zIDSUWpmXwEteLAaxH/VtOUc5uymCg1n9CugQmH+133q3dx3P6bbe3d&#10;h0bNwUqIX401Kmo/8Ir16ruu1RFbXC2s6sqk61YfZV5UTuhdve9Rztg8jksGor0iOIMqngV2nzf8&#10;Cx4l6yn5UaxCqgsN05tKJjY9ks+KRe2ZR5WpqPKHlmVqhMl0Wd6K7Az5MzWU4DfCrqg+h8bwHMt0&#10;VVrqO04pZQ+dbJEZbBVlEe31D25EijedfT2XCQ7ZfuSwfTx2nEHHjto2+cLlS3a5BFu+YQih7Eg/&#10;+fMiKbNF1jDpvpnGLLDMr+FhmspCIgukDGBIhELgMtHc5DlKKVN2GaYVVZBbnoLul81atnVlNK8M&#10;8LadJwyerMOVc9m+EZjHUtZVSrRRnobKpSe6e8xX5bcS6peFlpw+apcnMzEHInz2oVaHnG4gBJzN&#10;iiuEXZQOUkJGv8IbSMiTMRZLNrCX4hcNm+L+y3/5Lztn4Rd/8Rd/6Zd+yXGyzkCyP4/dxzyOvYqa&#10;mAfKGjrkF+wxElcNypZiBV+r9qAjPAIu+wlwojyb6VdrhqZvvV1Dk8qMSXzbNHG+H67TKDVxHKdF&#10;Pdk6cO2mTSUT+k27F+4aXS5FG2UwoBsSsX2jziip7rEe1s5nzFNIz3fLXSo61sCJs4ZaRDBzX9id&#10;8KnsjBjVfTwWB+q//dK53l2cubp/SYrOYFBU1mTLzPV3wShVEW8nGpI1Sb1wuArXcLjKmomkUjbu&#10;VwlLKPR5Za7EGtWlKNyoIiXAfKpdSlI+rewCcNXFG2sEGZbU6zeWrk+3UimRtBL3YC856FJ+5JEk&#10;Ks7YI3h0YjUqHA0QT8JNlkZ0s3RMambPlZgOgP03q5z6d8nZAwtZOmz7tmJr+9Jz4W0hbfvhAmNL&#10;M9veiZwWYzbYy0BvaBGfhrcArvxoJgEU4/Rb/qpItC2N0lddAbxsLCVHAJFQJFriEIXzGAOT8kjA&#10;FPyY6rlNVdw14S7FVLuBqkBP3k+T8ubZyI9kyM5waOzpO4JEZ8cWuImQPuSCxtZxXFcoJTSb/RE6&#10;Qv5ATvHfWCk3Z10TWpa5L6VW7OGF1XAZwIY9Q2ZUsaeX95BQj0O8zLWbcaVH5KqcRfCrZ/ekhPn9&#10;if/sKUt0rKq3DHhg+b8HSKol9l/U9c8O/P1KiJXqF8QgW715v/xbeo6kt11/YF9sGWHdP6D8qthz&#10;BWcCzbdx3wIeiSKSlHrZ4HDbilC6aKO3JZZZad7mUtkjZJL/q6WxakgLXastS6FU7LaNS7B0sx7v&#10;R8b7SWsL/+KRiooNa3uCpfGwDpWI5Skg2tlvOyjF0WFjNTbNFWL3X3ny/G5verzftT9/nqZ1VUuP&#10;B5ZfCX7Xzf0AKM/9cu5/tWDbFrgn27bMBxT+YIREpRlg3URjrsxl6UwyhpN+oX+zE/QUGiPu9E6e&#10;/qWb6riIcPRvJYKP+G6Tee/k5sW09SbrsGGWmuh+v2bM2+uBGWvpUrPbKlClmoBiljwXqWrkbwP5&#10;pQhV5C2SKnJRHp9TGMR0fguON21jbjNkAWMxYDuDZqJFc5n8rhlnwO1M0D86z3S8w6JzYx8kKoCz&#10;E29OG0/g9jGGKF5Tiw8tNEfZUK+6qY3GyEbJqGXxcIwd2yQp5Fw8LzGG6RfS/CZc9vBkJajXpUb4&#10;BFBDFo2ay3LvQZdLOnzmao21MuwqcCuS4tg10F9oCTy/9e4YJjr2piibO3cP2wRHMVYOzkd/btZf&#10;Ka4Cf32rhLaGiUgaLyYl/baf6BIZseKyaZQDhrxxWTZ7MJMW7/OQuU1ZMk5ihqaURlSFLFs06he9&#10;Sel0ezBLSRWtaxmO28QsifUbHVb7uulxpaz0PeWXp8R1s9qyOm6bp0TdV+EwtnBYPy5E9dhVmZFZ&#10;GdbwGm5zpobJQFp6JalRdRl5FbXtjj2VbpEwzsTa1VToe/lBpecNlbITMEE6f3D9lsPab1xzXrvj&#10;k7gu79nU8/at43Jb6/cQervLOj1z8sRTT5x/7umnnnvmqTG8dnjY6ZNnzp5+zKlaTts4N7Z9NbQd&#10;2/uO0zYm/exGlDIr84vDW+M0bcG8GMdok7QhN2CjXd4inngNliJOrUl9Nija4j8Mb0cLsvkwx8kD&#10;yGOLz7CXyz+Eq6LxeQy77d/VxXu4Y0+e/x0f6/2Iqpst1W0fF6hbmO+Xf5VWM7Mn7mfb7UfC77mB&#10;y4ZTJmxnvjyg/PpxsVVgPwAP5czK6T5QVwl7eHZb8tYGXeyJGGBmafTkJEpGpU3gVF3YU3j1eozU&#10;UzEeK2c1v0dCu8+zjcoZnYcZNwnkqkgQRbHVsr+NewTFamCt2088B3blIpta0d4ZIIPNW86hGFuy&#10;jWmiJ5568pXXXu3EkwaQSoMcANOb+neuTRwMtThui/CaeeD1eyOwVcu6ycytinWzhO3+/Hvq3SN4&#10;D4RqvzBZ2fa8Kv1+iRH2nmvPJwd+u4Uq8siyh+qarwsM+PVLvkgBnQSvkf//+//9//aKsE1TB5sP&#10;dVz3i/WiTI9jg1Cl+G2ttKyk/zTRhqDP+sn+IENbB93mZMol5WXziVctwcma5ImkDLKCM63yUErx&#10;1lfFeKlRz6krxSAFCUZ81uioSNtc3rpHi8viAXq7bOZgGFu0PPGEKvjAJKoIPBlzLa6CESVLz1Gs&#10;rmkqDRqaltYIzWz6MjQxaifSdwxK6XLG/MscjLEjwZTNgUKqvlxCAa4y6XzOuGdLZR9ABbTk+XcP&#10;mCy2LJv6PkN/EVzTqbFf3VxRuVt0pZx5qvowlZBcWwJ3kcWCswmCjM4ikxQ1zhQ+cSJ/bWGgMvB2&#10;yxkZhYQGiD5JjK4uXpSXyFsw7yHH7dvErl/DiRyf4NebxkWduglXimollo1LILYdSaprtWv25s7V&#10;q/XYzTbz9qut1gmYpRh2OOcHC1p83tvF2PVL8jeaGZ696ctP3LuJcrrZL2uWSgirrvzTzfVEJ00f&#10;uzxmP63BgDIzgEpJ/TSEy3tau+Lx6DksBefyjEZXMjfSiJDCzOrTRNV4fGh0BKtxSI/hAbXQfdrZ&#10;42Smh6SjHEfe2znDoU3Ncwmc9lf0tl0/84AONDoeyd+uBk1YLekfzdRqrxAq+sRZBq7zmLERZyxz&#10;nZKfuObHIEG++CLSrZsque7b8kvt7cPFjPt7LZkW8kNs1/bbVdT6fE/hC7H1+/Zan3zEm0VFi2Gl&#10;LCrd9uAWwtXMAzPsh78mZ+tnhm4/XDA8oF37W/pDU2K3aqy/ItQDrzUi3UqDJP9q+LZdWxTV3Yu7&#10;V/kP7oJtNt8CLzgzEF15ClJS0R4cZmZtyax2RY1uEFV5VmbFpol8tQyFRMoSrZUfumr1AgOcS8J8&#10;dHq7H8VucbItbWmfVV0GDTDYBhQx2wDzEuZtyw8nzAkprBweMTtVpdP34FyLVs/ukfA9Lr7ec3Ng&#10;5vIfeC0CqBeWQrlf/v3pCas9IP3Qz5PGK9sDIPyhRf1IGUJs2I5ydBz5mb1HVINKr7mIcR5QaqV4&#10;s3gw3Y28l25STlIiGX74sy8/3SyhTMotFlMmX+p+XFEPKXdolEniPmudTeFWeU8VlyNTzrZMkt+v&#10;E8L9pr18WDAWE5YdJlv2SluEqktR2aOy5WnLzcPaaCtKJWT0FE+TZyL6ppaU4LGp9oxp6W1U5Fu2&#10;8lSyY09sB5Sde+z8pz71aVpqWM9XxKg5CHtMCgrTOHnqnPW9Dx85bpcywWfILCaH5dblJCMUnhqr&#10;+UVCDOU7ryW5umkWOxWo+YlmiWOfxXl6snTqU194pb2ZAokStSTW5Ry7Rk3dr5BCPdwvszj8aCR0&#10;1Y+GC+tAnWWJ9mrLS4ufLfsAZ+Mb8CQm8mQHBisftO0MPOJENytRpMQnSg5gmSUCT+vi1Ww5VQAS&#10;waQ2Qm+CEooibrbmbP7dp58eUbkFcuQeLsTTh7pDnoI3ilzZLxD3dEe1bPXKVqks7bLws+dmCZ09&#10;/bvU+ZK2ZQiBiXv3dVaUHE/1yk02ouFQAUzu14wtzKO9voqr0bb7QcwOEpm7iY2dJ0fMMw69ZWdN&#10;ingifAaQTHU0F/84zHrgY4ndBWTw77/m7qFjh87+Vhikm6bLJI6N+Gy3O3ZKGpPvqHKW00YebF/S&#10;RyjCOHJzbP3ptPgxM2WXBufWXnjz9TfefeetdwW/vPkWenvt9VdefeX7r3z/+4YWr732ir9xlOsr&#10;r772yituv//Ka2+++YbTbl968UXG6+mTY9D40osvoAp6y1Zzjz/xpNV8f+yP/R9RmYmRJ554nNKC&#10;yUgus5u5CwB1TRyOgVP6IMHa9tdNtiRzs1ljxtX+/QweYYxrxsVUZvndNpk4vxrpBcEXjaevB59e&#10;vNiGU9UbPDP/Ys2PePOgD8DTHAJ0reUdUey29EXb+7kpFtufv8QlmhokjPVnc7fjGGFVseW+j9iq&#10;+2VLqigcbZM2etkigaTigZ/UC9sm1GmLbffjoUbpr9U1RQTdtxU4ZWzQ++EQRc72/nQIe4PGIWPP&#10;nCW4nn7m6XQZXKFJBlbby2N5VZAA8rQDaHRCsPPRaGmre+HZW8Kh2CRCUnqk3pzedWfYziXzKLBA&#10;O1/lRCDSPRYIWBunXrvvKq4lHPaj6EA62d/vUpyKQUaNXYHnNt7DHJ+BnleuXkEfeFoDn3jyCZOk&#10;xx+Zp4MeHeuhzbs6LPCTn/6k39ZsoaYhPO29YavvI9xkenAwHf1yYL9n8dTL25tFDIsAtjflXPkT&#10;knuaH1q2Obf5R5PntSpaOffDExq3oC5C3Za5WrGKrfA+3Ja/UtbNyrmnXffDg/TFIG7yRywDGqMp&#10;p7VADC3bLV0ZByyOWfiCmH2CwJBrBqHS1jh8R1j6J39GDpX8IvLlaUh2gz7yJZdRf+vIcBFWQRDM&#10;x6JrFQIUBIQfFvExVmRrZV9TuoiJ8wxLICy14xztyfMqwzid7Mknv/rVr6IzAGQ7g0EeXlVXE2qs&#10;yWrEou1y73OA+ZW5kDL2OJkO+Cw/LQetKjqOSGblexVzBp4yM+ZSHpmJmZs9LjGUVyMx4b5Z5lyS&#10;exgvcvGKvgGqSnWMD1vQAzCYB8bf/bt/92//nb9rb2EZdJhPluNE5qbwgqee87aeqsaGR2uUXBQv&#10;sBfMvdooth1G2i+LdQFRqMAiAVTtJud3xj3T8O/83V8SU/w3/+bfBDARCUIgZSJDSNh2r13BHF8t&#10;zMTJS+7vp/7VTESrXfnpGyAVJqs0KYjnC1/4AoIpgGRb/ipzjzyKDZYw3UrV7nu7honbcecy3Ctz&#10;5V9V9PkWjGXqBQ9sRDDuG5hFbIvIt9BWWh0U83usQ10KiTCG+J4rFuEkD1Dk2tUAoIrW0K6BUKKq&#10;Glczl4aeb3cKDIA1wJA572ngyVl4iWIReZzSJElN60OUM5rAh2ptItazx8UYue1EIAxIpqczxJbe&#10;I0DQzlQ5D9loWizNTBxXdSn/53/+5wkfdSEVoUGAgZ8WHpWzdQMxTrM94cerBgDRp9IaCbhfRmSE&#10;uvpi9e+B/b4IozIrtqIaP2wpZH+Z2wzrbTSwvbZ08lHuFxUl2Rb29lS3mrYVCyvPNnFb6Sq8Yhtw&#10;Jo72tHeLxv2N+j2kLIJpKBv9x00HXotBepuElHg/PGw5evXs1ord8+HKv1paJ65vkRY4k4oNI4Ok&#10;MmsFPmrkE517G52vX5n3eEBlU1qJkauUKlqQRIpBmOvEq4qt6oWx/YR3Pxq7H53sJ48B0hRm9U7M&#10;202uIqzaKVDUnzUbJMmZc2dBRbxbUmJHHeqb8cDAwMir7zJo1vUAEtqy7QL7fvnv196ka9cioQOJ&#10;5wFcuafSPbja/+Ge8rc4f3C/7G/dR5EV2zwR6hIXuqPAJzzO6GLdeWRN6TV12WczKeeX/Dczqcuk&#10;N0ke63Xp+rTYMBf0tKTUg9yIWIpvXIVbJbIbOnNINF8vXf4WlBXlmUUFGuYjolG6TwzImJLtK6Sc&#10;GB7QXvmwycSG49pZpCn2S5d0FJC6mETxZ81wo6hWFykwq7FptUyTxo4+8Uo2JOvDXPpqZHryOxS0&#10;mqmU45Ztnbt0dUDcG9tL3Io2j4GUZ2v5t5a42d64BwaEKB9r5XugJn/5l3/VK9izIRbW+uqPfSX4&#10;cWC9nvUQPEtHLnmhwC0t5qfJRV0HZ7aOs6kNEEV8zgNsuunoGvfrrxTWOQzUWSoFj+GEw4tBy5oE&#10;qgy2L33xhWcN08Gc2TEcy7tXLBoMXmW4KDCOrV1htYZsuWsPp8lgQDQdaaPMNc5RFcJDLWDrmNZE&#10;7XIgLYxVyx4tsmWw9XbPzfarPn9wOVvZXaMSkfvTY+bw4+2S+0tVVNcCcnVxXjSv+q2LM+/S9xUb&#10;bpeUj0TXsLVKZWvuIoaKZSTWh0vIBmTNWTK3DlX1Fi2rmbra6G9Uctc4xJQi05Z/FKdQM4Y0J4R7&#10;OulkHnYivHMeDT2wNDYZRX5o1QB7eFKBPcIAtG7UM8chdhg48uij5l4Gtya4wp5HG66BiiEuJOO/&#10;/C//S3t6AL4952TozIsU8MJ5w4kwFk48xm77SXQR0v6bA8kprFZUMjcElnnLttvP93T6HnY4MOdH&#10;T6y01aGr8G4WSHsq3ZNtMeye/NtCMj37/SiN/ehN2J8zdVBXLuH/ALwtKbTYOdp+QLv28PJq0YEY&#10;27J8Pb76vfxEparDTBZzkraUTM9m/7ZQ9bg+9NjoLurtpkFp/RsYaahYfs7+Df0b/xZeWc4+iUQX&#10;I+/vuPVqIWTR88Le9ubAbk00mY5xXlS1u+cTbUcL6p5Zg21Zok1vYm2AEfUtnMDyDSOXK26Jygfz&#10;VCPhav9Rr/RX1/3wsy1zmz/53Nv9N/sh2fPt+jCHyJ5yDvy8bJl3+68HwHkgWrYsDHuoLseWbmq9&#10;ikeuHzd6kG2gxoJJ2l9STr91Yly5hGGYHKv0faM7m1letuaayG/eiu5vsWpGYU4CADEuK10GlbWW&#10;yMVkBFmOUl81Js5SkTmYWn/TrrCMmwIim8Hngcun4sZXfJmMNo+5wdZGACrlfgMDkpW/XdMlQqUa&#10;EXHiCQxB8vnPf/7x80+YtgTe5YuXOPk/8fGPPfn4o5Tc7bu3KFVNtXcTEJ0MOBTnocNppzhzdYbH&#10;nEB1cDygFYur90vA5F0LZYpetSn9Zz/7KTdjqDfnqjjzAAxUjt5YJcM6Ayshq+SKAkPypWuZIJnU&#10;cK4vlniK1cu51Shb7Vi6MY3CCwDPl94eWFFInjOQu1jS7Ob2pW/oslS4nNkufmOGWHcrsBYw1btH&#10;uiU3/fLxVUgcuNBCWiHFDsXpZKlCO/pw/7VHGu7poCXF1k1qI5j3KJIDBev+Hq9FiEIEJpJ/2Gz1&#10;PQvCHrIc/Ci6unlrbtw+tnX3K0+ssQoPkoWWrX8iVZF0HlMWc8o7OkQQkU2jiwzKaIZBN7nD5MDY&#10;sWEuNncVGzrGnE4DmRzaUHXHP9oi/jq30sYJRs7TnO1Sh22VTp86cf6xM08+cf6Zp42vniGGmngN&#10;J0DNqFVpamN74bhx7N5u2IacTGJ/UStdOUj94XGK/DwkYkwj2IwJSCxY7DpE1p179nNR17e/9902&#10;mvjqV78yDjy7OUan0ENQomquenw3U8YpCdnQewRi0iMbdGE+Hkl7ba9StsSwfWxCEPtOtq1bhszY&#10;MuD226o7kLT+902sCdW1B/4HVPTRYYvYos/tV1ux879jixJxNWoNHrZ8tKeuciZMlkg5CA8/sNho&#10;iYIf2k1lWNJjz73HVFIFAiC2ig6BkTFaKGfSsgK3KA3a3lbOers1F8qwMu8y744BupUnoSiY93fN&#10;atH2pnr3U8X96GQn85gfj/7GZDymGPltOHPIbmjDh8Ws0ARCaPg1bozlSUceOc7GsbPlW++802wn&#10;vSZn4WePHN3ZJHs/e/4gs364QmOPPH/w4+q+lW1b0bLYwv+B+uLB6ferfUs22zz74dlWun0bwvdf&#10;Pyo86KFmamP2RjUyDNhdHJ9slTZX2Q0hG5GcMkhkz5iUl5/3bRVSCZE9ah8xeY8+alcte+uYhjY7&#10;YBqaJfvCY4+ddz65LraD/dNPP8MA8IrK99n7F969fOXihYvvnTh5/Oq1yzc+cCTrrUuXL9jRz2bR&#10;Fy+970+KbPZhsdPKu2+/9ebrr/FpnDh+7Ma1qw6AdkK0nf+OHz1y5dLFd9568+0337h54/rzz1Jd&#10;z3KfPPHU4yjz2o2r/i5fveT+yLHDDMR/8A//0fETx27cvP79V7/3sU+8/PiT5y9efP+ZZ54abpQ7&#10;t1975fsKuXzxgj9bEV668P4T5x+zoaCKnn36qfOPnnMz1v288+4rr75u49E7t64/df7Mu++88vZb&#10;r169dsEa3SsfXPvm977ntJbTj569ev2ag1toX9OC9iQ7fOzo5WtXT5w+Zd8yYXQOFHJCtpNb3NOO&#10;/t6/dPH8k8O0zUgKxYs43EvPHUhKFjmhJ+aGBSJ79JCgFgLo3rPPPt0u7Dmqxs41d7ifx0mGMIMA&#10;pOaTxoF8uvpVT7MUFat8iR7bu6sdK9Rr3zVLDo8eP+bGSbluxpHeSuJYmmc/+XPjUWIe68ovnAg0&#10;btombckgurSQicfOnjvJkD98hCzwN/B1S1/dPn3i5NVLl1987vmzp05fePe91t2X081aiX/8yLBr&#10;k4ZDaYkBNeNv0/5pFsHgWIRy56HbYnLvgpHxJn7IPOydR46fZHW4YVh51bZZx46OwXHWamODuiOp&#10;2qutsvG4GHKPzZH86qvtBQA1dno5SKrao6oB4G2vdtK5t4WqHrpz6sSxe44OQgCw6bR3ZyKw2kVo&#10;Xb509uQJ7gAEfO2ybf+akTcHJyrG2lhcySM+UvzNqWcjRgHNI5elYmNwcvyYPQtOnzu7lMe502dY&#10;s1revkd3HL1+R6zUXb2MegcN3BI3Ms4xIgTIDcxy+yZXJaWQUbrzduzEeW9M7vMdGgyyDMGJ0/oT&#10;wPm1r375p37yx372D/701776xfOPnX7u2SewxfnHzqEjoZ6o2jr569eugECi7Tx97tVT9pl/5imJ&#10;Xj167sxYSH/75l0Rq7vWF2yPyRfD2rsPfXDTSUuHjx0/4fAuJ6ho4wg7AfqND4SemtLTDGao5n3j&#10;d78tm8NkjWN1+plTJ1564dkTjxy1BzLrM6UunbgsAGb0w9zfN8ZR6Qo4abjVaNyHydOIIbZdtFH6&#10;unbE/S41jv1Sb9H3qNFMxQgkcB//Nh7Lsm/oOPh0wqONQB3N3DEy1HvAH1mtQAaukp2YoS4oc6/r&#10;jx4+wka3z9Xpk6d4lK9cunzi+CMmPaScwVpCYK/fQBUj6v2DsfEIGMADCS1ALKJaegEVLeTyW2R2&#10;GNgiIbRkSzVpBr2cCwmlFFgNjPvizW1K1fl8WJMTe/gI6k6eOG1PhaNHjjsb2eOZ0+dIANyH0XDZ&#10;iUfGJoDKEQ3stahigyuViC1WvO4y9jCmOndO1D4XiXDJEWpJsFy2RfTc/OPipStkVS6SMT/80L12&#10;uvU3hPrsM5evVpfFZcOC2g1KWVo5TDYODFFucu40eoeWBHJDTSk+0ftosoU1SV1fyRaSE4zRoXGU&#10;RwUi4JaxRtLBNkeGc1XHvLJEFeVGxyXSg0e2wGj2A2w1KlDrpnrfpfYU1iLyLIlqcWXXNsJM5XUt&#10;9bcEbx8izmtXrtE3aBIdIgia4srFS2+/8ab4v+ABMOUCXTTvlRvXj5x85NrtmyfPnbl17y43GIk0&#10;UH1n7Hs9wDOYn5fWqp4W648u8zci3+ffSqcK/dElu39HHjp0+N7DFle02nH8rUchptv07uX39zBF&#10;duiwR3lM35S4/w+KFj0s3onjDrzux18PyL9wHgXu0VkR0o5ouv8Qd/XvnvzqjaiiCiICvZlY11Mt&#10;EOfmayvJ3Iv5DfVgy3iapGqZaQMt/SszYmuV0dgHNEuiCMU270w6K6UjLpUrz5RB10VjgIbHEQ9U&#10;Wcas36KvqlKx6kiU+5z54kYbmjYtpM/nKFtOvrQCoscp5yeGCcUDhy3N8Pr1uUXxvJtf+MJnzJKr&#10;15R9q+Afe/y8otTo2xoJtngJDLXZPVH4G7/xG7ye9u65OHaVapPqQ9evDeP43KOnWNJM2zuHHmJB&#10;3mIL7NiRY9HuEiWLr7aiIUmakzif6Fbu5PnrAmSRuTF20LpproGLF4qKKE1aLTpwowrFQpdCgLH2&#10;KyjyobYn2b2t45pdlbNytgojcb/S99z07fSH7cxvBkCHSBUakY7MZb68s8uwq72+Uk6gwsMSebtj&#10;3w+9L/HMYtQlyEpMJmZNKjYk57sqQ13Q7/0atYcnt8x2P8beGhZ7Pt8+bhG7p/ZKMIqf3HGL7HL+&#10;JH/hZOZhDQwcHjvecq4wvKTPtqiFn6SAV+mtMYc+JiJ2XJU7fTr3RBom/g8u//dh8EDnQOXRuY8m&#10;9xys4st5P3QnFA73xOgEA7A5Cvhwaj5Nk9+Uiifex9da9DDWobBvsa8olQSNa9gTczjV9FlTE6hC&#10;DwqDIb/aIi7yiIO2DY+k9fkEfIyRhkd0mn/12rgbymS8JQqkFJBkQZPR2owvuvnH/vk/Knos8QWw&#10;1jISIItut1hdajti3iOUH0BdB78axgzZPwYkYxOq/h54JT3GRz/MQ5l0dYU6WG2zEc10r3UwTLa4&#10;IMTAOzujGHTfZmtKLGwpI4Ol7m1nF0NmmNF32S5syuyeA6/QtZWWPSY2S9/eLKulJlcdwPSU6iSS&#10;PywtQLbEE7ULq6AI2saOP/s3f/M3f/nv/X0pNgQM/jZL0d3B/5f+0l/yVjzGf/vf/rf/y//yv4gj&#10;+u/+4l/8m3/zb/1///u/9J/8J//Jf/af/WdqabM/Ou4HumXGIiPpccysmYR51cCyrZv1an0ezUe6&#10;SaSssfpUuvvFxUM+bPa+SLQm6mMcX9UL9VHm6SonMHyyPozppG9RnYLemolRjpR6p0KCM/mvwLEX&#10;xexuJIG0lgWz5+YB9HAgpcPBIS6DidFxUAXuGNbYkN5cngiA3aKxbGOUPBSfsO+HjJXHDFGCRY0N&#10;GiURRrVii/DFPj8yw24+qF0hf3v9UP7dk2FRzj+rMJnlHqggHgDSj5p/f1FLHEV1zT9TVbuKYGqD&#10;VMKcFYer5Hkx91l9SyyEhHR9JHoIe2fMtQ9lu35GkX4VWqgp6w3/M+OGSLp8zeHp3/id3339tTcN&#10;Rp94/KmzZx7lAfJ3+dJVI1QDVsNWY1bj15df/vgjJ0/xUrz97ntvvv3OIL9Dh598+hkDCPeGDgYQ&#10;h44I++KW4y794LFHHz996iwb8NVXXv+d3/4mh+bj55/85Cc+/eILL6vrwvuXrl298b3vvvLuO+8/&#10;/dSzw1ScXpCjxx95+tnnXnjpZSU//uRTzz7/gkSe2H/69d/+9ne/p95LV6569alPf8bBSC0n5NXT&#10;3vZqCSk8QTASo2burP7zNnEQrbvRE/CbpZhBoLQxP7h7bmwCN/3dTTqvx2g6DwEYyNOGv4U2SlyK&#10;XzZSmImZ7dUAIghdjQGSVom8Cic7NLCWJjHXtYcatq/cV0sSLfsv4d7wXXUdW1CcaIaF/JHUukKd&#10;x+1Qfo/ULvMWvO6Tg5GfDAnrZEHdka1Zekoros9pdL9rTzN73CNltuJmT3Pu96iEbUMOqP3eodvD&#10;oEMNBtZjJ1a3PA9j9GyjhaPHL1y6gox5JI8cf4Rv5kD5tXrQDeQ0FGmk0WICV8iJErYqMySvlNXk&#10;GhsC05TVskobrLVT1NjqwJ9eGT6GBjCHHqYVhuG6i/ZYI92ZKZkudEOqADUNGmEQYUjdq9ww9fie&#10;JhyI2Hpt2x2B3ZpfBMmkKHTEIy2lIilmgmzjYvgay7Th8VJdsdIwy+dxEntQsUXLAwjsfh33IT5/&#10;2Az7kjYLhgdUBwla1454INd8LRUYo3UQK93lxiXdzFUTGo0DVVRMvzxiZHkZuI3ZqQ2B1N68hxuc&#10;nvEn9J/jgBa4H0ir7+r9pMfq1kV+Ec9WL+5pNV9gu3AI5CC+VP1X/spf+a/+q//qf/1f/1dLHq3U&#10;/Gt/7a/9xb/4F//6X//rLXGwFPLixUu6Tqlm6hgkr7xiB653m82D8q997cf/5J/8vzz33PMIBxnA&#10;w9e+9rWvfOUrRWtouyrg7QFyI/bZdor71aItc0XzMUJUKiWB5r70lLR05AdF8UtICGPyZAKmiFMZ&#10;MVRlytzbujKLNi9p5fvNxEyKbkEN+WVQgnu/Paak8mXEGn2rlrzgB14fnSMWIyyJlJpIcyUZDMi5&#10;Nv3y0NMrJsrGAoYZTbSas8Onu9AEZ2JtVbHn5kcFcuXfEuqexC1JP6DeSgi8j8LXW8m2R8otYA6E&#10;an8bf9T8B2IprK6ud09IEgs4tDOT9lxgzmwYs1jTMKiLM58WNpIqQ0q8+OQYcbpLiim6hUekQGZs&#10;NO17hRLrazTlbSaOgtaWQPFGnICLhmKbRw4qEE03QdMeEIrKiKk6n+Q+/Ppv/7ZvkWNnkcuQ+CMs&#10;SEB5fJWt5pV0Flm+uujYTUN8iUoDA1OM4sldJ9OZs48aN2HDT33qE9rIqlYRP4rpxlsjFO/OqTNn&#10;jxwFrbNbQDVoIKTnsm12W6JWJERcOXUKh+WYim7Uvri9XgnjRbJWoKp5f9u2ULvyPTQB1+eLanME&#10;qksohFdF6KY1q86Ho/bdMWLdr66rl69k1FbaIqbFrnvIznSVV4EHz/mNNLDYX+oBepnLCl8HaC1z&#10;MDINHl+BJ499JUgcXvdbw34yravenW2Yjo344IQRg6jFIhqYr50XWveFz35Tb+UvMRkU0d9vG5Ft&#10;e/cwduS6lQ57MvRqN/FDObI+WZ/Xa13zkxHkMOKd8gHNYyxFQTh0zpDLTLaba+aYjh5/2ONd9pO2&#10;j8PTG5k03oCcWKxiqwK1554k3Ebs8rHhGhkzT7OuocbMKw3ZN63S9Ts+/lAQbOXmFuwdqptrf4a3&#10;dlx+R/KuIOXVu2freNvG27jz+rXrdu8aQ7g7txE6YgNwW/8uSxS/jA0+51FAo7hp+6Ku/Fu1aIvn&#10;enZp3EAFETYggpzum1L04csvv+TbX/mVX1Z4bG4czdwcg+8jh99+613TdhI7cQ2TIhPgtfUvXElc&#10;eJg1DmXcSkTl5zjckseWNlb6D73ZZBjdisiBlNzIKGwFBlJf9WYZHKgVwmHDBuDJyX2AK00T2chK&#10;enuWoRkuQMuzOA5UpC/U5ZWcWA9Hw8Brr7/GksPssnElMuna28SeVg7N+yf/5J/8/b8/vIwY/zOf&#10;+QxDDeRLG21v4s30jdIy8XVHzNs1CXJnkLMkW+mLcV56cdiC2cdrdyG9KdHvl7/8ZTBoS9uYyPDC&#10;i8+v3QfhQS97/PSnP+3mZ37mZ2zCRYlwoLCt29uIVeqcA2EJIGSGTmkzBmx+B6p3Iz8HnDtsM7hg&#10;aMrdrffcNL245fqaVt+tYdwWP8VX4CL4hxP4tF32UCIjVOC4xrYLZlNkUEcIMI6LZPChupp516cR&#10;JwDcaEVLMlx0NzLIhewRO/jQySrJxqbgEp5S1DV5YYwJE/JxHJHTmDCBmXULwgzc/deBxLCwcdAX&#10;g27No0zbYJCuGmUDcgw+ma5dAmjkIU/shThgttaQryHvz2EZRPgIG6IFppPY7JLZ8NG0D4fQH/bI&#10;g8KdD2AxeEjSRpbbmwh4D2OGum11O5RAOg/yGdci+Aci50MXwP0Y/wco7X6ZNul78t9PpNwvPSET&#10;QnRKYiSDMOOnaz2KWdhjaqeqlr4OHr9ZpYO2MjjSB6pBf2g9NxjqbOObzDuc03Ejgk/xefqjed6I&#10;flD8PJO6AKAEPejX6pC2KPPb2qNgXR4dTEK1AIlTkARRsqJwHagINbVjSDUSPaQnaesGE/a2qRnF&#10;dqImq0vJgMxK9i1ub8OjtreEtWKVfJ6jTn5HsZw8cYosWmIxPtQuGMja6z5LXRubMJKtCfTs6Wwy&#10;v8uzkiuxemNsN94qBwzmBCF2WGa7+1XlWayfQi/4szmmETDscq9Ul3N08Un9KmfbOW2pYfX9g+m2&#10;BiYHu6ne/EnKNK+nUp21VEsktVUkARliU0vZIq5ALUMpylG+9JC2K/s+HJ2XDpisgXRzj66EY0bb&#10;A64ttFW6BXuPJF3llG0Pf25l0IGsu5NhujztPaC12jaii3ZPnhLnZjNajvnTDvG6PdyfHKInTu49&#10;qnEJspAWVEssAmsJBen1dcqyRzcLn7sw78wI/8C88O4E8VypNIJc+xtTxmbADx+V3Bqm0dgZRKUW&#10;nJje0nOcuyM2es4VrqoDePX7iOmae9BED5kRnZRWu/o8LotskkurIavLFrUvksM+ZEKixk0MouQR&#10;STadxNFP3OQXAQ8LdRdjSwQtktjePJiu7vd2sdtH4bslcEJy7TqQtKouucdANL/8X//X/zXvoD1Q&#10;GI5EHwchU5LhyE1I/Na0ImHiF61evCbdh8VZ/cRP/ATUSSEtSSQRUKQxf2EHGkMs2/TBja38pGKu&#10;u/LXqFh+28D9SNYidJUTtFWqSfLWZRI+OTuYoYzRH//xHwc556gmEPU+1MvEFIOb+WVUT1KB4W//&#10;7b/tt9USYzPOGRekfOW0B8sahOxvXX2R0dZ9hLo4ccuVibWyRWx92JXoVhfMyABF8Wm/vfWbmnCf&#10;WJNZD3pUWiSRLt6Wk00QhtPC1V45IXmhPfgTFKs0GQIDcsDgPk6UAlcQ+3tjgf1fRXiRdzc1mXUD&#10;y8iMQhRCqG5x3mbYqUmvNGDE3mgIJ9EHN8X5iGCuXxZTq2vknNe2U/5ZIN/Dwvfr9FXF/nq3KXFH&#10;hPR7g+pHbdePmv/A/op4IqQ52T78leRPtodfV8OYxv91a12z1NYiMEVlW3qFwHYM0GXBpCRihqJC&#10;Y05lEQr4XzXF9mUEgKBF6PkFfZvrMWvJ52DKZ4kxfOhXiszuK4cEISZaoOpVe3aqpe3T40D5iYll&#10;D8lQPGXarivt5cMmiDPC3GiRwiP3jLyxYGWw1k5QbQhNGxFbbKbBmePtD8TTZC/GuhlndYYmZIOC&#10;3P2SPgv1cjZCzdVRiG1d1SSahnRwVLa7qzyLTFPDHn0VNnqs4SpS+FJa+Tn6JPN3ycTYPgbofv+V&#10;IKt1bpJKbrJ3yX19zWvbcaxr680tB1ZmchMZtDmXRknJbbxgqAk9Ls7cSvxoNJJVSDI088WVKd+3&#10;2rgG9/fj7dXYbYY9GFgiZo9MWZy8MhzI20G4LX+InOE+zBI9zIzTNdpy8vQpMRxHjj1y+uy5seb8&#10;nrVut/2F7T21LBEQe3dlXMqZqihP+KzHy9AnAdbNKmFbTqSSdbiUFsyuDpqImmQzlmeMuq5eGQEn&#10;siylIrPPJSKVCslCdZMTBbVnCS3LksXTaWry+GoNqX2eSzuQ+iSNuJ/YVMFUQpkyFBaSdEomFjld&#10;sDuOS0BF4VG1AquuecADr/sR1QOIbQ+oDy5hsWQ9FQwP4FPjc800p8wI+9mf/dmf/umf7kA8VuM/&#10;Ny9Y1WoGKOvh537u5xhebV2egQKY5DOJZxYe6vIpKqE4ezwuJWIg2eRXoLd7iGc9bqHVCxlJewzQ&#10;LWEvx8mi7ciPa8MFhoSY/mqOrxkYADA0wcxO/Z/+p/+JZZnkpEHIFuXrYvVqiNUI/+l/+p/ygPJT&#10;aIuivv71rysETjKOFYUaOwNFLffr99UFW8mwTKi4Y3ttOTcVsARFTLHFP1CzAiN+b7PGVk7pzYHE&#10;IAnz2C2rVOHZixF83Fex1VuGfFSLv7xNivpE/sqpcBXBJ0aQObTs57stJT+AHh6M0lqRTabqJgYH&#10;pd0ZZugQM5ogDl1M+Qc3BS2N7QJHLL35oxF1NoQMO8WqeSLo9p3E66pxjxhfXfDRufhAUbmV7due&#10;XWRwYL3l3BpkD+Dr+yFtW91qzgPa9aPmvx9mMiIBvAyJRCVTRzf5XVfLVZeGqsCtGqqEaKz7MY8d&#10;rWPpjFkfSM3Vn0tP9dLzVcjzjW9884033hRhQztYLy/EyM2FCxfptTNnzJhzo1qnZtksm8ww/dSF&#10;i5cuXrp87lGrpR/1++hj5y9fuSrlsfOPnzl7zn6AFpD5cyPD+cefMPplAPtwHlhiGY2ZuzOf/OSn&#10;lCnWBx9Zm8/aVrj0b31LhOf3333v/bGiw5F//kemnPAPH1KLX8/HmeYnT0mX8vWv/w6m6yDQuDRL&#10;mozWcJ6+ZSzuCIW5Bqk+iLFLhxnTOh0LqQSyksRsyL4M07rNbyPIIq6acCx+IBntMa1QLTCseypk&#10;kVdiokgDOXGpeyXoRenKT9Bn4sfY2RkNNZY9kVTaargDyb1mJpKy/5QAaS1bU1GTPkWYLTqr0vAT&#10;5NmUS8B1v3h1j6JdHy5GlTPgo/5GOFWXMI10l6mdFL4fI215ddvqmGS1Yn2+lWVbht/D2EvKr7ZX&#10;4IegWrvNbrNk+95w3I5QeqszHf5xb4zxYDIbDu05S0hfHgjJQukWSwvCMFDnhr0Ib+m/7pcoyYW5&#10;VoPueDR1GjTsLhFtY4Th+Aw/Nn1AEhyfu9a1vZ/ED/BOjNWm6RLHwt8ZXYY2pKQyo4FICACEFC5o&#10;1aBECKHtSBtXxp88i3hC48JkSFiJexDOyEiPolJcEGGAhM1R7HLB7mok6/DpoiKfyAyBDQwW0rZE&#10;Uit+1GuPilqdeGA5cdweSntAjdlnrobcGeudRefiEfTtv/lv/pt/5s/8GTn5ApliMN9slU8aE+YL&#10;kOdzn/scpP03/81/I8rT3mretp5JUW2NzKSDIuU8QEHWQLjK9Ox3Pz63lLlfg+omEQL6i2nYyEEh&#10;4Gx4gFl0Ii8vXy/bGvtYjcBVb8mBDTGeefo5I7nv2I7rO9830PvsZz7/1R/7cY/u7bBiTT2RWXxL&#10;ARg0WmINAu+H6q1AW3lWZy32Xw2pdRF8gjcJ342UJQ9DUcxSyUuCbV2eMZS36eKqrpyMyKVHIuPs&#10;0S082Z1LCMRiMYtrwVZL+9xbaiV/AWJYg/893LflzY/IHYTU2JZ6E1bLfLQNk8XsbE2y8tqVq2zN&#10;61evWS05Vqza4YKM0fDxS5JaHDZ2s/ZJQ9MlXsL2uras9BFhe/Dnq6+3jLxN7PMD662bGgYE8P1A&#10;uh9//Z7b9c+Ihz04CX6YbxXj/mvLI+nu2pvojghX+vD6kSn8mqRPQxC8zajC5HK3+Y6bFtU3pdvE&#10;mUt+i8oJLOlKzNnpbeeGSQGcBYlSWqVvkKpwpeW/lKgEYOXbcNNWoOSdT2IYhRRHKD+oODlkIzvw&#10;3tjI8/JlDoAmgpNQPskIc0nR8t/+7d9mJjZbMSZx5lbVDGU7HmJDi6Xef/8CzFhJT5l6lRUf/4/9&#10;feaVrdMQMzkiQ1qzsLPm4nPoLn7IZvKrhBylBGvLUdtsH+Q+h+RkgUJUkd3fTvVxl8S2I9BTSoBG&#10;vzDpkzXdqRxQ+RBOiv0qDgGuVmfXluhjK0D3U/xq5pJQYAB/EQ55R0J7rpEKXDK3exgDXiGzmq8J&#10;SzJuwVj0GpwL2wnlZEriMiylz+LkKKQBeiOqBxiglbNFQmAsDtkjW5c0WSJmgb2nqG36frES402Y&#10;B2Xas0zPWzn2zjtv2csM1HMl+M66nPn5wQulY92lRVLMTTktPRdyQh2ch6X8Hz0KPx07R81rT78v&#10;lNaPcSWjJsyPy9T8eDV/rZ46Ok5M2F3WvdN3Kch+t356jzn1vcoGbVq8bIW0Fy4sEdk3g1H+JbhL&#10;iU763d74SslaYSiYk9WFPrG/tqtC4UWWEylYQ40lZrs3kAuq/Ryxv1s/esqDyWN/ObVrsdUDKqpP&#10;NScDVOsKQijiyL2Z6L/1t/6WErwlWkGS1Ipz8bJfEum/+C/+i//7//3/ATPmN2ADTiCEGGefuZGH&#10;OtA7RpvQvqXD7f3ilwgyGogaD6S3XACLwVdHq0UvFxlVAJh+nGsPhhmqTE1uysh9a/yJJtmUpo3I&#10;jNJJMviFCoGehI+AcjiJ8FBXXEmMa5pCVPEAPN9PaOz5pGyZd1FmI/maJnOMGQ336O0cf+54K9cw&#10;Mi/pkjwec0AAPqwmYKOTGrsqTVou2BYtbTsoGgtg+KybykmxFm4OgISqqh8wBf9gejgQq6vqdaMW&#10;NAwMy480czhEr10/5oBN51RzbTI6Z/TSUadUzA2A2RmnaN3jj9hDmJ3KeJ0CyKYFw0LdXj8q961v&#10;a1ciaHvzERl/T717GGFPp+wBeL/82d+KH7VdP2r+BdJWL6dKovCsrK4kZzdbI7tmxhSlo6UIPmE+&#10;ZEXT1g0umTj6HgUQapi8JZAKXSwkRXpEX/Bi0koKJifr2UlYXR4TJd4ylbx1g/mZjzLj9mbcVJSx&#10;qHy1Nz0EVmCAm5Qs0LDAIztoyNCCIdBCShNqFElz2dmyIPcVmSLKs9FbAawSidG28NA0+3dUjjyA&#10;8XlbIE1+E5QpSH0IQZDnEfGbIzCV6VJ1yynaBIudp6Vqd8PyI9mz1TyqUVEZnYl4jdIWicEMhsSK&#10;z9usqjmX5aMGZ5YcUCUWYOCRggnt8vtNHhXSoOpWCxHTKk3QF46Z+Ks5aleaG/lhzFoEPchkRwZt&#10;nRiJdPkq35JEHaf5uTNzv61sS6j1bXvXNenZuoR2YZSotLkCYLgHkp7d+9U6VShYFcuIV7VP1OsV&#10;sFWa30J6wrr0ysn+WMOYeKbHXgWnRjV0WXqiRClxTj2+dMmS1GHPW0XliyqGpJKzg+UZcRdWGwmd&#10;v2eTsssOKr/G/HrvovhKm+Ca8Lz3kPmvHVmPbpXls1x34SQ/h9/ovGJzd/UINpnVGH1miAxRPr3s&#10;6TY5ARkmeT7XZnVtd2f3CX/HT5y0E0Wv7EphkwqvbCUBiHnQu03vBuUPnXrkMCduOvvV118TGyFQ&#10;6+TpM1euXT87dhQe20kCKUUSxuRE8/rd5wDDNegtWwc9SEGojXWTLcsGVY5CYnlvG1XGg+WscI8w&#10;0IpvuMpjJDFrI4ZKxSZwVohO2ZptaATrAlWP3STiIpjofAFQ69a1uGCxTMS2zOUINWYEpObUcdKT&#10;0eWMsyLgVd3OKGC37aEiM1FaRmfCVhU461d+5VcEhpqJHm7CV17JuGnkHNmjWI/5hr/61S9h+Wbk&#10;F3WxTX1LlIHEV8qsLQde9SbIyUZcry/SNDXETY2q1/I47EFmj62VwQv6CGwtwdFrWLuTVypWMwsY&#10;SKvBZwV6HHw0bVbHjlBDS5LXWQlA4tHbAPObKN4PT7wc++SOBUa0tKzneHDp6bgyVR3JZWqH/5gX&#10;wmMNxa7Ca2aCUU4ivROGpUB+hBTekkhugA0Pcqa+Expe1eR4J0mlZHXpwdwTwaPkvtW04r48/sIv&#10;/AIlnsBM10tse4QlDyszZO6h+fUYh7r2MA4wdFCM0KCiPgVqlPziCy+cfOTE8888q1856m1bywN6&#10;4tjxp594sntWKbsTG7cjG7KP9poJrLrFsOEqnBx4bTt9ZV4Mu0h9dWL97to2vA9Xk7c8GySxfDMP&#10;3jbA2HJ09yXuqWtb7P2wvT89GbX/WsJq2y+rm/ZwQdTrrQ5aij7GrI1BG3EusOvZMsQdiVBfuUn0&#10;eaXrx1QV4o7IvGiZIbdiiSgjKelxsUqrZLxCx+5jKr8CiRA3ShXJngbKpZd2jxvrg1Ki8pbyaF5r&#10;rnP1S6Gi4vZcrcu3mkEjBcA5gYkhl8Sm0eND+gyaVNHBCVBD4uRZhDDNVCD4fQ5xb775Fhx5VZxi&#10;IrIjWCYD7cRrx/l1VehLiGR3Mt0YuMKMSPz2q+MeZsyZC+sCQ5LdFbFmuLAX5f+1X/s1CoNlbKbM&#10;7BJlYBWq0hQihQkeqiNQJRQvkWVcx7tpvqxNVVMkMBwBLbJLz4UKiZAGfh8WYlEEVUK5TRYCNXPT&#10;/fI017PyNPppAJQ2zQYiF+RHErrSqBoq4MTghFYjgBrVAExFEWX8kOzo2iO5lFbmLrXU9mRB0jBt&#10;kR6qm2RrCinkZ98nyvsc2HmSVo3BcCDbJ8oz+Fb+6oVAWIoe8vYpf7DAzVvvvf2Wofrj5x+zyewn&#10;P/7il7/0qQvvv2v5+9tvvnr54nvnzp5+6snHjlssf+e2bfnZqkmNJQR7zGoPJ26ymRBzjsMlzmq1&#10;lCCEiiUXVosqfMmOcLKaEybTYWPma147YtqypHHNhYMf6OsxTycWSxK0SPS7ROEeMR2ZAS+Rovzi&#10;9tYIliolQ5ClPMimLkh0LFOmFh14ZSohMDA0oZ8oqDl7frdaKhQtBb8H7asvtpUuMf3R9UE5D/yw&#10;RBXtUQlLgh9YS2jJZl1SJfNLCqpogAoDzI6tPoiAY5BMkGygMpfYWynu0bAborLOekCTo731W3u3&#10;TT6Qp/YUeD/ckpONY9PlxTu1Pil67lWWTWAkWFBCasXlrTYiEt4Qj8XR1vb7XXvgWZ217c1tM6Mf&#10;KTFRwKjXbyzWW9ki5pWnxIraksTKWQl+l9lXgf0GT4VvyWkBEJG3E0UDiRSKDIuW3PzZP/tnhSXE&#10;d8kx+ZHQwsOCcE/n7kHgFrYFZE3eipTFF8Ngv3nr3NmztDbvpqf2Tzhz4uT5s+d4yO4K6rt959Ez&#10;Z5998qknHjv/8gsvilbmB5phoLc/uDY2GchH/hEpqmwPgPOjU8UDci547kfY+7/dovpHassDinoA&#10;hA9+Ff2UJ+q6n3Jc5Wz7d0skB7L/EF5EFfVJPTBHWD8sM90vPWOxctEryTUXS2Iqdh4HHuHO45JV&#10;yRd16IUXXuI+dPPkk0975dQhr2S/duPmO+9dePf9i9dn1NjFy1fdP/HUM9b/Hnvk5CMn/Xv+1Jlz&#10;4uQuX73+yiuvzb1fHJv+dMfAvPvu+4pVlGmlK1ec6TROiLFjaDFrSrZQ17aEV69/cBgwJ045MeW2&#10;oLpbdx49b3nUM8p8/+Llx598+vNf/LICX3jhxbxKuIuxiBUNhZ944klVOFwnhtzy8JaZlxyBjXSb&#10;xsOecbZCnJDO+BZB5QQqv910MethP6MntwrGzm5w79f9MmepEJJRvc190NOZpAw4V+XktM7sqL+Z&#10;Ao1LXOQFm5jNTdRqYx+yArmd9GCz847MZtoqn15hpucOAYMhRN7WrFgwKDkCAHPay+WrJvplppwa&#10;n8TPKbCa0CynPFBkYKNYwO+Zcs042Mq1jQ26s2AzANZVk7fXEmQJ1nTzliVKGVJuXh5dGUxpiK7M&#10;2bhua4ssDtxawKsu5eQ/cJOQVdHwgl947+qVS5ZnOxnz3Tdfe++t18dOOd/91qNnj589fdx5Phff&#10;fe+dN157+41XL7//DiF6d+5FEkjrWq0AXiQUJ6vdY+OrPqne9MrSdrWutpRhd2kpUbIT+Dnjsob7&#10;f86wj6MjYy7TXxoztjYZ66iYxuMueMbxYHMb8zGaP3LMkUUwsygw7K164bPhrxtoR70ZoDmrMhAL&#10;NCxkM0KqR2KWCnyAEPe2iZTc56idIz+JudUBq4QwucyFiBBsW+m57Ys9VT9Y+0ZCq+O2mbd0vjKs&#10;7lsW9p5PKrAyV8l1sSZEEvkFshUkEunGk81oD0/DLgGg0kZQPmkYCe2FQibQVBH91As9Kkchjc/v&#10;d61PtlbgHlTsb8iedt0PP0DNFdIAPjacVDEOaPWnn+dRypYHjERN9NigNZWB7LVGIQjDNL2G5xdc&#10;Ft5C7x487++LRYr7ezZiK32ZhhHVYsloO5dwo8regnWNlErMg1AeNz0uLssS7ZNIfZmw9WC2QpwY&#10;jeW5UGAA1KGB6m1j5vbAaU5cXWs18GpRDdlS+H6S2PbjnvuR2Th7XqFLgQgsO8RiEVsEP/3UU888&#10;9fSTjz/B6HR+ntPdzM7zH5jHETP63rvv2kjr+pWrEQM9BQNpqD2QrK7cStTt/f3gfACdr4ZvMXAg&#10;NvYkLqTVWVvW2PN4P9FR+oMxv/32R8p/YJPro9VZbhr0/qh4W0J4KwGGbPn0iyOGhiXRTkl5AREE&#10;C8ZNQ2RMyy7JTTV2XJnXoKJdByxmlp8go5Dc+Dw1L4P57Kjft5lfCUSPOT6bK5eZDYT0VSC9SXP2&#10;E2GhEIMhslU5gFRCvtJc7m++9VZeE4lJpbgaDB0y9KlPfSpvn0Tm06VLZswvfPzjH3v2mWeVfv4x&#10;26qfHEPhR05YwzTmG51uhz/MRT48NhsbLtC56YyRWTt3uAdS/NkSeE2AQA1n4V29MkKmiq/SHDfy&#10;AL75YmA3ssyj2flPwMuP20pVTGgdaFbgPH5o7GDXVgMuEdjwAJMggTSYDKXtq5q1kXVYtmFuzHOt&#10;inB1Aa/T9lrIBslm6FodNV3dw15MEvlK+V5pL5+BR35ZpnBLa+FfaZpcdK/EWu0qlFYGn2gg8sj4&#10;A6pdrsbGWDOKwKthAk5FmOUHZp9rBWwLz0Vl586ONbDwFtq9ypSMCRdZ1/ChS+6NxiaP4igfqiV7&#10;fTlNI9005TI0o9IluJf+2KY7gHzR8/pWhiX7sgtd3vKNOmwTRbz2yjtHDt/92X/up7/4hU++9Pyz&#10;P/UTP+4UymeffpL1ziIWlnn+UbEiEM44uK3FlZyKdd96Q/VuWW/cjzyP+GXADyP+7pz7czolq27y&#10;qQYNFEwB0n1bjK1rCZ2MmNTVMlZi9J4n47sfJyAlPK1B1MEvvfSiBz1+7OhYEje25NsNx4wTU/Cx&#10;f19KiR48IrMqDZLam8szGzEJWMfpHBtTr31AK/ZjH3vZzbe//a38pnD1ne98Owrk9B67TT08HO1F&#10;iKKluWn5CEWdFY3NxaKWYFCPdFWn74Mt9Ryx7cHe/sRFkwuNC8mjdQ8NIy9/dnSVyAWPdGyewbEa&#10;XvNXmRUVMld6EhXZKxbK1Lt2i2zdOsxouAXy7nEuns0TNgYDJ8dQVjbCRLoYIQInti24pWAJA+ys&#10;lnpw/1XHBVgBSPW+yaja4urzzK8tSldpg+zHcr0DqpAfnPnOGxI3xsPTOlrT2uKgIKuy5UNpEqY9&#10;L+3hg6a+/8orn//s5wrfn9huA8E5km8XyRlIOLpqsIxh2A7O6/3kg6q3SKiBOxl02WzBDlXPV4l9&#10;4VPNEw7lNdfDvf3O27RbC6piClB5TOUpRHN8Qlr6LQDAty2KaAljLn8Ck77Ihw3hOVnGbOkcd2e2&#10;gidbraW3bqAlLCVtoIhK0Tq1p0MTO1TGcn7vMP/G53ogPezvxB0aFvaDAI4Q1DaZH8ikw0yDik1i&#10;WTpAWxvfn0vExAo4Lo4KHuuNEu4O2LwzT4i9dn2cAnfbUPbUndvjfE60L3Lopn2I7X+8C9D9aPUH&#10;Ad7rMQ3OH/rtytAN6BYNLEoY9LC7teyeMhdHr8yr3j3M3od78q/S9mfe0x174Dywsx6cmCRcWk/X&#10;dH/gpZNWjVuYB2sfFKUwNqKXLxG8LBv3JFHh6qG1YG3Ci9aJAwMi60q2TBwpiBgzeGsueNg7V69m&#10;xKQAkhG+IqHiT4kZUu6HlTaDBZlcBqnt7oQZii5veVAKIw6UXyxyQ3N4WYUk7DKFwaZqEll1JopZ&#10;n0JSn3xSfP2dG9cFUB6xfzOW1npL6YeP6diJDFC26FSf49aN0kCVLaW6WuRXShEC+H/Av3uAUA5O&#10;lQZbQ22ZAZ8hKN0nvJvhdq0xarF8QwI3mYk52FzWDOe58au9CSzNVEiP6vXoraNEGLW2O25rFb+U&#10;gcT2HM3nrUUuiTqrVkBwpmFCFvamdB6mm8eWkVWjdClukpuJQhBKbHESDyvr1g30tlhNpYyk4Qnb&#10;3ZdxjCV2oxvlDLGqgO3ZZQ/b6rz9tvTpMguWabjfGoCnJbh7m/Rf7B31RtVu1vTuEqylb3msb/uq&#10;qPTaG8DZSRJTjQWuRHhHDt178flnHjl26HOffvkP/oGfevL8uccfM+V+4vJ77548PkbzppBOHB/n&#10;HdByY+hy4bJFQnaHSJNlgCoqA7QqVqVD5A3ZJGhz+CxHjfN3nEuMmncCWye4do0fzZtBq+PMzXkC&#10;5zAV5UPfw8hS38gw5eVUpMX4DJUsk1eKaFPlkWc4SEeY6dVrVxHW0SPj+ACF2iOlkBAEsBw8gAE2&#10;+i9euRvlIL8cqMrJK1O2GKcBZ3jIOpz9MhbMHmiAolsZwrzFgeYfhq15jJfr1jAiDo2d3lUxgkxM&#10;mMwB9nR57vRjU7FzLDfM4sy7DNDkb8JqidRuIrB1s6gx0RzkUeDKqREqaowUyRXWAoHJumhpmWh7&#10;pPlScpUceUR1uW+Zk8rEgwU8ZLKQqNgfjytc15DP3rZjuVUczagQIGQRqVuMl28TpyZP6ALREUBS&#10;kRIOVDxBEkiAafmj8kmbPkkmx31bQ3Yx5o4mHt73HefQarvPs6hkBhUwEq0TzqGDQJhb3f1AwrSo&#10;mmtuOqjFZ1btvf76a1YkvPzSSwrMZtWBmWiL6ncGbJPKtwboAlVqFvYW+MlicwQ7OGWzCh5Yu8vv&#10;Tp86rWsKkCXQAfDW22PdLeSviHbAE30ATtNpRcZlIRDaVW82+wSZsF3UrN9EcS6JWMxwNHTFj/KA&#10;MKeP39ZyNXNdNwlY8Hk92HqD+Df6X12zKHxxxH6quA9rOOf03pHDo0xqbPCsXRexwBEHKH5w5/Yt&#10;Xk+plha5H/348OHBoqIGx4KkMSoQUcExQ2YMzXv8xLUbH2BvGnIcHDOXc2aAbolny7l74GxuZz8L&#10;7/l8z1fr7brZGWz8YL1TOnzo6dyWmVjYD+QOF+wzgre0t23dA/C/zfbg5hzI0SUmDBf3LRF9vwKH&#10;g2KzfKL7Mm9RNHhrXoMOEPewVM6fV43xbqGTTA0BiERSgiOHAT4PIMWlC2OALqRPusnQlr/4J79p&#10;q+n7LWregFWN+AcNIXev2nzOY2Nx3CVq0F7KnHPeZh6pSxswp5IzYZtEYJ5KUSDuKo9ytE2Kt0yf&#10;DkFRgl8CMXNELdLTSSnFrZkyBrG7V7I1udm9KnBm886DhaYpBrDiSpsfz57LdMtGScYt4VuLHNoB&#10;q0xAOHHPXwtsJSunotznQsh8b5yweCbd7FG79GDOS5gx08tbKa5U89sMj4Gbt1L/NkGvy2TWkOB0&#10;LYATOg2Cs3s0QRVr08ECDKww9cs7YhsXLlLwU2Cm2rUI8I5O8apQLfdeFU+2ldo1Z5kai+hVuu7r&#10;B1/JFsHUv12R+BTyOyu+E76alhkRPTTtnuFYu/oq3qj8gKmKPu8Kwm7qyshgCsadS29qMvIumlZH&#10;QKzrO9/6xqc//rGf/PGvGA0cffju8cMPnTh66IXnn3ru6SdOHDv0+KOnvvD5z3z2kx979Oyps/aJ&#10;Yav+4GRrbU+1hzowFPWi8Ei6xN4uG32ZPnVfKnCR9Lqpf8uz7rvZL5R3La4dR+yw3e/cKbpa5gyg&#10;OX2/s3PZVkgFYcIkDhoGwfycadisYk1rwfUI156O0rpmGos7i1oOFJckT1oz736zIg1BVwNTz+Fh&#10;G0KddVsVS2KG9hC1X59tm3YgPOurPTcr87bY2liNW7LfapcFSRmy17eF6/o1BwKHSYm8womgqEi6&#10;tldRsihSqVgUlTUWSA0VSKdG3fvpZ6XUR/HF+nyLwFXFnoYc+LgfvdleezqlNsa5GUkRVW3xmA3d&#10;3N2w+eb5amQsPm08X7vSaFvMb/t0SwO1KEi21/p2dcpWOkXwsVg3II/mw3OkXh9JWf0SeA2rJJYn&#10;RgvVW7Kp8ErwVdX5KoTURvkba+WGl1PhS3JC1/IpFNEet65Y29WJAVDtB14HM8Xu7Enl1MskHgDs&#10;LU83WWNEIGgj1Tz4kUuITJ57fI5xEseple42Zrq9s/sH2NjIhtQDLVPC7++4BxDtfjLbQwYPbt36&#10;/H4kvS1/FbVIZT+K9he4pb3t2wcUsp+M9394YNX3a2yG46IuRJjEOPCq5C1tLGbcA9hO75M4rRAn&#10;uNEcI4NBViBRngmdanRFlJsUZeoxbhAlCHAvmMb86NwxHljsTl+xb5SDvhXYxLrIT+tkb9z8wKmD&#10;VxzlflOw5hGBHvyMPQrj4au4ev1aq9eVwx5ldBYsiE9IH2W26F7ttMuY8ptz8WPq6sQjokYV7tef&#10;ci5fveL3wqWLHr/wpS9+9ce/JuX7r74yFiQfsuporK8nVWGkkjVwsqinnT36kyPxSaweMydns2my&#10;S7JXXJrcyicNz8jrPl9mSFsiQ+F5Q5mJDESZMX9aQSK8JSNGdO1EAoSwbPRO8iWoFJgxBPnVpeO8&#10;ajUSi9ZUfkE/aocrml4PskS7OnDP8cpOTPnlX/5lPC+bTlc+GGpUfk0pqgAkOlnrpTLr/Sqz9f7N&#10;8igBSsHMDBX62YqQtiMYU4TzAvYynbUo2yIGcLNrLR2gEpbkSgFvNVy5t+VX8uqv5eUKsY0T4q6a&#10;nIHiE1f6KdfjunGvyV25naQUaNGWZLBRR7ih6l5/7bWvffXHvvLlz9N+Vy9ffP65Zz7xsRctNzp5&#10;4vjhh++i00vvv3f14oUbVy4/fPfm8WOHjx/bUYRLrS4KBGRGcFRU86PG6DDgt/dLFy5x40OQZzJn&#10;iC+7c48sjrqyGiexTfORvuEFnRdIhnafRh48yJynfGnEbe2RaMpMtiadc8woqp0dG0zWofoFqcsW&#10;D6az68f9orMUtEpwNZgsf4xwoA5QZpjcdn2zK2F+t9U/4Obco2b69n7w/NC3ez7cWle9qvDt7/Yx&#10;llxWV+5blzxwuOzIObezM8ZLPefvrC3hNnXiW1/BWNlSM7qGHNYXrTJsAHm/qwKXARoke+BfTXtA&#10;u7bNX3WtpsUFS0rIsCgkeVjXR37ZWHn4wI9PuXI9ylBOpUnPtt522XoMUaujE9F1Vvn35AyZElMZ&#10;4aRrPYYiGK51dcFikIhzi8xyRtWB3SfZBAFQ+T264jVXeKvM5KHHcNhK0FIWhLnnZeAywBE0F95s&#10;ZdtijSWUHsCPC2/7b5YM32IV59Lv2RKuM7YYPzu2ZrMvve2WTtmjY8xEdozn0ERkcn4oDayLE4AP&#10;IM4HgLT/1QPofA99rlZs6WR9vr+x69V+EtpS4BaAVcV+Ev09wPlDP9lT9aKxpXoWMSzaXjfR0oHA&#10;b0XratHg2Fw1Ck2z6nVCRwdn9OTem/r6OAZ+6633U+r0rht0w7bQ/e1J7ltEQBl7hZh4MRvnjYEL&#10;Wv9ghMkL7FD95YuX/NpwYcwX3Jo79dwZk1MojPEEjJbAs6LST8ppfM+gaSd5nkL1otIvf+kLIuq+&#10;/a1vvvnGa07bvnXzxrWrl29cv3r+sXMMzu9+51uvvvK9u3duyXPmFLflUfPP7IrvfPdbhliayeqd&#10;jsMhvpF+WKbi9/R6EmFRQKYJsIGqyT5IDgK+YOpC+11EHkOwD7f6PoGSWWnFlRaZcm/Bu8yMGPeM&#10;mFYgtbLedWcG9Sw5mNyBnBFYOQ3NUvxm52W/tjqeOUisfOlLX7JeyrqoXJgOTfkjf+SPOEmFRe4r&#10;IAEgox/CM2haap2rIAeVm7zUuuaV118D3j/+zd/41V/91V/8xV+09aD9Xyz8dyTgX/gLf8FqJ2BL&#10;lxmeBd0F/5ZvUctWBKRdIEGurUAfY+KN0zETqn5Jy1pEPmIyjplmFrcrMzNx7LspJ0naWit06ypW&#10;dYQKjM00x/Fuw5qcJ0Rfev8CknvX3Nhbb73z5ltjZ1yBxrv3uuOV115/8+133r94wfDJsMcIyt9j&#10;j58XLABL89zNQ6dPPiLE81Mf//iXP/+5uzdvnDt96tOfePnmtSuXBTmZc7/9AVvz8UfHjDwSfeTE&#10;8Reee/65p59q+qh5pGbFF9Mua9uG2wKnRdteGpt9XWODTxQNB0/T0K7M6A1yprHFqT9WHY0rMRHS&#10;0kZVVMpKn55mmcdKpB2xopBxArNvjtmFfk5+jTPPpl5sTcPOytylgBNG8a9EpJV/DvInadkS+JpR&#10;DGai3Oek/HDztP95wKTnAHDsyL4FyzsTbiNgFIow41TP45wzf8ePDGN0xBnsXgqpycUrp8YyCDLg&#10;DpStW0W7FQs/kijfr122RW1lyx4JfmAtgaQEN42sNMGjLkg++4VAaPEq7EUPtbTeaWutRn4j0oL0&#10;mDuQCyYdDDgdqM+/8AIBYtSCQRT4gCbXnIRPXLlUbF99lHaVcz+SAa+nNEp71yBzNq1lcuptQ6sh&#10;/SJX99LJrblKcqymtRUvQXfj6lh2iQgJTEUV4/4D7RqTvQrFModGrMnuMGPLOwcCOfz/Q11/GEre&#10;t6uzFlqkmD5YaFlCe5u/xPRRHR2hhuH9yFyFb5H/iInpXfsyBmm07/MldUNpEh5aUjcNzpuxhKhV&#10;Y/X2+IAOBUNgLzmw81iAzxrjzREcwTQ0/onj+kKY53e//R3nYFy5eMkyI9vVZZwU82ZCcMymnjlr&#10;Ifzpk6c/IN6vXb1otQCuf+ieSaRDun73b8oi45AfWOE6MNzhNzPj/eD8iKy9n1C31DKIBP0UQzwJ&#10;qftx3sdM+T3/zujkH+HawvnR643Il2ja3iwC+IEb7PKD1udi55W+mKhXhz/x4pPf/f736FFIOWdX&#10;HVPVJ0/4Hb7JDz6wK70+PHXm9Dxp6LYMn/vMJykFFsJjjz16/rxd92zzIRDwDn8faC28EV4p/eLF&#10;C16x6Hg/XTxFlD4CZ429MM4sOSxmnr6TFd0zmoZMtKnyOHLz6W/+zu/oGgGa4uNf+f73Rhzavbsi&#10;Ab/9rd8VKfLySy/Srs8/9+z7770rHOTUyRNv2t2dh+/mTavnnn36aeaD+X5FmaHk1LJjE+FkWtRO&#10;PAxMoNph6fSZE3YZ+s53fveJJ8cZ8UNo3HtYDCif75GjdhkTTXJI9KqAmLu3b9JxjE2c5IWhmEeB&#10;aKq2WS4TT0UM6LF26gMGBpN06GOCmxHTvLybEbs5T3zJjJABO+F2KR84bewWg+xhftyTp86c0B5h&#10;tmfPCgT09+j5R5946klBS4+ef+zxJx9/9ulnNEJdlgRCETxQregpaTIMUHNtx44xDb/9ne+IhSRn&#10;3+GPm/7Yd99/zw17appU77z97jssstfeeJ3xxFXsBgD+gEJlcYYIHnKKFYJy0JTBp7BZcFpVCzah&#10;gmfOnXvhxZdeeOklRPD0M8/SUh45PF98+WX/+nviyaekPPcM98lzrJVPf/ozZ09bJjWiDtAPwkAt&#10;zCQCynKZtCYasJia4QRJvIc6BdHZcVVPMdGsLpoLXA7duQvGO2+99eaND66fPnOKIHn9jdcUpUyW&#10;4vXLFy37R29vvvUmC/wi/F94fwTQElXi60WpP/zQMctmp1ViTt2IRbCRdQjj1UP3VlQkSvPWwhox&#10;URCjl2fKkdPnHjt2nN6yTbIT0i0SF9Jkec5DDro6dfoUXrDyXY8SoG+88fpP/NiXnn4MrR058cgx&#10;hDjY5tb1ISLn+iQbiLC6wMcKYpPfvKWwQ2+/d/Ek6/X4MfSvTqR18tRp/XjjutkoQcm27HyYjV3U&#10;JodVrnfNp6FBqv8JWPSwG7g/zMtdC2zcj62bj2j+WHOxE++5E7k2Dzmax4j5G4FsVPqtmzaHGlvX&#10;j6xjd4phjY6wU5AKYvng3KNn1fzBjeviLNil168NhwRI8rA2HMoLlQOmQVEqcFp7RzSITcQytoyA&#10;wpoO+1OquHJZFKNdh8+hBMiC+TOnz/B8PPH4eVMxP/aVL0GRXmGGC1uBDNjWg9evWYtw6I3XX//J&#10;n/h9r75i9cxRZiYpB2R78F+6aGHDsDsxRMeaO9sBRJrtV49oeZ6hbGVXnpWE5sDqZra6R+cDCuDd&#10;WSIxrGEYHKu1YH0E9k5sjpR5fosbn6iiMOUpdobzBioIiiagvM2XHADh8EOFvSvvFyTLOinPXP0t&#10;8tVcxOHrN6wiGr1/5eo1wgRX8uY7Fu79CxeRxziF7u6902dOnzh9apict24SpB/75CeGZLt10xkb&#10;v/Jrv2pTxq/+xI+/8/Y7juV+/Px5cwE00tYEWQqmzm3qxr1ZHZATdw0kapHMxQGvAc8edTUex37i&#10;A4FhciwEmilz8ZbY8bvXb5h5G6IA+V27LuLzIb+nTp56+pkniRJuBRNoOsWZe4aSzJqTp4Zb9403&#10;X0OoX/ji5xCz1dTFauIaNBPAE5LRWzsx0Dt88KF63ZpN8jdKL5hBLRUyDYq5D/yQa+Nwc98n8N0g&#10;JEKDJoVzxb9/4cJzzz9PFOsasnoO/o689/77lKzxMR4nb/3hZL+nLUK6clUe7GEGj2+owxQQjyEx&#10;z0IKRUtbcaV5hIYMN8VA62bD7KmkfC72PB8HsF986SWkqPC6T3/xqyjhD/2hP/TX/tpf47PIH9G8&#10;f5S2rJ6YYkiGGRdOIIS9GUd+T4QQEXDz1s0xsDEuZexNyrFCTJmyDG8u+r8rBvQGAcsR8P6773Kl&#10;mGUn1LiwCz4jrEhCEob4tU2N0scI9fadE4+cQJZnT59xLuNXv/Iluu3iu++a1YAQFMLvMGTXQ/dO&#10;nzp55NiRy5csTRMXS/A+dOzoI0cPHWGUchQokxABYbzcFU2ugeii8B1TdT6Xe+c3Jt9h9R3ber2i&#10;rWaU6Yh8HZ4ONDqWc87D/ArNn+q737H2BGyR+/iTQ/pYhkK+J9fH2x0IhudAer6EXeRPqETQosY5&#10;phyKYEb8z2Utso0VLtW1/R09u5syCHgW4/9jR4+buT5yCBaP3bl9R9LY0hCp5RsYgI8FAlN1juOp&#10;plrR2YN9lSK/b6fePjzyjnPzxogAGpR259adw8ceGrug5/UkBLnB+K4I6GQEB2fB+4YdmI3/7Mkn&#10;nsB4zexEgkW/fe1rX2v3cq+wB5+fWUifj+UQc7bLhyNk8POfR8q8eXhDPw/HyYxrEcmRtL3w3nuA&#10;aQ+gdgoc9Lq7S4WcPoz/B33SpMPVd/g8efPouaeeHOshLl54n4R66qkn4cnjuXOspnNzAYM97U5+&#10;cGv4SD7/+c9aqWDqFDBF1l+6fJUlJAMNP87zFBwDO8NAGWPQVku031DzIECCruadpUgvyBWhtyB9&#10;hbK1sB1m+lbJGpVTWYFvvvUurcCZeuXy1bmx0ZjCpWibwRf7UPxDq+zZUk89/pSu1TBQ5SZkFuRJ&#10;Vcgbb75Zb5L7zb+zDNvdRqcUidsl/1qYDyQlzCXww2M0/VjDk9HCF4IMqB2vbKdS4aRaDSE8xx5R&#10;0TCyp38xz+JceDaWi43J97kDn/vhILdH5o2x6eCg3M3upHFzWCUjlOxe1+fFeXSsQTqr30EiQzlD&#10;uGJBrjj3bTvKBX7s0OFnn33KqiojKGKLrD82RN5tTDio6M7wFnNcAvXCQKd44htNsnOWZjZtJ6mb&#10;rQaSDDPO+caVqx+M5tnSufl5Npdhh2CyO7dff5XF89AwUw9ZUXTlyfPnv/DZTx556PaJI4cYoAY/&#10;Gj4s3ymq3n3n3WvXb2BSM5+HcOFDaOzmJWfYOrbn9CkWMoplgU1dO5w0166Oae6xwshs2uFjdy17&#10;dzTIXHhOvVgTOgjBFvGU1jBBjswJq3ElN8dCpBkLuvPPxGF6N+G7q4P3uKnu4aAhtUZpwwgdJQ2D&#10;dGyySPYZUhoGEGxnz1k+OLxQ7OEoPBsr0lq1VFePmRjWjLGw0QOW8NW5c48iWvO9hmBrDQQV1aqm&#10;oQgHedz62te+qliA6fovfunzPkR+yrx4YcyrIOERHXtjHHx66vQY9S31GWysz8hGP6oFupSciZl9&#10;3CytlNJTQoEd5Ot+OFL2GabbbPs/VOY23iY/nAaqdK2CX46uoQwOupK9yyoKzzqnRaKakLTRQPcF&#10;O7Juo+dONurYJOM08VGc94gcGQ+ZMMcMRrCA+fgnPjHM5Q7pmMtEloYOD9tLyi4X3xHhk9VCzmhg&#10;88syNCxZjdoaNNui9qeXovy43n3jHLVYJ2Bd5VjffXcst7p5a6w9eO/9d03p8iDMCKixrf3TzzzV&#10;plQH4nNf4sHTiCtbBJkvuVZvOWhP79Q1emFM9925UyQD8W4BHzkAKswCOboMpxPOaQc5mwn0qHUx&#10;1LmzZ7QIVltvMITePA6q5bDKbzVS1Y0ldw9xzdxqIb/EQWwGt3Py3SfPPvccUJvR0i9T9I0af+mX&#10;fkm4fywgZ6sFDsRbCxzLuW7qHfhxU8mLC4jQ0YNjeupWSxlu3fzARksUmg/IE12mrLE8kENn+A1u&#10;aBVVMm39ewZCmoxTaBu24/DxHzlsaRe76splu0cdvXyNCP2A35Qi1kz+F9bn7VGbWVZCfh54xm16&#10;5ZqTP+17c4Xc2V3muw2viqG6alr2t45cLd0iJDOgjt5SL3k8Hif+hyVJNk0HPlNtaELYgZ+WGex0&#10;wYj37dqWgzZ8FSYDZpqn96Za+XAz7MJypmz8cBOYVaAbmmWUMEGfnnqFjPd0x+iNHbE8q5jOIUNp&#10;Dh95419f8b0UpzdUwcafTcrqc+wVxoYZPK+EIfzM/CP8A5XqzSbeD7/w1Fg6x+5kPsqH0PMIyie9&#10;EZUvCSN9OIZcM3h5+TYyCIgbnWfoiXZb0qRAi1GU8PGPfyLKbuI180I2IOLhQkyKwpEBAGfnUqTC&#10;GXGIlStsi8L1lNNcvEdvgcqRNw2RD3BdRs9cjXuY6Ildg0e9rGFVO2ueHxLZMVDGNOu778a3iuJ7&#10;owiHHTNO9rJu/STLWaXYQ4GKBV4z0SBPkiqwb2XI6wlsS8AhMDsMDE3z+RYka+ZLYvAP2/20Fo8d&#10;lzovaoQ9PP0kBGa/cjNLaU94fmX3Rw8NjZgBGsYYoBpICvuEuQkkdqH1W53S9O1vfauFR1oKnuSv&#10;jwDvc4UULQCGEXCzu2955AVI+RUCeFVDtW51ySylk5SxTXM3UefgiymRmcvmcV753vcVhTwEmxpp&#10;fOXHvgwbY8eT3WUfA5lzhjQVxfSPVFof5tJqgCX+4rQ8UipNjBYqMHpQQOprrz371FOC1qTYQcBK&#10;esc8M4rHIGpKc1bmsCLHfjU33I8Ek+/+NVQfC6KptBHL3iNenmJQR0/JPFyz93i8py9rurUmy44V&#10;r3z5jz126eKl06dPDkP2g7HHyte++tXPfvpT506fMA5iN+JE56f7jLEuOPTUyTNDFI9NlO+ZyCdp&#10;Rw2AvH3XCGB4GUdAy5k55zj2H2DRqW14EYbjdp7Z4ziiozNoclqEBJi/4NRTYxZ2VyAmFnWL/0m7&#10;Hfm1u8xomP+bSLKk6q6Z5TT4eVuTp92V8BqO/zu3peI+v6dGM3MlDpVcdEofeFy/W5E0wRhgwytc&#10;j9HyQyNozzDarg2iIcZ44IMbfBiQEN0yLMiz448cEz2iKAXI89zzzyJvb7HV7/7ut5QgBGasBnvy&#10;aX3I4jYwgkA5Ry27m8cNh/EMd0PJilqGZnJva4AG/07jpzDd3j/YAN3/1UDdFKEpGO3KA9qIulXw&#10;8YIMy9qrU7bX0k+L73aV5cCD0uZwbmzLMB1JQ1xwHyR4DR3lKaLpiSefMJNjiCHihDLjCCBqRUld&#10;ujBcy0898aT74Tc6clQnBdIij+BZZke9DPI0QnZ2Bmg49K2uXLJi6detol0Fbm/cp71SpcoZKnyO&#10;ZKgtsdeWP3KgtAwcMbCtw2qjd5JKBm2nbny4H5kPTjkQzlwPGZSuZYCmHRbwg192TRmiT194zPAA&#10;J5lvimYEJs0YJIhiQLcGo8CJps7a0yAVfub0KVoGnbQKQnOUo4FTro4xVa50pQ3XpuNIDh/TC8M9&#10;NkU6tDBAm4iXk+gfOvfs2UUt9J1XzmqhdFq6oHyqXPkHYml42natz61lFq/V0gijHjTCBOSwMpky&#10;M0iCm4D+GGwuWm907pCoJ04+YvdBcU3CqYa2un7zKnF5u9VXwwuotGmr3BCIZAZvRpscf+75F0S/&#10;PX7+cabI008/RVKKz2dfktJ8I8PRcHXIf9bnFatEhpC6dsGYdSqINm/p17XdM7twOLaHyz89uihW&#10;F1WVp6wQrxXr1eOVq6PMdQ2vxbzy4k2nxtjfpps5Dtk57XYPtmVODGZiRpPp8QPT49N6JJqMAQ3S&#10;SkmALNqug1bizis+DnuxZ0Bz4d+9owuG2SqyBSWPKIKhj4Y76dDDpLi39lfcdbiO6TIuAMpzjGD5&#10;15l/NkGyESSr750R1zb8Zb/v82NdCztP4CbbAsW0oCQ2QN+wo6dRvE5C8cXMYRX8AF+dmvBP/sk/&#10;kSEHoZGTPrD+GldIgbRW2FQUieBbX8Vd2RNSVOGrYVweH6fJS9dnXG5pgmk5DGsPACTaV7/61Wyp&#10;b/7uN9wg4xSJzMHs3q8SpgVjp89TRVKfOGm+6bQZ75/6qZ+Q0xoRH7as/tDh43bEZ4xdt5nY3YdM&#10;VF3/YHhAzQioFDkqiqE2MLCrVpFd7YIBv4FaJFwqP2+Kt+2XgUkiIJGdgMEkWv3Nb419BpYQHxTw&#10;0NC1+H/Szc6KSB8O/9nRoy88/YI8TBmwQddgcnEOt26RucP8nZIrqefV0Gq7Y/QoPvPOW11cFR7H&#10;9qVXr1rYTkwnMpL1LQ0BrcJB28L56BhKp3v7EAqLVSLx8fkc9GiswsXxJEmnuDHfOoaJ/HYmAL3d&#10;MSzmLm9pSsOAMd1848av//qvax1oP/XJj6dO5M9BWxN8C2agFuimX7To+9/59k98+Ssm4Ly6eNUe&#10;pW+ePH3K4v9hYGU3zGmMI/NYc347v2PzzF34txzrPg0XivxOzBxzkkLRPEneu6ZWRrmcTrdv3rh1&#10;+tTx61eHQfbyC8/+7B/4g5/82Av3bl47d2r4P69fu+Tw94fujkgJyhEy33z7XRHEDM6L/JvXrt+5&#10;d/jWvYe/9/o7LHIDT00TRTzo+dgYBL791ruDWaYiN9U+bHOzhycGbk+eOkESAIcdJULUVD5s3Bxb&#10;2O5cc/qcEB4ppuD1bPSZYKqZqYc6ceFhtM/0ChxMf2oD+cKPxrYpN28cechmPdcxgLhqLkvETw1E&#10;Oe3FVn8l2rLzGseHVYL0+CMnOTMUaDpA+LYuf+rJp9ChMN4xnrx8Cf8qCh7GlsAs3ROPGBH8iT/x&#10;J1544XkDH3z0z//RP6w0B8mi9le+/5qKbJtLwrz/3qVvfefb3MXEX4EKw+09hUyjxzEz+8YbpI2m&#10;ZUmMdh09isiLaJciT8O86GFZhOHNhdimBN49OO0+jtJw22+yLqesXwBIAQmesptEojUZotjViXtu&#10;dgafu/0VRwwfwdnH2sRN/lz7eAdm1PWTP/mTCgctow1KzduO2L7DYxFYe39GFYUogCT7pqal9oZW&#10;21VmH1LXrpJrHD5o7+ZN4eAQjpdFnLexScSgFhlCRddSgevmwPRqB17D5gw+pDW0wDe/aeBdP7YK&#10;0FRbGkGekDkkwBy15pbbf21B2r7dD14pZCY8qwIAqtDYhg3BOeTDZhPZbEeAFYUlA+FJ4aLz733n&#10;uzSabxGkG11DC7dPFrBZOShZo8jAMXK+cePZp5/yoYX8ulillePRJ5qAbgU/0FPu0ZivThw7Bc4x&#10;+TnRxZFx8szpprDk/NKXvwwn7VoTU4hNj+MUNcT7nPcDRopv/5X83PbdwmQ8MiTG5rzlMSKkv44O&#10;n9QJeyqbLLp0+czpk8J9bly7Yv6KrETKHcnBE5AnGPNNX+ERXwuzgQolnzv/mDER//04Jl5cweVr&#10;AtguXL6ke0yuCyej6K1PEMZvbzvTk2P0fm/6ce/M8cx4pj4dRLxzEkqQJxiThzVtpYxm7uZJpnVJ&#10;15z4oMeFqBsfDMN9l0U+nEtZHuUlFvrE7Nb6dvtqBiyNq7dL/nAIJn/2pG/puQw7MmqGaXYlzcq5&#10;5MmScjuZ7s5VffcELoodG5Pnx44chlsbV49wgju3pkPksDZbe4Na3nn7Qt2dxGjKxX0s0GgtOROG&#10;H/5jv/9zYzeyt95q4zGiEGtp7ZjDmvt3Gllihjx2wwo8tLMbPECbGpBZGAqfBOYhtnzYXk7kGsYQ&#10;6696eeTUpEjfjV9lgqC1CG1Kp1dOnxy7oOVwxpBqkW7atz04M7OkE6xumPNzBm3stBx+VyiMklvE&#10;EEkBVbO5G22P/vgTT9kyCFd/43d+R7HgHIL70SecycR3MuPxhgHqpKehPq+LBH0Er7rPbk43qJdl&#10;pjqF44f6TzrAy5DJUjq5s4xXKUoDjylyaGHmLlKIUGw74SK7lTwXowyaWwbo42cfHzacJdPTrzy+&#10;PTpcJplo1CzsMdyVLwXOBf3sFBtl7dKiz3PQQiYkKEF1xePnXVBp269qJuAtac8tjZLqxPzNIpYW&#10;1+0YNJNyATD8o3N+XTNdzz3zLG/jGJRz3zpqfHeJ+sP8eDPwbrhMbo4jVVVqrf2YNbl9+zOf/mS7&#10;Hyizqau8RwGg8LE4btrcY7HaG69/7Ytfun7DONe003B7213hjbfehn9uySEXGIywysif8Xh+x9E/&#10;u0yYpIiTZQtdsY2UeNiqszHxUPDTGALuuMdsDiIK7frVaya/GahPPf6EGN5nnOVx5uSZkzpC+Kvd&#10;Qh6yG8RcBHXB6Nege8jVo8cd6iGYg+34wZ2HXn3rPScgWOgDJ888M3bSPXL0xGCod8YByssAnbb7&#10;7WMnxjSruUURPcbwRIEIJwboGPY4z32p+UyfMSIlST40TGtmwjGhthVbM3mE9s9mTlt8mg3Z3zOM&#10;/u6h4VW9je4fffTsE4/TBzs7dBRDEgIbow9U7x6mmvCdMsqYeOcAXlplINmyuZNjX8wvfv4L8otV&#10;IRlE9Krd0ghlDtI5euhnfuZnXn75JRyP2v/IP/9zPiSCkA1/xxALd+79gT/wB7733VcpJy5cTgvi&#10;ArXIHJnNkq+hHLTdOCrXVNzh1X4DNCZ1haL1+EMN0IXYhVvUOGaK55yd33ZPM8bAsPYym4P2IQlh&#10;Z/llo8nt5e0Cw01FSXzrzXfGxOu09SEk14tDfTGjcbsq5CxUBlPD54lTY61Jc9PIDD1kpoAEchTi&#10;vpmQNMIIIDlgoDIAkBnkfoGBf/Gs8hmgrWQNe0qQHnNt2e3B1mc5Q2DdFAkFleq0qKY1c8K2zhSe&#10;g8YhaiDc2zbg3I/MWnRgeoAt8NaNipoEV7jWafXCAPASiRFJgs4NcbokGJvPBBH9+P3vfi8HpNKY&#10;0RIZoKAFOf2lCzyqi39HIZr5wnPP0rN0R52CeDiAfZi3hRVOVxbIIfPYmvqRQWzxLHpQ1+lzZ5uU&#10;U86nP/MZtSg8/QtUM7F6PCer3wLzasvB+GltzQ/KkB2ROj/J4FjfHj023DScEVevXT4uPvDhhy5f&#10;uGhXEGbNtSuXjOfmpMpNNs3wXNwZulU/mvMB8BjKPuysnLE76dACYw75kF8rIqxwqAqAaAuLifIg&#10;A0WGvf7O26aFrGgZTbjX/M+E2XQbU/jEsWWArhK8zFNeu3btzGlZ7npzly1Vnlg1cbq1QU+cHIIl&#10;k2uLqMyvPYQHQlpg4WpLexkSXqWPdqy33V7x79703f6qL5YBymJf/Js066quUpagc3/ikbGfHeOz&#10;1ane0d7UzGPnHuU/vnLpol9TKAYFzvzjx3/isWGf1NiKquR09Cq84eiQt59+ydrbse+3TNgjNyfi&#10;S1IjhSKH8ECHajh/Pc88+SUDQ5Msc0MBjEUwhw+zfvBAK+hJNHOCyEXhqlAmUat83OLzHJ8+cYNz&#10;0I0tFFn0bvj8UxLcHh7BoJZphI3lqxk0OND80Vy4OZhcmZkmCW732E/JubgbnvKDENLz4M2ThPLX&#10;f+t37eZZe+lvk63gnBOj3FxjYnQIyoeHUwQr+h2UPeWs3/zEBEf7XGJab2c4187Omtl/BciOqcPd&#10;YAhlQhp4fAjz3/zdcWqLolqWq1Ge9EKiChUlqScNDdPwxPExn1XERkoIZWQ7aulYnjKpDZ7rY/ME&#10;Fa5Sfin96NIvEKterXD/G7/xG7wI8heuEGW4ZCCVcofn0XSDDAwDiDzS0wjeQzvbt7n9uOY+AHpw&#10;eC6PjW0dASlCwJb4j50f1uqg8l3DbpDpHJ5lu5AJjZmAlxGvODiMMRqFyyk9DZ3ob/fToWkvXTIV&#10;LprgzJmzVqkPqoYlgSztsg6Nu6eaDJkyfflzSdOOaNjPNlsBNA2mscIDKJN7RpfOiM8ZDH5rCLj3&#10;37lIRFy5eOWtd9579bXXxRf909/8p7/7u9+2DavTsUYTHjkpxkMPmegaZvDDhx0QaBZprDsWj3/n&#10;rnNrjf6KWBUDOtEy/HxzWck4PmRW3HZFd0f4rzUNZ/X1EdM4irOKDj7HV7sxWxsBOhfAOVJ5szXM&#10;rgT70D+3VTPIjyYYc+NzCr6YIWgLe8MIGL9GxsMmP316eIOSYs0uhSPASK+irXSbYv2OQJfkOye2&#10;zEMvzHWLQpB435pV0E/TahycblHbF774eYQ3B7RDZH32c59RF+WEvC+8PwKRsblNHgyBmc2sTyff&#10;kEhYGFQKRMnKyVRC2xGVtuxQ5mSr/VPwS1KvhuwI7vvEgC7Vsj5ciC18OTGtrkZQTaG2cXKQeJvx&#10;tO2RH+ydHZQuTelDNJPrMV+gctoSVUvhJKOTsUvOkD9+n3r6KZAU7+QXgxNlJsSUAEXtxuoeJOAM&#10;yD1aM5CGUNoNG1CdKmLJ9sStFdtGLcIL+ApZN3se4/c9n5SZYCG19GzCtnGpLk5oNN3pW49g8Db4&#10;91/bwrdvtyBt4WzadNnBq2nL2FpNjgHVW3iYS1/oaGp0bC9/dXjIcs9L1GUFEvikGfkGAE3+qNRS&#10;MFgtfEK6G6X1Nm9lj2pJVVlEAk6cK380z0mRJh0W6lza0TwSOEe0xuFDmMX+zWROlhPGwW4yH0yH&#10;P2iYLmqv+YPDN6P3pP0QC1ZW3bxlWsWNWChS9JETOsiwlpyx+uIWUpDLJA+NRtLN9UwWad7jbWMD&#10;StcKHWA+14SlikR32tiRLuelE8BDRI8TcG5YXzsmPUQrWdXLb2d8rnY4QA/j0UTi3E0RBnK6dcED&#10;sFOCvV1X6rV018DnvBJxy8bqra/M3S4vYCzvt/7tWoZsNwreSowUUF2jlqrrd8GqB4tRdLlBA66V&#10;6MMuX7kgGFQ1bXFZGmGJkQUka3hGJVgROmwSmHS9d2GsSPndb32LjhZiO+T8HCwxgkRN6NZGKgs5&#10;1b40qbajQzhpWvvw8YfGAgsDHQX5JbZQ8FADMx8oE2eAAL3fd99+Z4yoZsCKt0pRU2GaLvApRAOY&#10;NQWmwPAMLzQnruGj78aq41v2B72AMYV5sNxEOgo9sqRjWIq3bgubcC+zY+LOP37ezcqstHOPOsjx&#10;BIx861u/i13ncsMxtAUwULFrg11jRPDDFFDdt5fyW2+/Q9M/csImoM8RxCfNT8ygKK0wbYc3hvi2&#10;C8AQ4o9YIDIm4MZa/mMGr3pX4Q2s/XqEjWI+irCccYL0yqCtvBFumi+GqFRacoGm9Ns5nE5lagAq&#10;Q6Q8NxkYjZqROjvu61XguTPnhn7a3ZF0aPQp9/PO6qMWA+XmAb/uWGZhNyxFmTXcTeejsBQpiaaH&#10;AODDRC1KAINOIRllNrTg2GC3IxJVwIkUVedeigMHe09mHTMsQnWnCcshMa6XX9Zlqf9iQH0727Kz&#10;tEg6DlVUPu+4QihPIE3BMUalw703r12LcGwdIjOQLBdy8Lr4Xcj8zve+m02G6aclbRHaYPhR7DxT&#10;Iz4ZdpzJ6bnyzN9YfjaXdLrpb4RYzqn78TgycauNoEUdreSduQSeb+vcx4TQPGvHNOupk1/7ylee&#10;e+55MvbpZ59j9Xz3+6/84i/+6j/49V8XlmRd1ABs1Hvv0pWxYa2e1loO4AuXxAKO3QymBhor8xig&#10;CAxShpKbOCHZss7HsnTTxKdPgRhEU3gNI35ojsnxtXfXyTnbvnH21MuuZVR1v3kcZ7pMLE37YGwy&#10;PxfK0w/MIyvHQXXY7jamV+5g5BStizChHZXTbMAyQCtfBr+JJALTUi4f6kRuEIYr0rc7G/HoW45j&#10;O60onAxsvEEQGj1OUjFrOWaNX/7YS8myMQ1yaOy5I5oai/3ar/36r//DX//GN79pHR/KmRHVY5Sr&#10;rvb9TaAlxzJAI+AM0MBb6UsrLOSUcr8Y0IXYH8TnSM6VuKR8Bmj2+h4DFKJWH+1R/4Gx/zLcFpLx&#10;6GPnnn/hOSoB6oRBfuMbv0NDCVrwagSliWy4fPETn/w43zlZbKwQV4r8E5DuZszGznMj1eFmLhqc&#10;o5rdUcSimcCL0jKXkx4t84JeskXPZo4MAt4NEt3qv1qxp6XrsZuVf1VXf+lQgitzEAHoWV5D0zWk&#10;gfSinka03wzXgd7fmwd0C17wZNoOjT4nvsqQ93fRduS02HDMZszlbmAjeCkgmKGH4QRJgLy5by3y&#10;CTi9lYhuM0B9q4EMUJ9ncXqs7T5P5GqvWobLcPc8rUeOncAacXWuGYbXkA937gzrdp7e5xUi9Hao&#10;n+lA4U6SKChLZIs9+8zyZ2ofcO1Gl8YvS4DkHMnGylzb0Wi3h5qwg4UUC0wFGTMNBWxysenI5597&#10;XliqhYOUvqGE5pN1FAKBDNQnn3qa7hbM+drrb5BIliDRHvQZrUFlQzbVZ4Rtpofjk41zwoK8eXYd&#10;21SME8F97fqIQRyzWCPUbYBnDWUapwk3QK6bgO9aZuK63xqREueU1N5LOqhGpOQQmszusSXFWDIw&#10;YgQo+hG1v/7mkvWdpWxRTlf3RZsEzMJzg5kd0Cf0MZprhL/v5h6zVLu7XNvgxmbpA5K5a/oARvEC&#10;caZmGPOCY0nBCPPMLWNDb2a6ccxYIzVX07ehAR+PSN5jpvVoAbtoWdo7HKHX7eXTuvuZ2e4HQ8eN&#10;lVtzW4mxOUtjIAMONGeO+lMvPcWuQl7o2NSwt9/85psvvPAUqm2kpZEa0pwU0kcl+MQ9EZ+pF3nh&#10;luap/ZI+7JURh3fxIvsGGWUIAkAiRGGbZr6UPOyGua4IFyn5uefGSqZmzH3VmnffSiRWDKx9zrrt&#10;OGPzRHnIFAge2VpvXu1gzvyKuzSN6WWkAwu+Yr+zSnGyz709e/ZRjk+4aRGSKhHrEB93h03W7AmY&#10;geoxm1LHSyRKVNS6nDmQGsGgCZrEk5yy5WhZBihQfahp3/jmmC7PhpN5DmLGCKx1f+7XaEZ7JVqE&#10;NFh6NzBr9unoIIUQwfqr4ASYJ4jJOB4C9mJntbOV0WuiM7E4RwjTChRSMzf1AGHC1CUzqBSrX+oj&#10;Xk9LGTy6B8/Y5mNO3GSn6miI0jVVPSMXxyFVHm0OqlWWByWPVlD8oIrdpUVDlPMCzgvYQaWnMkAB&#10;5kZiom1I1WnNhOrIlRR7+okndb2uef3NNxD4sFnHhkFj545RVwbWiJicHlARLQrftYfi8Bh4sXrW&#10;SWjxOfO6FYzDDzkGuTsjXZMQRgs2nyLALly6ymv36U9/zilUY/MTfsSjj5x97NER9Xv29DvvXfjN&#10;3/o63yejc8TCEhb2BJkLjy5fvfbOuyN2QuFzkDM2DLfjJmQSj4Nf9higJIfg4xNkypAjY0HPzbFq&#10;ahguuyIs+ODBlhF+m/lYOnLJspC5fnc1zcNGi8OC7XmqMb96Y25eccSsmJptHABdtDvCaXitCxCP&#10;LzLgpiD+cJZnDEN3Z2DpA8pDirEKgxIBW3Zgek6XDY/RoTHeSPgU7WOrNeNV9/Ocs2HpOm8BNbaW&#10;0egA8b/yyqs///M/z0Q/eUpc91jhJ7/ORSHKiaHS0/mQ6uLMCJA0vIwGYGyrVrfWZPcfxQBdWjks&#10;KrwBWxcAMkCVNhduD/vAvdrD3m5f/MC/ddb+K2dM81cujTX8tpsyp6ZmNrdbTDzmzVJRSJ5RI2Es&#10;nK8lwcgeglVGpDJJD59kYO2jk4GrjJ46mhxQXQZoHtAaNeh5c7Tpgv9+zVzpIWRbbx4mYkd/5WVJ&#10;PpiS5uvVxWO4MmfngC2zx/vVsr859wNsldDEGgCG1Jpjb6/yTYSf2rsM0Mgv31UGKEIdIaTT6EED&#10;MA//EA5a32aA6pQ9BiijTScORp7Gh8wN9T3q9FRnTjLFSmQQ7DFAOViUL3F06KNj0wmP+jrfis0N&#10;uSdiuha2jtHI/Y9g/XBe+QdHszU/NCZwwInd7Ko2fGnvX+BisIDnldde/fpvfd1hfVr6rW99++u/&#10;/dv/9Dd/85vf/F24ZT6yTXnkYdG3lreb5xV79syzz33qs58xpH/5Y5+wqsgmYvaRtGMh8afJp46d&#10;sDHJ6w5SukcinReMZQ5EtCJiwUhG+CPW+fYQ+9n0cz+9gczpNhnSPL6GkDgoYVWia5uyiER6OB/C&#10;dpbQJwnAsq3EdGtXWmbpmvo9ZtlzBd4Sm6kqv8u1uaR6tFeNwVO7akgfVvgCLNi61ifVaKuWadmO&#10;WUdvZxtHHoX41ehkyKxlbO0mJneYsLuTbG6Scnnlw2G1l374Uy/aLua8fjboMa867fobdAl+0Ady&#10;I/fgy74Zp2ONLdMvyOOVFESPmOTH4ZkXYCJ08IYK8AacMlwy1WVQRVNmbrDcmvfxlfGWzYd4T9gw&#10;/Bx68Hd+57c5R/UmhywvCCGTK9oqN15SjkyVNvwFT5Mv2gYjUx0OMwULqYgRlhXCcw1BdJhEyowZ&#10;OodZkHr09TfeHJuxH7KHFnfaZYrfxW+WQpU/RagJxWmZth6McfkymxtTNfsDquVCTtxAwjKjpYwJ&#10;kWlFsYwVZe9PEC4LdThyrowVeQCGXlLODeZUPoEFEntrjy7fPVhvyOVdUo5iRtznPOg51+ZYDTgP&#10;hwRDJnJdACpN0HZXMbtIZMc9uatgIFa2IoeUAAafgK25nnqZOaB8dbmoMZcaq5og+8LnxlGcWi0U&#10;zNCFDTRpae4YN69Bj7uMMZTErdvgUbL4JJXCho7OPkiUx7T53RsUotIwrAnGYA7TiAYENGRnm5Wd&#10;xtkUDXNLyLEF8fCAjt/hY97dkGiJj5hzyZ2lPhuuNibNGpvRRGPUaBT9CK/5WLRjw8KxH+e3v/u9&#10;t96xX/2l19604G+43pUo4lMQlnlPxvm3v/fK91951fZup8+cpVo5pqxwunDpuoWuLOWpVEarRUli&#10;Nz02zJE5H10M04jGnLCM7UJv85fPnZhsIzfNa3Ulg4Yc3OnQIXDGyvPNjGf4XGb3El7rxqaJlq5Z&#10;vad8M043rl63Xe3YwNWx7Kbrhia7bjSNKxVtiKQqpbE/kAqA9ZGi3E9pNURVEjDpnBicmwbIcGgu&#10;tR7D9TFyu3dvHCRx9ChT6emnnrD7zHCynrWx14kPbt4ozBEYMnD1KVBfIwCdOS2AQ0wuWyNgP+5h&#10;EqppNUTrF/UWlopTEm65kZonyuYbjDYXzy0rMCMjAb0BXs4Pp67Cdm+j2B6XcI+GgwE3AQBzZRC7&#10;8RX2KawQrny43HWVEMbqr8CII7YabroeBo9DF8mJNniHhyAzF3t8BF9ChbW8SsKk5IAq1KibQOVR&#10;sUnppITMQ+bPuMkyqO7/z91/P1mWJfedYGZGikitKkWJLNm6uhsNNBrAkDZYmtGMYzaLtTVbrPhH&#10;d2k2S3JmSZCEIAkNNFpUd6muqtRaRmTmfr7+uc/j5H3vRWU1e37YvRX18r77zj3Sj/v3uPvx0xhL&#10;H3SKMwGtEJMxKEgTs0KmKINbGVmVmbZ8jSLcvuIV9ZS8xTCRJ5/2RvetXeq7JqPf3L7zN3/zN+5G&#10;4uKGVtDPil7uaYK01/igkYEolp+kDcGHv9ot1IT26j2VME83btg/6s+kFtfGPe94V9Zh6ZCQCVTB&#10;MEeoNgQv2oPvyWNdgdCTtBpmC6kjfciBNNnwfjabFlQqizhV7lJbbuC6pLHyWZCz2+lYrHZMKrIl&#10;PU9QB4pckSwAUNpFcWQYdSy7qQ5OL/KQTCQDp0YP1nivM5g03/xZIqe9VswucshKyxPPgKNxmUCy&#10;s+sIrUdiMCGD0dshyxG8LEfZgnnnLtFLnsFFif+C2oz0xJbGRw6FCtR8G9/5ih1G9vx67foNyiWw&#10;zluXLv3q889wwTp/4SLLfk5IuXDxIqHysv3peXAwG/2hRidd/EIXWFnCoM70PH1lc7p19IOKp2aY&#10;PcFlFI61ndOzXnprkpOBSFqN9pQ7LX0k1yb4zmqc5iZumTgW6ov8SnpJTqqzad2iMX/u+cnVmtjG&#10;0Y/Hdumk4DrOWZqDUszOIVvu6Um1VPqm4iIYD4uF9On+HNlUF02tNt59I+ccuGWVC6JET6OTSoRf&#10;XfaUUwgBrAk+IYFqmcVzEog1XVWrzOMhVeR1mgFChRMBoaguT+S2TBhueAXzrGqzoMy7oK6H5Bw9&#10;0GJ7F7lB0FSJCabVTJZE0YA/PnFSAehQSRmEbtS8nrlXOlr51M8/+AX2aQKng8rIBwRJK5BwZWJ+&#10;DdwZVcSjxNtBaCHNs2jO4ilrTarktnGHkJyd8HQXzwFh6iwBTLpiUK6okeZ7Tj05ZEnxIEEotZ6Q&#10;A1PCDJXQ4fhH48ZBnvAjEDafZF4dmwoQ1y2yrWxzDqoO5nQvmTB7GUEs47pS0EZmMiVq8qMIsWmc&#10;02sbOxeqEXrPI1hJRubkY868Tmfyesrd2CCUEn0lT4fdI2PohP/2l3+J4zwXTxjB7DJeeB2QjGAu&#10;kgo0c+rkKWKb0jPhVgvDTeZq0avrdVgJxfGVYZWQLl44L7BWBptSNOA80RrFJ3wZLsZySr5543Z8&#10;54EgjGZEoNNSD6SYHuLHGZdqOG5dpBlnfgOIke3CYHiX/ZN1thdm7jqzKOMHmM0eeVSF4NnEb9JW&#10;jyPjwcPcbz3bZv2OKw0xwKHA23fuE/wjSBwt0f0H6KbvEQpn4wDuH8ElR4/R+9XWmsl74z0G26SS&#10;QZ3ZKVkO8lGsRrTjkcJsg/uVf+oGZJyJzX2HghO1xBIynaDh+Nqfdm9+Guzvfa9Hpj6gzPWUnu4N&#10;e0p83xhWnoHr4Q3037TDrIyD6fyyAJi5Q0a5LZLl2ija5LZBVIkmMJ0Oym4pSIVhhSahAblhqksD&#10;n2aCAynjPbFnD3OE1yGVUPv9B+UVl82R2LkIc4jygxx5j9wozsUh850bnuis4iIZeuMnCUzB2WBl&#10;7C4Frb1XNLUDOMYO5NeWCiMikWJl2Ux2AagaUH7y1BnngiJNZj0SodmWVJgrR0mpPoyLNEwllb6C&#10;v55lgCd+gncVg50Od3UIzFMBabXHos2qJWULM2+EGk6chCwo8WGj+IkSYSY0llbDFentznm8IR9N&#10;Zzzs5YpukbNkVs9+lnlyQ7nUgb2w/Aov4glslnteFwc7agy3i1hhpeslvsoH5IEqF7jnXXGY2FSA&#10;QsfKLWVHTS3joM+6ThWsbA2OShuhw7ij4cZdyk5EWJvXoQceUko2UNa2XcX02TMhXYUjXeqvQXSl&#10;zidbd2gIoULbm0fIirByxV3DQ06cOsmNslLDHZnzyZNM0kVkR8fRHnMKj6So9OEhOkiHxkJVRXNR&#10;DdML391dwOhIsxPp1j0mFBZNaCsvX/4cOsJKxnodb8J33nkPmx2GG06UyQJ7e4uoPT/74JcYrmjt&#10;J598ev3WTbh3QtUf2Lx59055tz8DGaC1gTI+v3r5G9/6FgjjcSzvD7Ekxny8J5129849KqbXGd1v&#10;feRRwjUBTE+BxUwPsfVaSPLrfpDX+ZYPzVPiESb1DV9HG4gk5DW+3vlI4eb/kte4ZhtnsY2y/7uS&#10;3Djl1UDpejdJw30ZO9RqZBgvl9u38YqUidWO8KvYOaFbKISF7puvX4IFG1m0K2+JYx/aBKXPxjfe&#10;vmhETBrPlGB4QEtaaUmkdVvQQIIwzQpi54pNwy7PZZqNGu0vSi1CR30Y0wMoCj5C21inuvLAdsZa&#10;nC0xrEZYncOnaAaAj7IM4cQnBl+glQyFcpmQWFgEc9aKX2VzEDeDDd3TiUxs3FboIP1pqCQvxmR8&#10;6jTIklhLUNqf/dmfkSfVJgeSffLpZ5A6aVB8gglYbZXNNi6mdBN8QV2vVGVv0nx6iczhX0x+cd6H&#10;H/7SHucVqoE3t0CTF9XYURMqTAL6gfZeux7NMU94nWT8GpffiuVe8cYuYwchKyd5nB+ehi+3D2Xm&#10;QAFQd6wzF6mno6ZJ3apSNHk6ZAYwcxMS4w5qxK2TFYIQf5xXDBblki3DTWcygqBVcmZc0Gga7OMH&#10;v/3buI6hcBKChyPXdkU75Ob1bHKiITiPfv973yPE6TS3lwCoEgKYRVfQw6BbOfWrF7G05lLs0Rxn&#10;NfUUgKqnp/Ihxe1tAKjs8sYt8Ci+CvsfPk5v5wihHPBT7jjupqlZyCCDYuIJWn/t95keLt9HT56Y&#10;zp/IiTaqXmINj09k+Y/iRUrcj4RPYlN0znggy8QuQiyznsgRmM/2wIfQwONwlPDH7FTPHD5Muus3&#10;H957QLA0gtLnGBtM7QBQfqUMwYEAlHVcQEnVOuaklA7izCwDijGRdwBo0a0a0JHR6AuasPIDD5IR&#10;8NlULQH0RdsoDjcG+pnRSW8X7irwnFHMNqw9e4nYieyuzXZhK1CsMK5ZwciDaEiPKTIrP7G9oLg3&#10;6dNx6bGMLPIF/SiUxiv0Ua0ZaOnT2vCHoigtwrWRN11xcYYDnIH1HQTJAiBeSocOMWtoHUsaI9dQ&#10;NBOBJzMAGnw/AFArb/9442XvNQ/VBL/yV1OauD8Lc09aWHGnALSxWoNFmfg4HA6oD2Ww42UpepAr&#10;9sQEXDRB5Y0wtMIV32PCZhVBcLRs+UqAWDoXUUkuTDa6tpzCJokapzCdo6P1nmvNF0VPWwkpl+GQ&#10;4+EAoBaTNNREOMLIUr1Z/f2qU4SaYO3LY6tt+9ircGx4PuzLbQD0J/zNo4/hITTWDbVcDKjKXWWt&#10;6lvHghzi3VTPRQY90K5vee5wKOP4rCmZPHcBoBOTWQh7c3bQFYURKM+yOZ3S3ZMUt5OaHUJPe8Nq&#10;U27cJM6cga+KlVVkqiEiW76SAy/KFQWgakDRLLqk4UnONaxeRdyTjJpwT00kD3xAR56Qd0uJ09TY&#10;w+GTQzgILo62Ipmcn8v4jC4Lo1iF2dV6klh0GG5y4JWL6RBYZjXP4R4of8DjHNzHvhH4KgTDSSLI&#10;ZbSbp8+cRXx/fvkyZ7UQXo0jwNGDYjX65YcffXH56ocff3z2LHuSzyEvYtTa8/wf/vEfCXeO4Z4Y&#10;0fj/syX0zj1WxeUUBNuHGz9+XGA984V6iLMzI+ry4Yv8c5p6DRYFlF5qecdPuw6fW30r9bbsv5yl&#10;l/Av8z8N3MsXtN3kNN7keKuF8BpvYkjCycxzqmrbbP6gZK1/ZcsZ/6r6SNX8So6wZcxZ+LDFYxzE&#10;gmUDN0us0oehxsc44sM0eA6DPn40fswITrJnaDYPHcWGnGbGUS1uoJZSUfjjcto3ft146+IpZizm&#10;GGYy5MvUhY5jsKmZJi+DUqFm6CP0TdSu48dJDxCkETB6Aww5Y+V6UDPThq+yG4gSkOfCiHwAXrTV&#10;hZenijHwwCwLgvJUcEqy1EHdL51uxFeS8ZBPqoH2kdnrHimqTaFkhfBjolIiRfNc7AJlUB/gBZSK&#10;TxSQl4n3o9/9XXAYDc8Z6xV6KVxy8zAOyxSPvwjvxiO35irJXBnbRjGifpB0C0KOClMxdKtyGSqP&#10;nMMkxCfe3Mo2XlTvS33ozxj+cMmpiw7RNZZu5ic9PmuTVi5eZGEXznIwDqaMqfOf+hgcxyPvqAF9&#10;S92UNHxyABVZVbaxlcMX6H86p+tMzRlBzfTFDyYRS+YCX4bMDbPE5kS3qoOpmJ4Sf/XZZypKqaEq&#10;cAriMs/33n0XqMpFHYgPjJpbvLisAa25in/CdBwR9CBzJxvBigsm3nXCU71o5srwx0PezbbNZ88A&#10;oNSE+ly5ju75CROKcQprSBj5bDKqz1xhH1jzAX3Rke34dzu9u5QGARbvwR+RwXWoWQBoHAH3USFk&#10;Psgzhw1lkhGdAR3k/idPt+KIjmk8TcjMTCbxAz8A78A6gH4UtpDo0E+2b966D1vKci7RN9EdRotJ&#10;5tA2AJRei/U9vDK6CigTB/CQxGG6NPu3kFwwGxqa+i90jWGjAqbyGjDKV2MI1+WS9CjaG2DBPJiA&#10;NJqBI3gzbuN0V/VQ+o8s0yyigT55jDsQ5MpD8tFbw9WCdDiiNCeCn3RmeOsQdB2/z3oeoIY41ICQ&#10;KWzMXdr+LDu9ylKZ3gCANp6gEyrb/QRhQPX/+Ref//KjD//8L/6CJVaEcen4qbpxvOlnJBDjwo2q&#10;OyepayG/krOSW9rLdKurhXQ00Qt8OcJQUUtDpU4Tmc0xAZxOPGhA6WFtFMxBAah8pudjz8oxz74f&#10;S6GZZGXn0wQ5sxYnG8JXGD4UZRwSiMr1MLUKh1x1UJD94MXiydnhpLNDRoEdGtvYUKfIBZ9RFsAZ&#10;dKpRFboMoM1feEoyQnPwqTTRymyCno/2CQmyM/fGDQ3uvIKMQC7wk0CNNvKK8ptXYlUs6WYrHHHa&#10;rma3U4oCGwfYTOum7la/Lymci8T2bVevO80bfo3x90mWcG3+CpERkKjkSMm+49KnaegxirA4X6Sl&#10;xBIxDe1Sh+rw+VXITmI6TXwMAKXtTE/XUanMvsTI4yd1TO7ooPlWvtxqpmWP1farveG88PJrTD+L&#10;i690rLJbbRFfDfZCzWkLL+AYFSdypUx2uoQLw3/ZzMu5UGAakCI8FtmxWfu5o0rfH0sm1WblfvXG&#10;dd7AsM4x0Y9R69bR0znm48CBd955G9zBed0HDx3kYOUbd25t4JK4sfczfNhu3cQiVMqXRBIspBVK&#10;Ilt0eJoKVbqpBoplsmiJOo8PeU5Vee4UU13KBSHRUhma3dL9AEfquTPOI7JlmJYvyiTz5UviXHF1&#10;7i/eNGDtWcO7GU3VE3U1k+eGDpfjyXb4pLGIVI0PnDGZfsPFMdGat4jelQNU9jznKHW8KS5//gVi&#10;jTT6ndbwlsBZXM2+RlZpBTbeejWmdmcmJM6Qq7qzK+lZYaiUSlWoBOwbuAOL0fRMV7LWZM7bR3S9&#10;mIDEfJbzVdwWyRllG9uGGGxKhOK1OAN5GVHmHmpOxpsSTp7ErMCiEDeXpx9//BFHU/71X/8VWJSd&#10;+wAJdqXwK1XmCVjtz/7sz9XzUTR9RJ5o9WibOI9GqRHkCRXLseMHD77//nexggKkOCWI9PQ7tQKY&#10;Qcucd8CBhsB2kBzn0mTi1UGX7kakH+RcclgmvGtuKZI5xg2nKsgWSQxMB3q6kJXhUk/T8yv9yc3N&#10;W3ckcTE0nc/G+vL+zD5iF4l0oLw+k/l5bJqMrYyv6chVPpe78nmdGUIOYGt0kGB3D29Q/clX5w8T&#10;QCJR8CiVpRKeqMeiaYw4XUQyKgBtKKvUAainpH/IE2bB9Rl/n33GbMcuT5hlZD/a6Iz1oU3Ot5eW&#10;VgJQskVtapeSm3144fw5+Z31dG44u1xUWGESUAeQ4JmT0HNM+Sya07oo4B9lt9Fk+ymHB3fB82+C&#10;WBVgGYSNBVnP2cUi7nmdJFW6oSg4A0Pzmb3ntWU+0DOBPJ9nQ1X2znMUW2lE82uie/GXt9DOPngS&#10;jXj07idY5R/icM3adv/86OEjVIzmw8ypAByMMWW4IiFq0sLfaryeA1upJ0qIYNNgr+C56ei4QVe3&#10;YE1lOF4YiZoHeSMTGJmYvU2NeE5cMjJ/fPc+ZyenljhGl62JFDEN4QnKgZyJ+JPQSKR36cIN1ZMt&#10;COgV+XlzwQTrgOSo62RdOufyClZ9cAI30BinWzH8cIZM5DgbPGVONQDVBM/oQ9jMrVoa3YfOP/j5&#10;Lzgkhz2/nCcJHoVOEPMG34VKqYMSnaEv5W7MqVaDGlXnz03wzT2766qLdqS1LNVPOdL4RFqiCIpj&#10;9tGuUQOqecTjPOg6u6jJzxJHAbaDJ+onU3JT2jJOsEs8OAwq2MV4j66L70JFIOETHgCbIXgaRh2q&#10;T9E0VlgslqIm0+i/OFhhCwsNIl3USDrjtTjyKiAGw065HpEhAozlrjIi6+26eC4/XL7Ih+mfYxou&#10;X0bKwG2oG8PEWxN+Gt4hseoSmDPjS78ZbAufLpqgFOOh9mW4gVBYzmkF+JWWQhgqRB13wQQ5UE8L&#10;9RUxvdCEF2GAPQrdaeMYNVxw7EQbVEYAauZwRb5SARWiFGoawaUYV7BYviV3CfgnT1b1axqeaMR3&#10;3wUV0zRfODG8AgNLuId7XEpQ2l2UBcnRInumBnHaiClLtHTVq5H+iwA6jZBI7UMvxYr0Y7a0xean&#10;wxPN9yPkH4tJElMrTqUL5stG/qP/8I8/hlMyhfkt0/a9rzF/3nvvndcuvfH1r339+KmTF197lQAu&#10;CPYwged7T5w6DYPl/MLrN27hJEp8F/J8883X33jzjTv37/30gw/eeOstkAojisaFI2qx9LOv6RwS&#10;5Wz2veASFh3WqxdY9dEJ7pFQ+aXRYCTO5o0NOm1mf4XjNYR1cSJ4pVPlew1VfZEuHcD8zm1hpRXX&#10;JOuXJozqp+VLfm61Zb9WABcynzRVWz0ELlQhF1KVxmeMM3hAsGUTJFDqhnDXu9lDduxIHQP7Rc5U&#10;e/PSJZRmrAI5Lxp73WwPVQOVcWp0hTdOHdnHAGitIIVOUa6xFPMozFzF8sn0vnXzprZdOlfbh/tX&#10;qGuAUVE5L/KTcJAMxUOgEJdEKLcQD054CuWhhzChnPvJT3/MFjbyoZ0QByTLryI/SqRr3FxJ0epN&#10;YVJwSLAvlMcriaxE3JbEVMrFc9UJZKIOAHzDFGFSgKM4rBI9LeZjz5CA86BciVTYPIK7c8VlrGUf&#10;m3xrsw69xI18kIqhPxBYUzRP7L3yKgkjcH2DnPvrv/5rWAm7MvWKs/LqJ8Du3Bw7Hrrn0g28bql1&#10;LtIzteNIWUt86kB9cBBtADqJqAUsozJMdyG1elmmE7KXvnWHEE2AYSESqKU+cIJUubYBPuXIUqcw&#10;gobwkxGe7V6KQKJrr4cj6K5Kb3tQJ4UxlKRB8Lz/ne8wEJQS3hpfzMm9ehmAUkrY3L0sPRkvRlYJ&#10;ce6Vs/JBr4jAhS8/NeGrrFMAypw7dfwEo0mJhCamFazP0H3mxcnqUCvUhMPQGxSHi5hBuoieGM1/&#10;X5zJWt7rTKBALQwawNBE6WXVnyMBKI9Qc9isi51nf/3mATbXBImw7M6rKbWOlCg4yLbCQwdRSrCa&#10;B2+gRKQfIIL4d+bKqgN4Fm+2bCuKV4DP6SXSoPukN/gERnQYJjBeOoR4DgtMqeFeH9Ayfk0KPBeZ&#10;Xs2VugfkXwau54VwL5z9sT9GJRMFb/YfaEjLyc5PYHWAHvyfGS6oSxiXIai1k/kr5BzH6v7sopIb&#10;5vm0aSMlxmRU406HvHbxIm2m/Mw+lM1P1YDGB5QX1YBSHBO5TFpAhOf0GBkgeKgtKnDeheZJA/OB&#10;FUCkJGgA2hpQZyiJFQhW2FZY8xER2r3LJvgxjZ1p87sTBKAu+KmMMo9mUi5sDSZAPe2uUQpah65J&#10;D1MXsRA3uCpxOFzWVGRIEUwQFwNiAn4C3jG1iz0eLp/aaBlkxXxavS7a0dlpxb7Jki7IgLnF8lAK&#10;OftNCMtYwFhIY5AQvpJSdayqaFePyxfdQg1hX4wR7EgtlBqE5SbzhEJVeXBD/mUriDqDgnS9oBou&#10;mCkxHPJIfCKjjVucv5qptAgkLm/xiTRpoU0JPFFgy6bsJXvVDhnf6hcdSnkpTaPz9Q0L/6+42lTY&#10;xT+vUGHSRNlZB0or+3gIC0V2IBxIo1ikV9ViCPQN4UQNVYWqP8b0woc+oE5zOFXfsxdh2gtbGtCa&#10;cROt8pWiJUuaRoYSqgA9PKiUndjslIMzOEVVeZ1Pj6mkgbT3408+YQMCryRudl+JPIt6POFugDI0&#10;ASUHXjRU7A//8H/EDsjWVWyCMAsiNNHev/nbv/vTv/hzOCmdw8YDPKyuXruOhP1X/9P/9P773zl0&#10;+ACWeFxI4aj/5z/+Y05LAutyPBK6Lupw6dJbSCW2JVJboH9pdqad746jjZWGlTjSiU3mai7Q3FVS&#10;cUlsV9hLfmou66vJSbS3fIFaW5c03jgcy9dkuVv6wVZIt7ZCnnBw/wsnKvV7VN7gNoU6YkQNYtkm&#10;ZOSVC+cvEEn5a+8l7Ddg9I//+P/y+7/3+//u3/07liqvvnaRoUTf9NlnKIz2YqBHLKkB7f4Zmf84&#10;hX2+cWR/WDNcj43qfKcG9BrICbxCPXQGl5to1/jFzz8wfhApqaKLsN/+7d/WOO6EoWz1fNUqYuYf&#10;JwL57Tu33nvvXRblJ09BcSfOnSdKKIcMHXrva+/iDACfwXsym1L3ZH0GydJf9iB1owiGinlLvzDG&#10;VpJPkBO7roWqlA7Jaq+hArxCr7BvhkxQewCYKm7LAaYchm7Wcn/7t39LtV2GJjb7F1dYS2E9AE8g&#10;vFFCgkQjezj/9AlRS1EYvKrMUDzQdn5FYNAb/ASvpGLF8rAaB+qRLc8Jokb16EABK6/wIjUkT56T&#10;7Ucff8qn5DjxvngkTlYP1mZG7qQ5dBqBqLYelfJgQY4ZxVrqUCKftA7XCFSPyBgKArbSRXxyX9rl&#10;nfN5Mw9L18In+XvcJSlbnUwz1YAKQD26w3AHkAd6TRctRNCgdYwLPWlitbma2zgFljS8S9sxwTO7&#10;Jjiy5APKiwxoPIQq/BPVVpCz69PJ08BFIUEy1zCusEkQh569+06fOCmvx+wSj58DByFEEuvSpjwp&#10;JV3hxxzFGScap2oUpf5lGlXMSw++JWU8betttJdlZcj2o4gfjsGNmyYMp475ZKpnJRPhlZhn+w8e&#10;wU0+3jc8SFwFXMqyTwgLZgx/vKX9H95AKcgJcmRfQMqo6EnhO8+jUKwqJeJBIeNgC6oGC6XeANBS&#10;fEZJSeYUHQp50dezKMqWvGB5UUa21PReNmH/xx2QQg8ezGo+fjz7iG0UQuIk+gDQMO1SA8a3CPnF&#10;bEWGqS9RHjcAdTqPjClLqTrW2ee4fmpVd3hoBYdHwQRZ05DSJUqUyi8CUDWg0GQteqNBx6TGfGH7&#10;xdlXziLt9C0hAZNCwSA+1mrJE93sNG5QC6GzXyUta7iQ0DuqharqxFTtLi+ZfnPbfpgRXNKAxnOm&#10;lIJcMwAqYnCM+rNHp0eqB4uSqTY81slCjzGdaWav9mkaPcnkgqLgTmWC34dWExplqt64dh3rD5Ao&#10;3g64c1BmnKCnCIHZdlchAKmVKkCyUtnDoNsE1cauBl1yc8EKeIU1MIpJXlSm2EvLV5BB8Vjqb3xl&#10;Gbs6ke4EX+eT0RTocK/qhNYJu5vS6AczdGRJP/RYaI7nrX1UDey4z9YhInjSK25ooNXwiZmPLeoK&#10;SzxUg+rRGyJOUlJtlAF8pQMRAVSbHLRA8hBikGmrNJWj4nVHNUiDrIGe28NV9ZDOWjok8G5gYsVy&#10;gbFIvRSaONeLNQlaDQQTjaIIO9AgH148b7QdhWUtBjT3taaTLZUSg53QujsaCIEhZcifTyQX1caF&#10;DnhvAKHOnBmfFePNm+HkqLTv38M6BKZEGfE7P/zh0+csOxPsh5pTLAOJ3xH1RO4TpQmRTdBfqgqV&#10;sz8B1HSBbQZPn9x7+IC982yDYDEBoAOkotQLtHqSjS43rsU4BloEIXKCskzPwaKSYmt1gSOuE5s6&#10;Rk0bxY1zmYPpxwzh+BU6ZfprmK6rwtIfgxtr3vI1TvaRxtxYuuwGakhrmb58P8ybMS3DnHUcGVTp&#10;2vGWDJ3oqscnYVlxU/w//c//x2998xtvvP56ZOGz5//i//CH/9c//mNi3fz8Zz/77NNPGUpU2W9e&#10;eoNY6x998snBQ2hPan9A+etn92okrYqbyY28nvi3b+O3vv0OtA6PhsSBa/h0pmNK5R7ZUlwG//1P&#10;P725eQjF5E3ih+JDCIsHDzFeIDmGSsdnb0jfG+QZYs5Cfeedt65e5WivLGs4lAfe+MYbxL0HmkQl&#10;yU6bW7duv/IKejJm2mG04ZTL/JENMS2RHDFVV5gncCTbkphsPJRZG2qET4iPHeiYnCAJHAfZVadN&#10;nJU08w20xCsEbgAg/Oj3fv9P/uQ/4M1NS2ma2+cxC5w6fYa5xa4gnEHZOnfqZM4mZXCZbNQbBkpu&#10;LrUVVAwVN2o0echnSbIgS/kLTWBSkYbnbZ7QPQ4Sd986swhETrzCg4eEINNuJBWTrD+oIZVHc4Mr&#10;woF9OTECvih3kK8BQClr0kMQe6Y8PsWUlA5LonQFA1WldPecMdZMRbedqTagaUJkcQPpC/ek+Wp/&#10;yQ2FsfGV8JdwEwM+pqhdeYUEZoUbAR/oqnPw0meJ2Eo+nA391ttvl1qupsIEQEsQ1EJTYcmrPBKA&#10;Vg/HXQ/wadhNhboAlBteIR81oFSbtlB1zqiF7BmQazeub3FSbblYsbdnYiZpWB3+WzMQk7hxTF2n&#10;tlgqfyOOJQqvzLTJdiK6mgEqxFlmdygA16Ng0OyfIYwI6o0tyrHrYrCIVn0/mBt8mxjuIE4OOI82&#10;IqHsSQWvo8zHW4/hnqdZP+zbf+/2XQOUlKqUBgfLUlw58mellBpmOUt3QZl7SMzirYzRkwY0YZhK&#10;y2o4+onL2MfpRgIOTzpIh4DOlHqbhzZjsrdhnPmVSKs5CoXJ8ARfCswUJENY1SkQTxN4uEILwLqP&#10;HkksG0aQbKVSc66CwtJpQTyRdFAoj1ieOqGyFynUkdOFyThYHv/v589gbWSipZg05MmSGWe88N69&#10;z5jg1BOhCwFjfKe2iMjf+73fo5dYzxDq6ucffGCsDGY6E1NlhgSvWk5TADdOKFGaU0axbU8Wnb6A&#10;Pms4wsYbDym5lWRCkxbnLdTFam2C1xmJJ9Az1K6m1lGgGj0cM4ExfrUCVaKeo2zzh4s+/egjlos3&#10;6EWIjc8M37NoqVmTMkuJ+5Fzs3KuzFOG7/a9uxwyQpA3IBHRE4GkWVLwZn3WGTVhNVSLnqHy4V11&#10;AATlJpxQLT5piCpJmIzcA/7DRkx+1YRCi2Qys/q3LCQTMjQ0Hj0Dk2TcDc02yt3ucIpwpGB6GuXg&#10;PMAdmBUyVVOS4onaavBhuGXLMhB1XdyTCfekZ0Lx3DGS4VN/54uch2T8SgOthp0gqXclbeA4fDSE&#10;KlFPaNWuiyLzZLbzWnnKJWdoEkLlIcTAQ0qEJFSahmaY8qV4Nn4LnJk8NfoZ29UFhtpT6gOvZRLF&#10;eXERes+je1RyX7ueqJ/ib74CiBLHEUe1ffsPYZpJ0MOoe7TLYZ9GAXaCg/2OHz176uQ5dqaePv3e&#10;22+98dprb7z66qWca3L2FY7DQcFz7OgpZmiAY4w/WNyhKIAg4JO5h+qxkC6HEFXsyGDkA9hwcTqD&#10;SdH/iMDvfe+7WDY2Dx/EXIdoRWBRAyYqHULP/Mmf/AnxQTmMBk0ARYT9bj/5wQ9+G2oljinTH7Ut&#10;m2Zv3rqJtf02sZy2tqlKcCoq26OsSY8TTIDagRaQlkGBBzhBGziaCOllf6bRcR9Ii7NJI46/6kFp&#10;jhN5xKA8d70dLrtYt1Q3h5CaaXjvtcwZ5ByIFkPEj39IAYI4p7dejF2f7aE5jq/2+uz8JZA5VtwE&#10;QsFeRDgWHSeydgCLP2SjL3tGkVfbz7ZxD5O50T7IVQUfwv2bX/8GSOw01Hns6OXPPkWFcuvG9bOn&#10;T2On/uu/+avr167xK9LOBRLMgQ1eN27eovuizanI++Hk8KBaXvBZDojR3MDAGTDvSbPx3fdeZ8mL&#10;vyFWXhg9TWSb0dnTZ956823MhBfPX8RxDVp87dVz3/rGt69fuw6BMTwABeIvsJ4gUhe9ADBluiHI&#10;4GscCk9rYQTUjAHet/fZj3/89xfPXyA0NY6rHEVL5higQM2IJE7kwN8Grgb4gRapSU3pxJSBLMAw&#10;gF3A61tvcYzO28SXRuEIWVAcCBhyQTMckL0XL0k2yjH9WGrvI44mTS63ASwabIGHIh8mTmHtvGNp&#10;jKMJKXHMZlPV66++xjl9dVr0I8IxxmNjD/uQAvIIlAP58RI+D4m5vc3BdFjHoDNWirhJYdUKf64l&#10;Y1gN5EEaeZMWf1iSKmEuldtQHoBMeQ+PgMZB0EQqhOmfPHGM+nCgNs68xJ1hTxAeLxfOnc8xl+cv&#10;8Ml9NEaQ/sHYkBlIXMuhVg+RYlJBQ1QAzIpnRk6UeUbUggebB+hYwhFvouUmfzr/lRy+9Mobr71+&#10;ie3/OMFcuMBY0IL33nkXCQTvYP4DRVl8YF2DTzCl33rzEsLrv/z5nz+og0LxCGF3CPFOEUk1aXN6&#10;Ks0BjGrHN+wUYuDSW2+CO4EsBMShhUFh6P/wat08zCIaNMI8MYAlI44bwrWr12Iq3n76+Wefgybp&#10;0nMXUGIdZdofPXYUAkM3jtNCgrrF3TLuJgFWtUf75u0boQQYyBEOXN36xS8/OHI8zAvOB1fIxEiA&#10;TB0t8cLM+eZAII7WqKN9Ap6woZf9OgGRDh3ikNhDPEbc4OLO8bec244vJ3D1+V7O0qRjDnKIU7a3&#10;syvnyRYnTOSoVNSftbIDCIaSE7Yp2JSyGQhmSnDw8zp2khD0e0HAT8Nc2Am+FxN9fnzy+Mnrb1wi&#10;ZhN5wAOpG2YTvGpL1RbIRs0q4+coN2Ccd+/cRkTA2WC7olMgc+Tlwm+huFqpFssPk+6h2YHw7MTn&#10;8CQyJFIUsZBqWRDDOkB4wcwYggmbAgc5BK/YSs6gP7jB/nTgIgNEfaA08HqcW/cR3OQIpAIfoEB9&#10;Vam/6mQEJR5pRw5nHPkJwje2VCz4ZffMdti9bKJi+jxiBBh+RhPeiQEOrUf4GJJ+f1RNUBczmhum&#10;J2tm+p0pANgiwf0H2XVLPn/7t3/zk5/8hE1tFNG+yy0ktJOUk1bMPo0thBSa0hQSmhfFlKIQL8VJ&#10;+a327tZqwPQk68LFLvKyUkSPnhGCVjUUkHOMqhWZSC0dc53KiHv4VRscm/+oDzjbRaywpuugOOyH&#10;iUcb/6iHyGxYKNORGcqLJboyC0hJJDBWtd/4xjfh5JEXob1t8EaCQB3NUlmjiidmG7jLUBsRKguA&#10;Tm6uMTTZM3zcUFsSc+MmQuQZ3ICGgJAU6a3IXAZqtkhsKgQkT4aJm9ZGjxi0kZ/AV+TKQzZKFkkE&#10;4lAxShRi2nWwbggJiVwrwLBuipuURNWLrm9de0DeBFQr60nFZfCsyKIBso0GdGGCh8Nkg+Bi65j1&#10;dGh6gKiSpiHgI5+u7bFg0lcs5tWAhoArmhLDx6fQAQoBvoMUE74q9c9+Jl4ByLpSIltAKtWmH6g/&#10;aFWAy+tsk0D/B9Q4fJR4cPBcjPUnlU0UdP3azXffeY9d45xeDMJ88vDxxrON7cfb6MIJGBdB9pgY&#10;HfeJRHFk8+Abr18Eld+9fuU4IBiFKIpbABkbM+7fe/bwwd4nD7fYMn39CoclPr57a+/zLY6T+OST&#10;j7f3bH/6+a8ePt1iYxCc6iAHtJfIhLdg/S7lZpaE8HyW59QfcXbqzCmo9fSZ08dOHEXpCknDGW/e&#10;vDUFcPniCyYnzlwEu0sEYsDhAYT7M7bC5BzfrcRgYc8pjBQCuHf3wTb7PLee4lgPo9PJp1AQW+w5&#10;wxk2AhpGL0AdDh7ePHbk8LH9MHY8q/aC4ahvtghHj3wgm+HUi3E4DNyeQsGsMLT623/m9BnC5h+n&#10;xliIDh8lXDGgljRa5f30xj/vs8m6FLHgcjels8k4Gt64hVWAKf+oYTqs9rHnIKWJmeTfffvx6q0p&#10;srkPe1qwHzU6iBYZhkxdUWr8s3/+zzhx6mvvvn361PE33n713IVT3/v++99+/xtnXjn12usXjp88&#10;9vnlX1EJ5gpqziuXr/zW97+PFulXn/zq7Mnjf/Wnf/LBP/7D5U8/QfXw8S8/+Nu/+Uvw4Y3r1z78&#10;kP0zh37y058c2GRXAIHVz2DY5TiA6EifPcHtHIyNrAAD7nkG2nn+dAvXGmqWKcI9gg5NAnBm4+2L&#10;p+Rf8A71ydwwM90rDH4KKD7ILtEoYKBs8BPJSsP/qEw52YOONqI0X/dRbbIyq3MUM7uAQXdu32RB&#10;9Mq5BJzHxZHhv3zlC1587fVMp4ePwn/fefftcn/h8KH7N24kuD1VAsRYIsLDOEdkiC6QWuH5AV+D&#10;zhi76zdQlaEzy94dimO4qCrvfvYZJrmb3/nO+/B0CuJ1Nr9HNmPRe+PSK2dOY6qmpZjpKQufFLRN&#10;OCwzvjAcAAHrAoYQOodkoWX1f3IlKtDrmOUbNYizS/0NzWGC0aWKLppMrej5Ynke5AUPmVybZaZ8&#10;hrKGM14f1dGgNUBJbXHcaxZRoeW6hNaxDLh5I6GXPALew6s0o9ClrbWlYjGRnz1Lb7PSVQPkEp+f&#10;9JmDo3FDZ1IfHa4T+AmVw+075MyIZMvRxx/T1fq/kjmtI6VNKHNz9CIE3ofhM3XhFGROQa4doR/u&#10;Yam0Ws8hXmF847xx+1Z0wxzI9hylS9QAqKvrZKNECAJ512adPZyxAUsCrDBD0Ql88qtPY+B+xr5d&#10;DhxCW5bN4+X/CfjjvCtCCwV0AeRLKmdM6O8YGep+4QhWqCynaORMeTAibMoXE31Jh9CgvjpjbVB4&#10;KH54wFFlsU3X0jdADUeL2nvEMruCU4h+szQKvHgcOwhpWeBx4g/onIgkDAT4ILIxTDP79lSMaawB&#10;zZcLCt2Y0z5ymFtpcz0L3sXPpFGL3lZbyGRsElEpyAVApp9dkqsPo8c9hA7jELsRpdWSo7zN69yy&#10;wmTDB6qd+P/xHp8GjWJzPGlgjXx1JQbTD7nG9INQyoFVEbdEpN+/L04FKJZZAcSFd+vCuXPZ68o2&#10;rOLRlMM6ln4g5hWVh+eQG+QHWYDUsVTQe//4j//ApDl/8fyJk6fRKAsiVTxQDScIBCkM1VNcTDkC&#10;LB/6lr8uhnUHXpT5YYIa441rRa+RG1B5ag4ZUFu5gSZ47ZigCq0lAqb2RHIrMWmoMzeO4AhuRDw+&#10;j96rio3gKrfLmikRYPQ8N27YwmSpWrEIotpeuFOnNTpakqvmTZ+W2AX5Y192HZ+0HVZDc1T4AaSy&#10;VFgoDsdessKzTNblP0s5VW3QslM0HYv0cavZuvQrn697mCPF0jvT72l+oXBGRwAqbQTsspgEISyG&#10;ZurYRQOdKbzihndd/OkfdEwwUqC/WyYYdwQu4tVtrw1A3YQAO80Csg5GMeQnQoSidRuFWiQP1aUl&#10;UDinFySKMiEsfXpSB48JT0F1nkeg3peRP36YALp7kBCcq4gH1a3bt65iorx58+OPPrx++fIjwm0S&#10;DBKfq5vX79249fknn969fYuQfl98+um1zz67efXygzu3n+Nvuuf5p7/6hKUgPJPZB7+DJhA7BBhk&#10;7R6+GWf0nVlDZQBi1LDOETzkqs5D0VkkhwGWlYYudSrRUTniNRrKIES4BOoVNheho8G6FCYHa0BA&#10;1Jo7G54IIcww1gEeRe9lgylpG00ayqcc6puiohoEKj/PyqoWLyiSnoNdsc1SJWZtZRtiUJdPBVxZ&#10;MWpZQi8cLhV5JqBjC2dGs9qXCfy1M8lWEFbwFBb1KwcSoxngLNXEkmNlyD3QlVITnq4iwPP/8RNs&#10;yEkyckuUFbothjfCVwGFkwSke5HjIZ9tJ4DLnqdE8UTbixqRsuIxdZRFxP6tR3jZYTN5Duyls955&#10;+y0G4urlK/dv37z+2a+Obh6gqwkuWGjiRpwTnj/73ne/hwKDs3twweGASdTEiCEacvECyuVTxFt8&#10;/TWUTiya2BnyGsrsOBOee4UjgtHiAQjRrZ7FBn3m9Malc4ndSKUZBtkHqhRu8IpknFA0Mlznzr3C&#10;wKC9pYthWwwupPmzn/8UBVshUfY2HqAwzu5h3wsDhhPSd97/FtpKzMooNfHypGZAPdrMDa+QCYEh&#10;mTaY1D2o3bAdlMXiU55FlURIKNK0j/CitmDsMhoR6BE6kc4ysB9P6AXM+kWX+KKlUSwl0bXQudFC&#10;P46UpQMQn3gxUhAUE/fNLD33optPMgQ5czVEmuUy/0CHcApKd5FKDrL1lZdCPcz8xRsFEu9SVb1z&#10;aKNCUY7c/NSvbc2p6TL54ohPzVnE0MiA6lEr/WUNsURf8YkbR1So589r3ZMv86JSELcEVhQswbmX&#10;37EAFR8g7ZhUIlpyoBo035D45APEJ/OErz+Z804xzXPxVfGp+6kgGG4LMJWflmtsGADTzzF1lCmO&#10;+QN56KzGK1euXonI37cH1xIIksqHy+9jcxXHeNwHnDDrYErQJOnpFBoFgyMZGk2U/sA85kZQSxrL&#10;OOYQl3LGBgBNsY0C/UClkwrEISj9VvV/BzzKGC2MyHAtdLdhiwtHH0eqTYpLAvU5un44m2PqDtPy&#10;DWXNHU6qalDdZDQ0TxOJrbwOpnNuXH4A6wOGSsXiiNt7ZJsdoxw6so0BFJta9hxogs8m/cXec1Nm&#10;rxTv1m76hkTcm0yiKlw4raAkY36VP5iMfMpkFu2gIrZShXhLED89Brvan+O+SmBogjcQPaagWA8q&#10;K2VPDAhkWl4Z6fC0cQ+yfDqxg5S1Lg8ApUQBKBdqYywYURflRIApDBNFMOuJ95CIKvezZMJ4gpUG&#10;fTkpeQupDOqCtFw/uyFyGYA6OxzTBqBTBy4m/KLVUyNGPtCz2HndV6dB9mqCp4uomABUZSdj6snp&#10;/ErpjjI3uvRQVdvoKEhRXn51RPqrRkOehOQWI+7UFoAyYXscR+bj/az+Y4lN5DNqz6xZnMwsl1N7&#10;Z4AkcnCyd/4r85HkxhaN3bjyXjZiM1VSeMbyysTdP1+a7dTkQhvT+Q2LXuBfWjrzAY01g7EoX+0x&#10;cxGqbJw+oUOgPZUsBUBzZgq81MWGy3tYpVpSSoEluuGdNLyI2s00koSq+jbQO39LjzD5GABoqlsm&#10;Hxv6xwOKlSm3bt6GpVM3MRD15kwy/hD3TK7o8vJfgutF4/gEAPCUMEWXv7gMW0PDx9nf6NpZSxW2&#10;w3qDSfMOZlKOfmPW3733gPhGOIl+/vlluBOGXywdBJR3C3yrS0ouB1qoQ5Hs6Q1aR3tv5+iO6eKJ&#10;6zQqTEraVWbu6QxMmhODhuvYYT++4JXBmj3MovnJY3SZ1JzJmiO6gbvbxGNmly20ipCC9fFJkNRN&#10;fP1gyYGsU4xYHRoXwvnZNso1wGSO0Q5cjO8BSlMYJwyutAxQRektw5jzVyeW6YKgab2sTgc2tkAc&#10;IIWDG5x5uG9z/8bhAxsw1MMHN48dPniEpT97X/AZwtNykyebaFqz7zV8Ehieg7uPZK8VShnIDbs5&#10;lYQ+gNrYLW8nMDYbsh9evXLz7u376IYfPniM0hl2joaYpX8spYeItXePKBnYjT/9/KMnDx4SL+DE&#10;seNER0TBWYeGMKw5qjFeN3uenzx1EmUBYRYhj298/WvsPwZrcsxPDLZAjjNnEnrNPUbwgRh4z/Kc&#10;P4ylbDXj141vv/OqxKeKrqwAmT4hx4Tvmk57hyxQ3Z8+c/LmrRuoH8rzNyevYOjIEuEwnPTByVOH&#10;fuv7PwDw1MqZGODsSDgCaUJIwBFGG7hJfcQ9VMnYk1CVR+kwcy6cxx8lDtEwYoCREwwqFC1BYQgP&#10;WGe5WubENkYUNM34lTZ0Oj8dvAKZIoSYNlrfWFeQAMZEhIc33rjECV1Aedbo1EEN3JVrV1ljIPcg&#10;r8RlRGcTJhJ5TkGBnw8fUiWddegc6uM0WL6UBF4jG1JrRTWYTFSPonvTmSLfT0UFn0IQ5YeLNReC&#10;OfuhYCtZybB4qACDSemQ6lCWXj+75hlKaMAInW49NH6W5nIWACJUASiTh3fJ3+0FZMU9ycgcgyae&#10;o0Q2JbQTX2FzJIAWSSkHoUQK0oXZ0zgpS3fmGoXEFmHlRv5UTAjVGlC5D2yCG/pZJ7CDhw6ciKtx&#10;lHyATvSq/N1PSIMwPtgHKh5IMZrOp0/RgFZXHGLl/vjRE5zQWSrHPo4ysyJo0qkJgZRo8+nVjFQk&#10;drQbi9VC2VgVwNX/hYWmsP+BHdHmzn3RfLdH3HF37PiAucJuXE64w2YxajvO7zqv55UqFXRFno6C&#10;G+y++PzzWrvHiY8rvJtWSWBllAcP12HxaGFREFZdFtvUJMRkXi1L3PwXdQ9WuIlQ7LXokLSCYRX1&#10;KjPKHzdM0xeLdIMLJVSW3KzYHU0BvXv268TTIKdZd0Gd8Oiy4Id+MFPRG5pNVwLQoJzncaGBqt0F&#10;7yYk1pnYXtUmUK+ykDz55re+STQuJj6kC+1B/8Zn0EV1dw2oE9YKOzoj2uuvJVcmzegszcgEdrgB&#10;sQte3AXPvGAEnWtUmxG3bguaifMilYEZ8pBL5Dpi4uYzNeyJV+AUE5CJzxziBqBYLUYAOjZtJI+R&#10;gzVV+7BbNBI895blLlpGnOFgQWV6lXDdXSvzGdsyJtgFOFqoTROAwnyiz/tNXDEkFqPYaeaCLcdA&#10;tOD2VKB0bwv2sSi6aYBfhFbxcaztubzCUCKDXZzrVkt3wVr5Su8JIgWgUC8PSc9ijTS84kKFJpMV&#10;v0I2zfZ5twFudpGH2S5Owsx6Ndoy3iVznDHgzMwI9XM0MvaZZ9v3HuIEhBEDP0GkSZ1biwYOQxO+&#10;5hxJ9PDRnVt3Pv7o45/+9Ge4w7FH4Wc/+dlPfvJTgu7dvH4rznXPnnNGDZnHCTL+HPsPH8LzLa5K&#10;cGbgoZwk+pSKDEDNuZQjwsd4K1YYIwy+0JLkxMWNM8XdaWRSODI58BNQ/vqNSPbcXL9OTyqn7JDi&#10;WrUnq9rrJ08QDof2c2IIVhLmD4eR7mFHxt7nT46dOHzi2OG4WSJ7sN0ksvq+k6fOEKG7nGKjYWQs&#10;zIqBcMZJ6jJDLn6Vo1q6zF/tqWaZ/jVcF+3w3qd4/rMDMH94fsVxPxsBwIncxMfrAI4K+KuS275D&#10;0Tc8O7SBSYoeBpTGgQHbEDAUVzoOLsazFU/O7SfEQ8hyH8UUePbJo+2H9x/dv8P/CQeJXgBheuLY&#10;MbaNXLh4Hi+Jzz77lL0ot26xDew+oBvvAkxUdGL69vZt9F5f+9p7b7x5CUc+wozgvHvpzTeAJwBL&#10;FK6UEjZe4Dp7bHGIKx1vNuuUwyH6XbovKt4odDc3/uC3v0GHgCATVpotkBwFFAEzbUNhtaSPfzHi&#10;RIEC2p06hbYfe8EB4AXdiH4UhQ7IF9XY1WtXWUygDSV2EAMPHYB5wTk//J3fffPSW8DZX/7iQ2yL&#10;gIYPP/yIgUQhAuVDlOiE4faFY+LUpeaM8YPaYCiME/OklMz70J6iLgXTcE8dqBU1d62P5lT1J+m/&#10;9a1vF7Gi2Dv94x//2DMzUY9B/Lgl4sQA+UKdMoVas2zSwhI4WYzkPqfmxFLAlgtmBTk4z8WIuwDQ&#10;kTvbdbxCi6BLiZISyYfmtD5A7ia38hKA9pxpBX4cToqINeFpvFO17FuZUYMOlUUql7OXG9rrWxrH&#10;eYtBVMJRKxrItPJ1fR5gASTOnuJKSSAGIpsSE9TocQEKbDOv00fY5wEC4GK83DWFzptVBNUTxYLd&#10;M0s3pn2yDUDVmrjclzGFZbBdrBSEsUccPsLSDbql3TBDql8DlwgsnnMma8L8Sg/ggM7xXDgAEU0V&#10;OyLyN6eL41CZbon1FuBWjtLlUAlie55Qrw1AuSmDeOy/GZRgzlitFZx0+wL1TUrEEXqO8q4BKJs5&#10;gNH14rTdfgEjk/0EX8o5lftArgMH4pry8BHLBHq++HJ8JgqaZpeJKmTerBjMB4F7DE3pGnNCEjdo&#10;GYJSF+pJm1ZCNI+zW2ghQUcQw30LS+8L6+7EQldahMaiEY68l5gXRVWIwa0nsAIWu+WJlQUGZVFP&#10;XjQgZfxEGYuFPpVfYZHuiaVDS9mcVbuUvBKA0hwBaJngYyIXgOpaTaEsUOEqLMpxc/xf/t//yyef&#10;JuSny62ghFIuQvBQzEoASh1EbA5Zwet5GKae1GEFCxN8P3T6zIihsSnz3OUrI9saUAZaIcq00oYQ&#10;aVQD56o7cqLspNwwMZksaoC6oB47XnRWWG2HTE1nr2qALwBQ9qRryVmJ01Y+H4ubwceeCKJMl5Gk&#10;oWlwTn8V02eKLbpIvjcyzBbhK58vV9WGu0gIbTxl69VHBuBb066Vj9c+zPbDhSPslGix5IBbNjBN&#10;t9f6yvVrt6LHxbGoFX7GOuva8pHFBA83Y0B5SOXh5OJRlS+0CO4KuaryjDKvrHzxZcJBfLF/X82I&#10;OUBUqmzMHwBabGQ6HLu8OLLrDsZO5jBad6lmrhFiAk3ecZDCJo0mLHEC8dZR7/yK8RXwBirESfG3&#10;f+t3vvOt9y9devtHv/t7b7/7zvd/6wc/+tHv/+hHP/re+9/H5x+UA1dC7BNJ/sKF1/C94Q/Pp1Qv&#10;R9NN+7R2ZkT1EdOtnyhh/VSjHAa92BorzZhe3Knn8fTK4mz6BnzOZaALXapW1Rs1LPEfYr9ETE/M&#10;modPn9EtwAlchtjCBaulvx+5Z/R5jsvgwDDC7ZWZu2zobVJXzccoqN9BYhohhykmWvVKqMW6YqQt&#10;/MpFJt7jU3DyxBG2bx0/gn6TvQyoO/dvHkQBun9z/z4+jx48wN6uY4cOcoNu9AieskePnDx85ASI&#10;Di1pKV7jTUqI6OBVDO/sYDuCm0Si55XR9fkWe4AOYLyHIbLr49us0b/+dSIgAVhfOZ99R9/85jcA&#10;YL/7o98+cpTw0k8392/STZ988qu7D++jwaKWGNNJ//3f+n640NOtCh2ZfSzASpgh2k12s3AfeJn9&#10;nYeC0NnNFi3GHgR81jNRJm4hjmD1Gz/8LqGR4uhdZBAnM5kjywh6GbwK71bvzSentRLUmSYmBM8G&#10;J0OexT0Cuz7LGCApzeOTrGGeJMDAz24qTMA45aDghC8gG5hIjJBHz9PpKu14yJqVAavdlDnYHY2F&#10;LgVUA4O7wSayXqzZAg2pfmObOBpQWCjUQJ0BlzBWT+DkW835p0JGSIGyrt+AJ+49d/7CLz74Ob8i&#10;hBz+V86fKwBa0Js9E7CziEF0CRgsDqO9hrjbBM+9S89xwvR9y3ufOHN8SJNtBZwLEpS/9IujABtl&#10;2KwgLZUkUIKGNdRqmOYzRsJWcS2zpVbYUQO70uInHqoiVZWrnV1wTAL6qtYhkRBQBQVpLRKh0lEC&#10;fXk9g4JKmznHqEGyWuG5MShV9iSdO0fvkYlB+8mnahK5Lt7NfC4NtMJSCynlGr5Alo0nNgPBYppJ&#10;yi4fhpiJj4kHpoYJ4drVnIPKHrJaSGzheXDt5k2sPuDHJ4+2QGjZqZQT0imHXb1x3AyVw8ESIyLh&#10;kWhMuXYbNrxuCgFlV0EdasSV88QrkmLNjiBRx9QhE6jNxn0xgrEzx8S8sISW3FkEQy0VqbIqZcVY&#10;s7ec9XMjWhIi0CEz2U9xQjR2mPJ6NuCXD2j8SvfE+S9q30HTGRlfBmtESgTqADdtjljTq6Vm2r44&#10;y1isSUqZHFOj04thkmB7C8s/6JCaM4Kidnpe41eNcjzoSmUbRJV1VATh3sQmrN1FeJ4zBXV0WQlA&#10;eUg9KKIyCQBl6UutIOmitKssUK9dvU6YOtYknB772utvwPUz/CUwuCGlyrl1AFTM1ws5O2ec7BS6&#10;81XvycXVfd6zfpKLCz6QnQFDIHq4nyZ4CqXHDERPDZu0yLhoI0KX+puM+egcb6rogRPk8dU55bwO&#10;PSxmGV8RxuB1Jq8OOV15X5xxpB5lfzJNF9c3TUJUIDhpexvWHWpJxJyc2SsmloTGTKS3WYbL+c9a&#10;OqsDebqO5RPnfuPxjTUf7l8wTK1Js/NYQPnCOwuFN8zKeWRv66g9GVAqg7Fdrq4dBRcPdBRSDAWS&#10;e4aYI/yqcCxJGodO0rTVnhaRCQDKPfKwVrIiGZycrwZPIGflI6TC61GjFtZpDh8d6r7sp+GGzJkj&#10;pFdElgb02a2b1x8+RiKjAbgLD3Hg+MScivPeres3cQ49ffIMVI+PKGf3VXgPNk5gxMDUw7nhZ15l&#10;yl16k09W3qfOnM3hQw8ehqk+Lf/E2pyyTGYqEWcEFqG5CCpZr05LF25cWTlOUqwdjsq27ftqUtWq&#10;0kyF4GIiFojct7H9pA4pyebPB1tP7qEN3H5y78HDO/v2bN29d/venduMGTpQZvzWY3ya2UOO/jd5&#10;Wkqrby3I5+NFoVavy23Z0Q/lTvTA5sGNIwcwvO9FPX5kY/9RLIoHDrLUPnloEzd2WN7pzcN4FJ08&#10;eIgnpw4e4gkw4hhwEtM/MZixzAv4Du4/c/YUqpsTR4+dO3eWdQS7i3DHJBj4a6++/gaxuy+cf+0i&#10;AfnP4D6aHeFPHl669Ab+y1iGgZs3byWuIts6PvzlJxyUg2TB7kp/8RMyF6j2wx/+ECViLHUbGyAr&#10;MA1iLnPhGU5xnK8SJ3uOzYtK2zPGC0XgPAIp4nUajlfQJW7p77/3GpxCPqV3AisE9f8giTqVBxfk&#10;7C+mi1B2Xr92lTVGHE1PngiGu3MLBSFNZes1CZGt3H/tvXdBnyiNaQ+asPv3AjF1t3LXJ9TDPbWp&#10;veqhDAePUSwnv7vgSOYVo8LN97//fVdsFEffGjiJHMA6qFpRHECH1Bk6pNcYe7xdWWkQM/S11+IJ&#10;xP4YKBCtPMKNnk8k9pOnPvj5z6DXBSRKqAi0p+jGyIRZkkNrQtZIxG3wKbE0qYkmD27UWyiflq+R&#10;UY6snBdtPjUM32ExUZsPmjpHMSaPdoKpaqJoL6ql7DGCDKNm/GHFue5uZOWKKhOygHgbWXylBbYT&#10;PkK9HGgCvMpLj+d0Jl9deevzoGpZKS62yFyqoOuCMG6oA8kYYoePxJj4wQR8Tgv3w7ErUYQAlDTK&#10;+7/4i78gaD9rFcAWRZOxPXyT4I5ssdy7gRvKlavXsKhw7gWq9NqkuU3pXCRmxDHPAF+gYBatrLxw&#10;vUz0uOzGObCndhEV+jQUWcJk1pZelrhPc9jAtH11R98pANWnO+EPS7wVUNhRCjpGLeYd+nEck225&#10;Qga8PY3usHoPED+xS+pTG6nLJaCoj/HgLbcUqBrJEF+7RgXy+4sbULKcePI4p8zXRlFmaM5hQodf&#10;Tswtxb3TB7SU/DuisXm3g96XXFLEQAMd38iD2EeSquI/5CoymJSaOdR0extfH4YG/UL55uansmwY&#10;Lodd/9gQo7wBwtKf6B+KD2V7ZFG8zlITXln2AQ2tPk8YpkJjEUIAUB6yDKEItOBqN1i1fvOb30JB&#10;Ea1ChYSEqxiAnc6he7VoL/uAkpXcSQ2oRC646b5ylP1UAzobd74qLJfpAXmmDgxexw0VcFpRBFwF&#10;bk7drIBFuELjq/2v6K2eLJ+NNSyof/IVZ6iQlK8AUPjqCEBNIyX3K7szN7lT05I1tMIMN7+CcWV6&#10;AlD70Gpbyvh65/Olz2e1slDHyAYCQHWlXdk5X/WhGlCDADiaTkNK1IDWrcYEnwTl39yljCwiJoLF&#10;KJBAMxQAVAOxeh/kAlRqFE+awwSBQmiLdMJbCFn6k6Jbx4kMVQNK5uRgYhl+lv1lKWYyynVL8RlF&#10;AylJc+d2tn5CcvwaPWiiWBw9cRJVFsaip3VIB/bnNOfu7YTqo2mobDVXAivZwIN+M1CaBeQBVIOc&#10;PLx9ixh8167fe/D4BuF0XjkHDkkgo6PHy/qRcMFxF11lb5HPZBU67IYElPhVsukOV1rRIprpnFUB&#10;zGadIMsSPXIn06hEI4GfilQ0sodi0CZcEeyIUDDMTSYe+vv7bKJm1wuACJ8xVJBbxGV8zMFvnFiX&#10;FMz6mp+LGjMlEUPZn6YBPsXUHxA1W6AEquHV2WYZJwR/ra9xukXFEb3D0ydovPc9ePT8wWPil+59&#10;8Hjfoy0OKdn/ePvg9rP9j7Y3Hm7xZOMxf9uHtp4RrA7QxFo+jXmM9yqKz0STQrWSQ6Y4/qo0t48f&#10;PISRwmXv3739BBXh9sOtbWyhKMUJ4cmBkcBuDEef375L2JvrVIkBgrpwo/ve+98FtfJHTCuwFhzj&#10;m9/69jvvvVOBAmNKpRMO7M95SDdvXIsF59EDXqcfDA0ALD6OahRwfPAALqg2k4gKAFK+otfDEXXj&#10;e18nztFVSEg0xryCfUPBPMHYytBTDATKJ1K/vFyPEOgHgIuhkErwFniXCV/27vuEmpe3MhAAXxxE&#10;gIZnzyRWGQ/BzuRTIVSiAmF60G9MQq1OHodFeqJ8ATGpAK+AX+kLeJkns/EpDTEbYTSQKy1Fq4hT&#10;KfOQTGoLTk5vQxcuiqUtxAggPRjoH/7xH3GQQNrRZaQBYVPP+F0h5vcdYBdASL0C4wUX7Iu8pBpg&#10;a+rgkpqvLh8h63W8bMaaTaao4yeVghoEhXHNfPtGOdEgQEnPlTVcwTJu6HC9x+hGcouysKBYLO5V&#10;PQU/USEUWq7Y5IBiO1dd/EqVvCnNcYIhWOHwu1LW6rFErdRNci9HCMsL9Jk2C7cY47kreC0UWQ+V&#10;vOcVyuRXiqA+ZCgAlTMiF+UpNpBkqPfIE0X+e+99nfRffJ4DtDhNmMFFBPBJYrAOP0GZ8UDHG4YA&#10;T48es2JkasMlosDLpkjA56C8KdYhpyAK9whA06hJ8xoZDxVEB7mAIEW3k+xs0eL4Wu1R8Ps13jD1&#10;UwRVgoeGn9qHLuK5gaMlt8jRDeJkod9X9rAg0ylWzmsplT6X5RIFgx6uDcyB2uQCQ0u2gbnTwmBC&#10;FbUVH8BtxfqS6kYIYnqvhi8DNJnEgPy9Kr5YKW1vEW8DAUXTGA7VxtKhY11duo8wJdzwK3H+CObE&#10;fbRHZceANOHZyMvcr9qEFED2jDBMMSy6u4u1OylhR9Aqy9dCco8AoNHuHD2C/MMVhFWoOzNgMnQs&#10;/Q/NrAOg2jecBXbCMgDtn0YT/KxL5QPNDRwvxI4AlElBTeglDQs+0VuaDrH5DvQ4X0gs4Y0ox5wt&#10;SJayGJcJB7tkdQqToQC0TfCm7xz6q9mO17pCSSNhk4Caq8EVgHIjAB1htGQw5ty9NCti3fN+1wSy&#10;OPmSADRe47+Ja/IBHZYZ7oKnRHe+WgGoRQBqq5Y7yh4wpa9oK0dcCUBVpyG/WErxKYtYBqDodBBb&#10;DUDVZYwAlIa7wQ4yI1mOwiyB5QQsMRQAqnWFXfACUBoCn8f7DHctpB4b2PG6DNOsEApcbMnGJTP+&#10;h/gr3yd42UYgLzExjh7BjQY4huEGCjty7PgxfLrwxjt1CjF64vTpj371yV0QFaoQvE5jd8KwPXVR&#10;z5eeYrIUmUaEXcUKtZPp8JGqW3dDXnSs4i8trantK2Es5eoqeThq0Vi05yWGsofbBMCJe9LTrc3D&#10;RFNCI4YSh9gvDzBoJ27hqXNsC7p/l1iBdNTpB+yXXxiXrJLDHUFT1zjfLXFspjPa5864rmomBSwR&#10;KgKqPsDN9i6m0rsY9ABRN24+xScX1QwBKG/cvH/j1sM7dx/fvfcI3R6mpsdoGBONCMQVcAsGfPQY&#10;BgE9wUKQ/B7ECuTmgNtN2krs8kcYkG+z1wtz44OHaJqCC/E6RWKWv+Zx1PGMO0j28BFOEXqFY4MI&#10;v5LjDCKs9kBX8BCs3L/45c8hVxAfxEw4WMAGmFqHH70owZZAOK3ffHL6z3/6T//pT/7kP/2X//LX&#10;//RP/5CdP//8d7+FKjWaCTb0HD9BOhxRUZ+hqiUXVRcuymkMWlygLocNOITs9McNixtoly746U8/&#10;P3r0ADb6n/70JzB6QeTFC69zDjnkBDKo4H9H2alKn/FJcSgpPcEF1TVLAh7iRMg8wcmALoOFgY2o&#10;EiRl2DMnnjyuXLNvlY1yD1SPWoXTEWqPC9aEwwwwXcCOaWaMPjQ0hHwQUWfOnv3sV58iomjUxKfi&#10;8vgQCsqyhJ3RtQmJCRW7Ab4HdcwGGZKYovW/EYEtU5jk2PPHOcNFV9giCmVWIC9xVBIOrmT0zaB9&#10;vck65oKaV1xMQh0Y4EGmkbPL4yaVQLn2UXTPOudMp+feFSHPo2GNyTjTlXsozBAqDKUYVJ9rGzhx&#10;hJLRZELRLlXNjfxFvQIREog4oQFe1PKooj2o6Plz/HTheawWufdhpnTFIqiNI2GmGH0YbjwCGFn2&#10;umRnZTZm0mScgXCrihatNg5hKGd0JkxWWlJOvNhi+AmFALtKhI86VI2lOMEtyqs2o1AeVtEx00a4&#10;ZDpwX1AIONgBLakwyQ9HpGmgum6STA66GAuWW2GeCtLhhAqRPVcVNO0frx6Lwl2xRbAMap4nhBs9&#10;ULuLQNLFOSk6OSQ+WlT02dJ/kKBLxfaeshQE1SXAO/vN6OrEilpELXGAEmaEAA5hMxNNyjG9HAUv&#10;qdom86Irh169REVQgSCa1Mle/Q0meFoK484ZWA/Q8MV/wLVHLzl4sQ4FjamdshL7qiIrMZh8ZRNS&#10;gowQfalOxtKyQxC7UE60t9HlI+lhWbUgDJHjAyqoog5ummQWczRfAgdeu/rjf/oJFibIGI5EhtaE&#10;3BjKgIZyDOhmCpJ6TLtPhG4rJ7szySnsjZ+uBlve9KSDKrWlqoKic/iqywFN9vAIfiI9DRe4ey8D&#10;WV6yzop2sCzOgfZG8GHz47Vy5QoMsLVEltIvytx8sT8tyCd9tTS1huSjHhcUyL0op3aL7lzUwcnS&#10;Ga4rayyoiXN2I2ShGpRLc3gFTkLTGOsW7T1As8qP+a+7x1aStxYoorpgGuuE4az1MxdtB/qke2vI&#10;lzvNKeN6noGA0iBIRDLnHGoxlybtHL2EoQeYpJIChsnFK2wzF7m6C55kxmNS6iMLEJRITH6VheKN&#10;mFmWs9kSBybzaH/0Ai7AcFbh9Uy0veg+jxOdG/NmGCnMsE7hKApkG/hRVvXspcTUgdIUGztbp/Fu&#10;ekCIjwN7Lt+4Hg9uVlNgDiAR1HvgAHpQFABodEiDCYugl3sOsBP0aUxsAyyb0cA4leRLzH/TO+5N&#10;1fzkXPNGMqCTE+F8Yaz3ue+aoMWTb+17vv/YJhHBszGf/gbEAdGAYjgbsIcHm/ahA8eePHp+/84T&#10;9l0fP3qGrU1sJnCRYdGKvJ4vNqeryr0FWW3noy+Ozem5wcEenI37GJ5w5ChLAOQj2lk8yqBtzNCQ&#10;R6zlsNbSERJY/sHjh598/hmaS9xNOZ/do/cY3xu3OZUafzMW9mU1jfCNKRw+zRnVxJ5Ct7O99WDr&#10;2cMEv97ICXzAU7ZPZPX+aOveXc4NeAIDR6nIzZ3799CMcmgWXyj/HnpL1ISoMe+jJ47h9BpuFlev&#10;gdz+/u///oNf/PLv/u7v//zP/4K/v/zLv/qnf/rJJ598iv0ZbkytGUkAGFwOxwBuwGyxKoogmQPM&#10;KPoCbUHi4Fy5opbbztIRkF/55CtU68mcQg10DGRCrHHmIZhXNxT2SmNR5YKIoXiX+54LD02wt4n4&#10;SuTAnCGl+TAlOB6TaUZLUGqCe1imo7lkErL/mqnF1xIz0xZsNqYwkfxKnroqUopxRshcs4Wm+SLf&#10;jDU1AdNw46989vKl2ZBEH9FYjIPVnsnIXHYjL2sqdP1KS5vQ/crFT3ITLtdqyntl/MswwTFNV4y+&#10;4ipAFlP+S+Yz8uJRKvQ9eWoclCUpGndh3MFudQXlLapErdZdDrQNl1M7Sy0F+y7Mjndl60lW+7cY&#10;UHcu24Eya/rWe0t3erNsQJhyY4sy84uG2d4CKIAh8Ylym48g8sVbAm6ZhW9lmBanQtvnjVRWdrWA&#10;Y+Q+fFUkN9+cMudcpRdNkKZZcKgd06RTz+LkdHyVcuw0KgnHER4V8Jo6x/T9ivV36S+7tCa82EPm&#10;r15yanVyTbEzavG5anVuyDAEUHTo6ghho0eUVbWBY835lfylYf06SOaGOabzS9JzJ+N1ymo7w7/9&#10;t/8Wjw4iNsDq8ABxCU1ZVEDn5l3ydzi65005yo/lMe3O6ZSd/ywfKaQ/x2osF/pVO2GXQq2YRfco&#10;7DKvzWq58rv3W7/VkH1s1MqOXZnhy5fbndltoeiW+r92B85eXDeIPcWkqLHcdaPpFPZX5YvTjfue&#10;ID5snjDiG1/kV9L0OJphiyS++goXk0KW2/yQe+aChfI5yr6k4TiV58/w3eM5zB9BX/ZrYOheFn4w&#10;V3Y9YmsBv7AEPnryOEbpk+fOHjp+lFDz6KgOnTy5tbHvw88+y94OHNNx+znExuuDz/fnsIOHpV/o&#10;nun7Lx3uL03wpQPdOXQ/SN646mG1Bt1geb55g6jlqBEJtELEYqDgJgGaiId0/DhrKA5+InBQ4jn8&#10;Rq6x7X2P1gGFCotgisTg/Y33v/vN73//e7/3o9/5H/6Hf/Gv/tXv/vN//vXvf++1d9955Y03zrz2&#10;2unXX3vltde+873vEvuITQ4VIia+xQjQ11+71Pzfic+kCJvdPPAECPPk9r3712/du3qXUK53r9++&#10;c/32resg1IRiitSDWuqNbLI/UOsQlHIciBLgBEmAN7LtqALHEvopq/ds9iWCzX1OLwA3IppPHD8F&#10;VPvWN78D7yW0EfCJTUpZ/++PgKit3azjAhtw3n+I+wB5lavyAwInQTmUxD58RLbgJnXJqVyBBaDA&#10;Rl53bt3Fp4Por9gNz509/zs/+O2333wLL9jvvf+9Vy+8Sh05FxEtDn/AMFDi1avXUSoT8IgglXwl&#10;gA+Vxj0kzhhbnLqJ4fjAz372M6rrceq0ClMRdaNQVBrAYoApX//ZP/tnWPM1ByOrPE0KuQIx6W6B&#10;DKOg0qDlQpnEgZecUkBbnLTMK6UmnzxB7I3SusUJPyllyaRZaqPGxiUINjuQ7mo+6K89ZorY0tem&#10;/+SSvwajpD7SlnxENjRqFNZNj56Bu09mBTmZRMu4OOMkRLbr1V0hStvl6skQXlegzcyzvCt1lBpu&#10;IUtWR/v3ckjglevXWEaXI3t2PjM72N2ec8RUJGbZjnk7TDk9w0lH+FYy7zSzs+wmQkqoPh7z0ZAm&#10;ngbu7dn/Pp0KVGuDkYnPGNbIvu2JGSNzqa3YMB8x6yKfaPooW64XLWddBY+nnvWJI6sw64VyZblD&#10;LabkEYnpKwlSANrCZhyusS3Lw9i5WWcvyxNlKqL8Ver13rY0uBTOlu9sXqwm1E7HuiR1YwzkiPEo&#10;QWNycNz5KeuBhTaLfGadPPa25XZDvNctm8upCjeAY/zhH/4h0JOqwi7gISyGWdaSJt4aa67l2dED&#10;2g3pJjejWL4x8XI9180+O3b2q51shy9n+KVNmJXexCnBNKwxmc0c69Cv79KK2bv2A6PvcoJ7+2o2&#10;WGNbXrLcdY3trLp1EM/uC4zds1r+dV0/2NKerd3YblH3apOQE9zO4VelAJ88dFCaCcg6ZI/2Z1fD&#10;V5RcMgFzaDxqD0gzDUA7c1+xtmTrwtvMeYguDJYKo0zAdTzqs/8m0Wmc+yAkzi/C0kHwzwdPHhCZ&#10;maPeCIq+D7tWTmbb5O/IiZOEGCTO35FTJ0iMt+ODxw9QMnIaB4iFwu2NF5nbDoW8ZP9/1UF0LHoe&#10;SS08zBEYe9lAhm/6QRwd3/vat1977W229xw5eurQ5vG9+wg2jBcAesIc8JEjz4gv+Zv4I8zA8h/S&#10;je089/fveby5/8ir506++drBc6c3z589/Oq57eOb+86eOMG2l+996xv/w+9+53/8g6//wQ/f++0f&#10;XLz09tvvfuOb33r/R7//B9/7/g9OnD7zxdVrH3zwi6AeHAsQfZNACVeHvx4hVtPmxoFNnCWOcGxT&#10;Rek8ynngNSSBhrwVUYrGhtAFtBo3p73PCBZDMMIS7oxzQtGWbjraHoJFHeDYp03iVR2EWtiBc/L0&#10;2cOoAgmwCnkjhyFsjhDHOE6kyxw4EjUQVsocOXD46Ma33o55CzUEnxBrDcweuDZwiqppMGWc4O/a&#10;Un/585/fvnNLIlYFxfIIU3i5hCIFn3FkOS8iV8pWiBUmB6KQm2HkNV6XX+Zp9KaIBH7iOXMG7Ewm&#10;REAVJqZ5i4jQOpWiNHVzBspeEiNUiAdEwPyEHy+rBIphJxW54QFGndHpUsmqSRzvPo3l/RLzjDBM&#10;KnjEnezXAuznJMHs1Kj9ELHPJiIMb5KYDPWRpSA7ROeEkf+OfLZn+8hqKUsFKnOerBITYWEaWCfA&#10;lqdZWECtm+Xvsg+RXAvp5iaZbzW1x4lnnutkp5KIbIH7EByKZJY7qJFmreuK9d7p7opRmK3gJrEd&#10;pwNVYQIx+Uq3sNKQzVEcdYNCMB9A72GgMEWW7HyJeTHNxPG3BTbDpZhOn2T/eMzd2dejzM68yn+Z&#10;h9NGnzSdga24RIDY+HAvcFtBRrf5M3nKXBXmvlAZ0i21zXztNeslGe3Y/8UXQjZsSJp1FLVK5vH8&#10;mHDACHTknrMLFE0YYrJEN1G+AdlDx4ouE2cxc6c+CK2m3A7D1KUrDPjaIqFqIsPaMT37JPyhdtOz&#10;HF2A1TyeeiQn/8ZQp3E8pxmlTam19Y///kLTk/VvzmgrSZnfkoyVAfZ3OACMBdqArMmHQPSpTDZ4&#10;xJUFVQp8M7r5QNhnbkKCYGpXx90cz3b7bq1gz2EzIuQFJIRbOdrQnFb9yit8Naa3yn4K1Z3AaTWu&#10;M1tKdbfbaQ7ookOmydUTUMrsz56VE8WWyQVComiNQrq1yByo3izEUr++THM9qcef+mGTYldYjkED&#10;WbTDe+kNd58sFzGK6uV8Rp7W75o5l31I67Sn8TqN6hWsHE+AuLLcbsu6clf2g4mVGjQNAUTTlrul&#10;B3SXKTz7qX1Ad+pj+OC9e+OfXRJzaovHwSdW2sR4Mv0HcE/19M53CeTmIfb0uHSEGAwRo1mAZKaB&#10;sHX8jWKJDe83briLlye6cOg/yleSUSVeKZH3lOcxNpbqi/oqMmqYshXSrvBkFhdpZE7dDawD8sCR&#10;Ontl8lbFRAv/BY6EiSTcW+1m3GbXDHtzEu4nLqSo2JhWTAxiESX/vQDUfbfu3GRXM85CxphxL2XP&#10;o+7VlcScjl1A0xk9rBvBF44MGBKNBXVZIC3gWLVxm82KFzn7+vwFGlJnbB4iRhAhYcoTL4FSWN0j&#10;kh49eTgdDPZiDdbVf2QFL0F1OSSQsE9BGydPIYTY+YUiGQUYBwMQKhkFMkpOvrIzgJCcV67fQBuZ&#10;jfx47x44eOzE6YNHjgLwidhO2OU6i0R+ZSdmI272cEb4hS4OHGR3JlpF1lFAiMNAoOg5CXtaq456&#10;L5gONFqKkhzOI9koLuk2+QnEQ8QD7hKlH50dRwY+5qRz1imJn3oE7MkZ5tGYM1US1YCCcszo/kOg&#10;0HBRGktu6EHLq5IdLWf4Koh8+Og+lYag4Sb8xA2K6Dcvvb156AioAEWrJlo0mmj3aCJZoaaGp6Gs&#10;feutd9zUaRByD8Lhnhv5EcDxBz/4Aa+Q+X/9rz9mtoApnYFMMA9zM4YcaBWsKdKqM05e//a3v80u&#10;eHgNkibb92rfm4tFSqfF/JqgeoePsgUKFq90cYM2kwRfTL7iD0B6uMBCOhomYrJvLqZrZosIz800&#10;2exV2kGmcWTkQnMzE1e8RQ46Qca7sQyOonY+qS7pv1SzuEyymix5sR3adPfZnbhfcvaSCZXUXqmm&#10;ncq7Y2xd/ophf7XH5KdrGUQ5sNItkpMuCr2hirf0VVBEqYsNAzhwwB1X5E9Hop6vTe3MJcryTEhY&#10;cM6cyCabaN5ihneJGe7Irwk8hlfSs8R3TWy6bUK8kbjLEg8xKBShzq+bMErKlYyMh2ofeaU7ZNEP&#10;0X0qivrd4gbsvJx8xXRXrUkuFswrC/Vh9Kb8Qd4QOW0Kik50UkggZKBfhyQaF7SBGq3/rFyRky0a&#10;EOSEhoPE65plSEpzNkM+5UHd3p41TjTgIjHycHHIhNrLQc9TQE0BCkMGsRhX2WElc3te2rBFyzy9&#10;n8zouURpjnjgRaYDDjb/8l/+S2YoxPwf/sN/+M//+T/jxvNHf/RHymaDgK6jzx6pcbBGGLEywS6z&#10;bz7ugwm+f5L/OH1sePft7vN6l1b06PdNZyvbUYU2o5BZbVfyjTHN2ARbwSWcKjIIMcx6cvbKSip9&#10;eX7V1EhZ5uzq5dfrt5fvT7l3Y3rKlYa7P2d0YudQSeqmhlJxRvrYG4vRWW1nGT/ZgSTmVz67e7nh&#10;q/k4E8lBLen41coslkkTADV/OQAV6L5y4LiyfWIK08FiNg6VZbfbZP82mk6+MjmJ93vm3JmTpxPX&#10;GYDIXmgiTd69faf2fOP8/QCUfOXyZWLIUwOCUHCQI4yJkPZubG0eMhLG7uP18vTw1cZ977NHWw+f&#10;bD8kANLps2doakVYuY+G8OHj7eegMQK90ykbROLbIirj8RP47K0VhV+p6JH39j2baDlAd9/+w9ss&#10;ZDbQIG5uc3z65jG2eu09eGR738FHz/Y9Rud8+NiJ86++/t433vvudy++/ta5V9+gwiz8Hz3evv+A&#10;WDE3r7PjBa9f6k1IUP6Y5oxUmDEh7E8dOMBGzLMHD3GW0HGiGrJD7P4D+A7IFH18CSB2IOQv4jVS&#10;Ki7QiQORDQoVyhxiw+ALEEFhgMIcxMknimR2JfAeUesPs0/+5KnjhLI+chSsi1Y9vrOIA8JEczwm&#10;aBWlMtvLmBCwabV69LOeoMBEn0AuXM0TIUOPNYUi2Q6Eqyj47+aN2wQW5UUECTKSWQYwYiUHpKCi&#10;7EjjOb+SCQ9RWzK+JABWCkPBNzxBYPzoR9/51re+hfghMb8SChRHch1QqBiLdT5zjs7hw/xkmDSk&#10;i+l5DpSkYm4tFyOiUSPnKNJwu71+3Qgs/EqG4h7u+cl57tTtSci9wgC6V0fiFnjsd3gI0Oo6YSFH&#10;hCHJqIlmRHmKN7yiutTmc4HnNMfLFyzXlCuvkX+N983QdWijFWQuz1p5LU/ddTn7HGYnsNb7AnEO&#10;tTUQXC6iJ4/s1dZ5v/JS5clFnrJCLvqwNvGx9+8hHUuvhrNDyXHT3Ec0XswEhPcimm2st9SHcGyl&#10;fQdHRo0JBgVfsuCmH2J4KPsOc6LW/GHcZVWKMi7HpQP30tKcJA48Hbbwy5RD8MBoMl/AUJszaeyq&#10;l8Yhs98saOwfH7aMb4oyN6fV2HvyZR77sL7uxPLsfLr07kbVIV1Jh0Dq6lpZf30blJr9pF0wxd+L&#10;akxd58MeUAeXh/p3CrubomyQWnlViVbMo8YdbvmXb5mMTxE/T/yVqwlp7GrrttzPTigNODQHu8qf&#10;/umf/ut//a//4R/+AehJNA9qy0ODvvV5Zi8pMCyuC7U+3Utdn+6EMf1Y1aGXVvhWppeGpnnvhLK4&#10;vpZ7YN2vXXqTou82AB1znmU7q4xFrCt67BySQQACUPKXCCWbla+/ZLm78zcJyTQUvYtL0jhML3/f&#10;ze8b6bkZuL26TAxjpzmUDUB9hZqrN3G+OKnJ1nnBPXNWi5mdzBNuGoDawwJQe8CvZavZWWfa+Q4E&#10;l3PNmqg99SFsEu0UBoTLX1xFdMoxTCm7dhz5zKF6CWh4jKO/z58+e+va9X/827+58tmvjh06zJZB&#10;jNYnj5/AtMsWz0QnQgWwxe5PjxrO1bN73bCupPaRnnehh3XD2kU32cNvON2JE50fPb5HDwXbbCTQ&#10;Hv6giRe3N/Hyqt+estP8/oNbT55F8fGldf61E0Sr/Gzvgb2Hnj3Zg6oThQl/xO5j2yoxPY8cPkEQ&#10;etwhHz96evPG3c8/u/rJx5//409/ce3WHczMx9hmeeG1CxffOHjkOJvXOV8le23RQCYuExSRC7P4&#10;02eHn+05vm//2QOHXjl4+BVCix458sqpk+eJ4ByujEUwVvstoCf6U6RpNDVIyWLgigw1EcoR2XXF&#10;syoVw4FDR4+fPHb0BI6i6ChRWqDyjKPV1rOsYg5s+pkdGGglyLcUE4EC0joFc2KIFIxTKjpRC2AM&#10;QDkoxope0Rpt0dDvv//9ty+9/drFi2dPn37y8Mmxw8deOX2GbVdHCODPIUxENbqfPUxoN50MFQ7i&#10;qFVvHSQZoqfkM+E5y/UTVy3utUyBO6kJLScTQKTh6P/Nv/k3//E//kcwCpkjS4DCwFzrSUoN5WJT&#10;JWupKrHyE9/kFY4qsOM8blvtixrEZpRNps0LmpMCYbMXu44C85gfLpBuhULPhfnPM4dyMk8dGub0&#10;duTIuUfOm55RL0+yimrXygpyRf4uObzMvO3XIS+qTU/SWC4WAzRqF43CTH5IpqKllZds0d6g813E&#10;w+wgQopmutA6nW61Qx3jQDF2gB09wj5KxpJjvA4exdMIjxyM8ns4BJc/uKYG5jLYoCHE2o4nfU6u&#10;AIwGZWbZ+ozpxISYfBAz1SY1p6NDrZxRgbDU/0U0OQMBy00TXfG8O6SzLe4fzeVixKPUNJldYZ/4&#10;rty5O7D7U7rtX5UojTKl3vFarqFFjGmUSV3hLsuUPfctpamo62xu4sX0W9W8xPCkwJPAWy6SwD7x&#10;M6v9Il2BLO+q3e+eXNcEn88Ir13Zohk+eJApiQ3kD/7gD1wHYj+BmbBm5jmMZRcN6FjoWIQdJYYY&#10;BNg6YfcCZu2RnbXILh2ZwIwhdEFjiS/JK2az3spbXalLnj+rwy5VWs5wTDxSEcTQ2sHut9mo/Rrl&#10;7s7iunXqF1+yl14+2cr+VDg6WWQgTRBje8e5053DQ0hd4ciLsjuHhhnhQ+daw1NnEJ+NXG21Te5h&#10;9as00zVsEuInZ5w+9yaQ9dWUZyMg6/sn8Zffs4GdU27sBdfFFebxFtEj7/GXKf/0GcbXPU+2+cPj&#10;D23oqWPHz50+c/H8K5z7zOmdaAEIC4QNCqv2kcOH8Lz3sj6zCbX7EHeXvvyozabzOKEclIOHwFlo&#10;QXM4JTrCE4RhOnbiKSam/QcxFGfLQQKd7n26d+vR9gOiGweKVTDT/84/tzPM/jjkbc/DZ5vMnsd7&#10;9j546t/G4z1P7z65e/nW1u1HB5/tP7V54vyJVy6eOv/amYsX+Dv/+isXXt938PCDh1s3b929/+Qx&#10;J1HXacxlBaSPFwrMDPE2fiPP793d/+B+/u7f23v/ARZz1NPosDhWKUe94+lU8oiXIzRjdi8BypOy&#10;2dE1CSnNfjIc47A5JsphDiNAu4n/79HHwPknW9QBEqI1+IYSdej8xVej+yRMdSk+/eM+T6Bw9txD&#10;dmx3unnz9ubRY0ArNt4D9RDgtAO0lfkQ495+tI4J8vf8GeFAj586jloeuYRVGx0g8UyxE968cxvP&#10;EbwLSE+kUQbY43DIQaUjQBZ8Cebz0DktYgAdT4eDPpgPCAwt/tSEze/qICUd5gxqTlQavIssYcIA&#10;AVWaUgRyhZxJQA9SqJvcyZA5y/n13F+7clV30mylKo0vjUokJg8vrHHDxTiSuFbswc3Ej2AEmN44&#10;8B45wrFPOYB08yBYmeBYeBRwFFOcVjcm0y11AKQCRqkYShcCbXARlER46kk/8heKfvnd6z2RXH8I&#10;8qityGB3ADoTcjPO2MzFGzqf4SBD4TVdVN69a53EG3+MeFpevPLCes4fJzXyJ+M2YBj4gKgI6KtQ&#10;UzVkoRqc5cBuNqJRwLmIisHRyTkC4fgx9g9x8thRwm4lzC3AMscwxGO6sKbQKEu3eK4QT36y13OU&#10;ceZVLAbZmfT86RM46L4NJlGS4R/Bar8cZbCAGLd9XywQtZ+GnmaarON9g4VarBYTc9BYmfyTeRFZ&#10;rSYzmZOmFtM6QMYrNcOZmjeXbE7tvJhhoAJ/JMZXlTIIMJkGkUgw2nTi6IsmcWKCcdIpyhvBny4l&#10;DSIbIyrbSAlnYIErN0iFa/ciO+5qe+K0naX8a9PqWjHqdRQeGK+fXNPmKhfQrgzZQRm4uXAbyJml&#10;cfrEC5aodFtuI4vELdJLBKYSXbWBcueySnwaTcYd9EYl8+xczQ5wkr/7u7+jpQYUm/XwbEx7RswK&#10;mpq/kJl2jqWPr3i/XMl+0nXuicmTxk9FEhOC372e60hxl6L9qZHKy+TQ7OJlElvhldD2ZV5fTrML&#10;5xkrZgd26770rZesTPyds3txZzQ7Z2+ca1JCCLVOqeiKjdWwho5s435uXHrxcASgJbOmje0i0Z0V&#10;aQUBYh6ZjySkOqO/+oqEJN9onEdioacMAS0X+DD1x45a2zd5C0sm+stTJ04zVWsvR9xJhbziWkQY&#10;ewOQ10w3pJuuq9/5znfg3qhdLn/2q/v37xK35/7dO6SnXeik+Mtp6mxAWSzirN5XpfBfe2T7xbFQ&#10;HqIoihLqBAEsc/ojOITOmVhfnLnSq9G+nQho4eYlKedLk41MY7x/Rtj52M5j/mcHLla/iL8DEXxo&#10;YND93bpx88rnX1z54vJNov1n4/kNDm4iKhJ/gEJqS4cfPrSZaR5lS+AMknDrMYHqtx4+fHLi+Omj&#10;x05uHuJca7TmObn6yeOwd+IAgB/D0g8eqB290ZkEXgaKTp5XeoVF4m9FQx+vx1IhSatOBPWM9hW8&#10;l4daucdu514pACve+K3vvMMYUDPYP/Tx2edfIKcObRJy6OnN27ezOWkvG24eoWTFqxRpDxpDi4oo&#10;o8koqSuI1GOiZ8bntOLSR6rh1Rc7eHRaHPhO4Hq8SaFeNjJB9oYARFJwqChQm69usSfUPiEQCmfv&#10;ZR8CuXDzytlzHGJPfAD2TfGktpbgwhft1YP7QeHEviL6ACpI4s8bZJSud6tTfAaOEEb0C2QcIamJ&#10;1kq57773HvL2s08/TTTFBHrc+ODnP0fSnX3lPDHVK8z73rv3HhDe++ix4wQGi1H9MVEnA3M4Furh&#10;g3sVJCw7tIjsjx8v90GEgUc4J4DpW+06jY08wu1QxDdl9iIO6XqRKDCdzfN0F2HkYGaEusCVj1iy&#10;EzDJbu0iJHBDtnPvoBPjz8tcyNmdDUz4kvdTbDx6AJIpT56sanKKTd3EISRn5qZqiSGZIw3VIYYB&#10;0TT9CsiHDAGgBFOAzmQW40wOE0l48/yy2PYzgQ8hyPJfvIYIbpHInY+w0rCPxNe/8/6362jvLO4p&#10;MUU/e8o5ong2shxgBuIWkENuy7kTXQERg4GVINGzZ04xNqdi8jnGiGShlIVW7eeJER3X7YBLuqQg&#10;6TNGik94cFyxAWPYGmJxp+ugrj3xPt+PKMlITN4qpb/MntA6bL36bcfTS5lCrw4tFZSkV6vEQN3s&#10;Fyw/HFY2nrNMhOVwiPAe+FzkQnxskAcE+60KMVMKxTL5x0DogXC1ryeRRBPmIc6jCYAU3/KUFVLB&#10;6bsipGZYy3pSozNx/CxxazcQ1JBgVPwlflydIx/PhQLnuP1AyxBzQghmJ1ZtS1/kkmjqdSgUTIGe&#10;JC9UHTlhdO+eB/fvsNESFvXgIbuCEtSTuU/fckAEXw1YWIYt1N4PXn/9DWY3h11BlNmTV5vFKngy&#10;DmNbsEO8XJGTQEkIgIZk19pm9usQBzSBHsvHwkD0rPF4wjZERohPnMsTS3Xv3l999vnHn3zCXAN6&#10;YmNx5Qbf9JQpHbJ5MV1XFxPTzXA6HHMJssm2pbiZZCLVtqrxeT2ZgiF436LIrzjfM070Nqfa0WG0&#10;F78mOpN1AOH1OLhYmxlZwBSJ9scozZBWw6xRyFmH1Ak3f5UeGa3+zOzn4JXK/CDnev/q08/evPQW&#10;aztXCiHMImtvslsAylrsFpHc/VqkY2KTuaPE5/tgrYhJCIsggVevXKUsKNQ9ANqCtFN373XXNWOx&#10;95xi/TkDDSb2gpyw2MCygEH6+gOJGDsWIZ2DKaehSUOaXe3c2JDZnwWx9ixGlo0ZvQGFPojL0P1H&#10;HAt05/adbIvcsw8JxU3Nk7h0T31ZnUouWHBu3rjFudnnz1342U9/funSm2z0gUpfPX/x4w8/vnDu&#10;AgSAuYdCnuC6dvjojWs3Xjn7CgE40RShUIJymB6onZiVyCaOhSPGJ05LlMN5X7dZd505U/Xcy44Q&#10;NuoRBIlkVBIvMFrh8dfUifiSnFOITZFPBC58+PQZFmwxe3KcByNK7SEMTk3XDilmVbIwHRjKhLV/&#10;RtAiQkPeRGh+cfkKkZLv3LsLLLpz7861G2NmKF8AAP/0SURBVNeuXLvCmY23bt+6fOUyASOzmTpu&#10;UNip4t0+dfJEORNdxUVq1d84fXZm2oIDt47D8eXKqWpBJYm3MZF0FHYYsnPSY9a0MdAUzU8AGAtw&#10;jpFLGBs2k4Cz6eU6GgPSpSf5D6Mv4BzExkvckpy+1SJdTpNh3Pkr8pFKplP3mBfw1frV5wsaSltX&#10;pS9y29iLRvbI8SPIVj459Y+z1TluhWxOnjqBShq+ePcB0YQ4XDpn4FFVuAQrc7gmsUOZQKAUJBwV&#10;Yvd6NDMJApOegYQSDOvRvQf3iRHEJsgcVoT8CjyLViZrIXpN57WsU+mNbCeNO1udIBgBQbURscgI&#10;lDTV4IxoAlMH1+3n3+w0qik2yZhIFxjaxJdkFAvutG/jG+9cACnie4fRGCKG+bplmHZBf5uHE348&#10;50yzSfMh5ywhbJ6DNZl57Bx3n3KwGcyao5kOHUQyxTeT3LIl/T7w+vPPvmBhoZVfOlZVqU+kqhfX&#10;ZLSX0mGRbkqQ7nlOflxkol+pP6WQOi4cokF0BfXXiXbqApE35uyU45O2gIMrkPUm+IZxIllbOjii&#10;8/LnV7IDLDtAoqal9wnziuQl6iq9jPgkc0AzBTFvq6BYMRJPIEvDTM6K37uX+sTPoa4ojRcX+6uo&#10;M2KPSctKEbdXzrvHR42t4DTKA2/I0D0x3FM9JaJTywWHvj6uPGxd8ZejsHh+arZuDu7vofLm48UT&#10;O1zR6ILJtYg6Y3AtT+g9qsSvPOcJ/rjthCRHUDZMoGSUhF9+n9nP6xUWG0fYEAUji0acTzqVSsIr&#10;SQBFgfVZQmQvS7BNTRFPLXsGu8Q3/zG6Tw5N8GA0yBoEw1cEun9MVIoQc9cJ7EX7tUebTAoy7uGI&#10;MvSnBcxxks6u90CxmBVQM+SHQJNSu8V9FHIKw9zRiFQ/7GhfdFEXxxdDDZOJriTKzprC6Xa1gxGK&#10;iZNRPkYlIqMfpd3AQhpUOgz9GXYcfBX9jp0vpCCYe8GGeIIvoqKOao+RcaNnnBBS8b/UoT4DJhYj&#10;Syct8k8lEhM/lFIcF7xaKBzdKVOAd7IIjiWRQCuJQn/4CO40J+l5VpsMEH+8iIIEsmdkqQnGB6cw&#10;RTAL3rz0ZibFrZu6bvOQM+PgZ8RzIhpzCtraOnfmbKHALLJZiEAx7IIPAI2kmHbB8yIsgqM4ecKq&#10;FXL9+ONP/u7v/y7nU58+7U5zbSPUpPU6kBy5Qf8twKibbEGCT88sZopkP6KizKDqtuXn48PuWJM5&#10;T5m5FKHLNRedQ2WwA1BVJf1UkzXu3TsT8MUZV9DnBbN+/26fkzkF4c7OQIDjZ5U3sSnX5LOzCu1k&#10;nQmd2awbJVmcEbe3NHbRwHTXQrFnhy+X4sMx5+69lc8jnsrbqnfqUC6lwBJf7JjFGK035szST3Wb&#10;fP5cSy+YXkY8e1IRmoyXe9u55MkrOzCWhFIQeIAnN7Gblf8b+qo+jdNCGaDe/24DwdNkjjbn7r3o&#10;+KFkcLYhHXhOD3OoDGlQc5Az083joKyYhj4tkCSmLL7K28m51maRaKBPeGaWyDVMBmyBRNUCKnnV&#10;DpKVtrtIuoqmPPuTdFW+CtGCWwqUr6erld3/JQ+bTpax6fLor6QfCbKwVq4WteF1dQkTw/nqwHZG&#10;3HY5i82zp/9ydTvNSmqcMZOsJQ5twmP5Y1c+yIrpA9YCEALiGPq79+5wwg94lMHiIeNF3CUis1JX&#10;KoceNycC3r/HDjD0Yki8CL+SeGLBJMuZl6jP2LHDGMX6xc+qCVLDYk8F1IGhMRTK3ibT12JN1bO4&#10;G6WRgALq9KxhUb4YGIWOn32TTn719JE6knSLwPfY9FmzEoOAuYaWFTRA7EyUkapRnjxmb0EFB2Mh&#10;M4nyiHy2yrN0i9cAcaSzjeRh6dRCdyFM9nThB3DyFJrkgMvosbIWd6nHirngQA4csrOQayIkUZQ7&#10;x6EMGIrzB+HhCRAoMBBgd+7ePVanrqXMAljiPBKzSwgQzAVW5Y/p9Z333+f8RiYwKJn0Fcz/fnbB&#10;h472HTpyGK0qqj+EdIKU3ieGy7lfffoJCJ4TpZGlrPhIyaoIxfWx4ydIxtKTJvLQ4Fg5UXA48lEa&#10;FTtSMaJHYbhn0gI9GQNQHSyDt5AE2l8ga3c1gfm43OpE9dzwRLVztu8RTvKMJg8oRqVFruQGqq4d&#10;VwH6ziL9XxlT6xDN4AA06Ub5IBXj3q36XG5E4wYLC7/yIvnTzzJWrxeEXyPRl2MgVo889GovDpJg&#10;UgbYqhN0twGgTuzsQtuMnXecxpYuS+W5ev5pT9Kiek3oizk1MQu7ouvPRAtBJi5oWE88YOLhQGCj&#10;iemg4C0Wmjmj+hPCVm859MbUJ/VwkNwy2yhQJ+N1prWqFFKST6bIZJeflNClrk5jtWIvOFsppLrv&#10;d5h4AGggYuqbBXbisgWLUs9WaasE7T8aMqm6J4W3++pDC/xF/1ELdf7Koy1Wl6pJMHSt3wmDlzSl&#10;vd1G0Qy/KK02sgrWtolHiucYMaaubSixwPQeCJ57YCKfGOyYC0xVcoZ0oUCXVbVoqCN/6sz0xIXZ&#10;2sLZxRVdxq6slssAFJop4LjBZPni88vIY+5fI17GG28ybQFACGlQF8YHEANfKbE0phEnSlNphiJW&#10;AtBRwjX95GHbFCvFOEFmYqlzsCCoXTmdJhcCZi7TJw1AZXdqQEdBaxGC4+ULTcNK+KiY5JNsKRrv&#10;IADKAoBOBGyCJux1+cyeWwdbJ8fgKzUHCAayFAClUQ1AZ3zCThsbuLLcsW5jJelMUW9jX8iJsgBn&#10;s/6fGNdXBaDDanMGQOE5t2/lXCIZkXQupxpbZG1VENDn3DPirDQUUohLuA7Rq+NaSBjIR4Tf3kD2&#10;YMRASDGL0FwhAHCCx9gK/2DIIFqmEt3rqa2wfRqLmOChVE3mkDq7dflK4rCtomqHpkO42HUGeyr1&#10;p6fcTQDUWDQNQKm2BCmS1vCaxcaaACmqTmz7eLNuHF9OesxTjWTT8+sr0U/rUG2XmjIJuD2U1NqY&#10;UlxOAkd8kAJzMvYnsdqMJCRFX5/dPMkGkwh0LsaFEsXBkBmJAQA8h8LJlnHn/vadHLLjvhQ4MCPI&#10;7h01ZVVorJpeVKMw0jMgRw10xK4KL3/ta5opzkqVKQuc3bC7a95vVZUxHqZZy38BdxVWwc/+2/id&#10;b7+DVSsbjJEbbKrn+CYcSDkLZ/+BnLl89FhOiwFxVsxuQBZYoBY8U8iJhok2iXGiZnSWAgOapjLq&#10;AukgVZjUWLcz5gygyvvWWbqydPuOF9mSOR6fijEBkz8BF+k8OqUOBM+hYUU3btCJwg9ZUyKQ0QJr&#10;PuAeewQHL7FSJDd1OcXl9+OZSAr2td/BeHTt+i8+/JBjylAhEiSSNKBwLMKcREXHEdopqGgf6rEE&#10;NY9r71akr8C9B6Yhv2NGcTQW3SfsuJR/kaZITTW41EMdJM/dNQ8gM7aAfCHuccVHPv8cGfqZq1hV&#10;C/QVmbuhKuqospVLc1nCLo5epJlQG/OH0hmIuF8stKoV22C6XMSTLAfN1aKPfNQxj7OlidIl0stf&#10;aoubWRdt1KnfHDHMqgBf5C0cKq5YFuUigEWN8jsJzymtkpt72kWL9BVu2nAZI830K2ZlBQqRYzjL&#10;fFicFC9OLVVi6fviYTBZJhem1TpV3gm56JCd1k+6T2fsJLqGzb/qK8WjxRAWs1cHyvxWCtoFy36h&#10;c2VKO+ItmdgVizmtXlWkLFtp1tNsQh8Y2REdE41ulvfg2HKuz+K1rO7x3UzM0PgJ4DyQ1pQfbczk&#10;0BXbF6hJSJ/py0PM7rjmckDG6TOnYGusXgxAQY2tidHWGBE8fYFZcFJkJKP28Ucf8SkByBPJMx2r&#10;zC7X6vPnztWQlbKhDPTLABSFULGNHOKFKw5LO9Avudy4eQuwS3GcQczrnM9h5yiqoXPy1ytUIhEU&#10;MvbLGtCihElgmJ6vZUxa8dwE/uS180oxhAagNFOY7jmK7tQUyQW0LS3wOufVN0tKpgYBZshbsFwA&#10;KPAFw07Xsava8rLn+HjTFDi2y3saZbW5p1eZxcE9W09mAHTMf+yfnVnk9FmjhZ09FxXxSYkKe8Ya&#10;OoDG7PN5PdcA0Fmr+y2j3vYYjrlBq7duxsmYCkg8s+aMVVXS87pVhbezEoNWOQuegYDY0KeQFdPE&#10;U/fkt97QrtL3h8mXtMw2Bg2ADCWygHwQJbzuFOMnJiAFIWEdFzJRNMstNXb5BDr0xDsVFsVCgq5K&#10;HTAhe9rFvLB7leA9X5CPzWfGGwXciNJkQctktq7nZ/SwTB6d22yiraTbnQF9ka66dNqlQ7zQkz4U&#10;mWhL5Cd/tfkjadmu5drOarWSnpcfotKC4zIWdCZMzLUNyRhQmAMrDYceeMBgUdVN9sYfz33gTh3J&#10;0xRSmVu7XAVCEa94S0Y7QPUoRWCm+wq/23YSO3aZyJjvhxAKPm8CGLt64iQlMdddpvdXaWPjm2+e&#10;L53l03JzBEI9BxEQHh+wQ5WP4AKCqxnb5XJ2DK6ZCV+PPEJjilIRWQbqOobL6bETgDG0pwmdEzXn&#10;Jhi3Du5i9wBCBIe3A7U1+RnnJGFZ4+uhA4eY2niAHSNYw2F2kmzy8Ei8VfagXwQ+Rqe4PwH346tZ&#10;nZfDQzHlhNFs4PGJ4jNwota+hTTgfVrNEjeUpiEOT56McaGOj+LkKGKUEr3s9NVrhG8lTBW3p4+f&#10;wM8QnHOKY6ooB+8cdmzhXXCLGGZsz3r44DIb3IGiLEI5r+omHsA3gKoM7I2beITewv83h6I+eMjQ&#10;4ngYP4SCU46Tl1+p3zvvvONg41JJLYnolFD/FeEyaLjQHsMj6JSpOU6hA70Ct7ffeedtHCrQz9Nt&#10;4CfK/4d/+HtQ6YcfssP3Mp49aE4J/FuOuWgfngIipHLhpjCX3mA6SZRm6wQTyQmXIUSqFxKpcAFU&#10;r6nnhRn+FTWgTAlBLTnz6fLAC5ZXC4knHqPKlUDZFXtc9mevymG9oZJyPVeuqrKcMF4ks2PthM7E&#10;jo3XRCabPjowRx1a8VVauITFc4YnO36fpcKcNJoLpjMKnqnc+iklugItfSe5VsZlHLCOJR6HXUdh&#10;z3m+6OGQv4b4hfZFnjLZffIlCDoqT8O/c0WFW+1SnVl/O85t5aswOQnmfnL741CoWP6DxLP/sWK/&#10;abyJeV+/QrOKyywFcYgZjAgae/SQQxz2IkchKgJkIKGgsV5EifaovysoGCjkh8gEfapHoT9IH1XK&#10;otXkFutkQhKyjs3Wh3NnE5qjlutPWC2vBKAQDxW4fv1G0c8VdPbHj5/AtQaTzL//9/8e8UzkYOa7&#10;SJcKNAClq6lSRqtGiiqtA6Cj1FGOhoq0Ua3Sfc4kUH+V2gFJgl0XjTwBOTUAVfaHcr7i/JqZ4Ada&#10;yjySq/D58ccfw/Qw501iY9EEybdbNL4uTcqOui1jG+lbxtQEvKgpHGkHAIWBtAa0i5jxk/Hrcrn2&#10;8Mr6RIOwqBU9xsoHHgsArZmbayzxK66Xexk51W4x5WNnpEXQG2MnrBcBr6xkNw2yl7dLaUwHDOq8&#10;C1Kk99BsMUYGIXGkYIB0qWcTMB2gcLoBNSpyBGkC5UR01eXuXjInT96F/smKlCov+JRbcvEuP5Fe&#10;JxC6q4RjzsouFDKxzeLGCVMoWGmC7yGmwiRNULtVl53f3dU9sG4cZym/9GtTwvIsWzkE68rlees1&#10;mrDJfFReWBkF5YwCO9vlxu5Oz02TsxsYLkvw2HmePSU0KTeE40ZmEwoG7yPMoP/5T//0w48/wsXx&#10;lXPneAgdAsng/kgKkQYAlDEtK/oU0a9cyfKnVkWPSu4EoOLOAKzFpZTkG9wpJq+iaudvr0O6232x&#10;u47t8CvpYRyUZi+k3Hjr/Al3w/RrUGEBuJAPjIPcKbs2AVRElWKJklfpkBI2hXtziEwtyCKC4R6Y&#10;JilD99y4noBBkCCnJpTOg/ZTBFIhwLO6Axlax43ivEJHoETZJoQ892iawVg4N5ZvHzpacNsBNvzD&#10;mdhWTZ1wF2eeHT1+AjeIxALgiJ0rV/kEHdKE4yfxtt6D7YMG0m/37twDrlFnNJ1oTbC6o8Imwcef&#10;fEpAACA3HtZ1jEfF6y9XPCrIJzMakQYmjR/6wxwHincGIo17XHRi9C+VuPQqabpqEerRP9pBsJJA&#10;Wx6JpG7PNZaymUveMSgoD+Gvq9BStJOG5rCGhstzGSpLQEbdUMV/8fkXN64nvC7da8Wqng/pXAWh&#10;qE7aJU9y5obXEYfUyrVRO1TNZnuo6ktZxYsJIBzzl2aoLeNv86kwazN6QCst7+WIjjrJI4RXFynV&#10;lzde54kJeGIQLtsiidpGadWvkqsImEKiVY7rhyHu8iVxh2uLT+CZ0LO2AVbpnmL7QqNfZLMvmOBr&#10;ZpaSUkOVDLnwo/cF5hZXCioP0wUImBqcsPPuacjlj9KVCDEazF6wLnxAW/p2J9gV1T/RaWZ/f9Sb&#10;OToEp8vyDKiFHquWXITuj6YzOzCeb2XtyA1BBkoPCmjmKD68QRIsdvMArrq4H1H58q3MaJK7UdX4&#10;dGgUjYwUfs9Qo+Hioa74/JSDCiUjFCF11ty1mNeBOy0lsmDTKuB6JQBFhEPhv/jFL5lNrDPZ7fez&#10;n/38z//iL65dv4FpkpzJUkc6NU8CVtVI1K2Z7zoA2uyxp8D0ZMkEv5zSAe7hc7AagMaRrmxEdAsA&#10;lKryqwDUofbdgUxmJbzwdZyQo7DkvsxzCXjOPQrjChhCMOoXMn+B9hZFjvmsAxakoV1iQWvrMpIN&#10;A30Ang0xt85zh/6X7sZyxx9n9RH/Ua6ykI6FOeNz70Mrs1Pcb0gDmvnz/DmqiV6Z03Z571hcl0vn&#10;QG/QHvZxkkGrPAmfr+UxN4haRof5wiueACLzR0qq2iRbMse1GnIFqjJ8ZCKSYB5pouVdSoGQmHrk&#10;oFZVsEv1YK12UVkJjuh4Ci/VNYs0tXl3Wqhrgm8ASkG8K+vWY8TPsLJVl+mbnJpGx3FfN767kMRX&#10;+ull6MdlQzHYXM1IJRurrciwLRJbk7HJHPSV83Rde5fr5hMcHbkREYoORX4UxIi4wRzmpvirMWJv&#10;dy4SVLCCmObLUj/RfMn4xURA3rFFt4Sp9CBIY/QhMBK2lOReNXDc0xbxZXlLAKr0tMk9xJPEKQ3O&#10;Moeazffu3o0ffedryBHEQPl94oKHBWz7AdZqNjA+RQN6pHadP/MrpRU6pPGZHZ7+h34a6zY3NFQo&#10;7HP+SIavp7Am5vjCA27j5QYSBfaRTOjAVzB+AsXU6QvZG4Lgj4YBQIDfzGEEIGiEZcFZNhkcOgjA&#10;i2ocaRWBt589e9mqduAAmJAn6D6xbVy4cBE9J+E/6VoS8xag9uGjxxcvvorUzULw+InXXn8Dx9Bs&#10;s0bvHQdw4hmg0dyDdD1LTF3acAj5BILMkZ6MNzcUgSaRDLFV0g+4rfJWNtNtb929E1Qq1BPtCfjo&#10;FzgyIwcBuQalT1CCcgwr9+XAkfkvn+Inya7HWGaK5No8HK9F0DmUiS2dJ5988jGDjn6osF3IgM8E&#10;uYlT+eEzp9iCGrdOxQMFUTdYDyGW4GKKbc3WAR9F9CI8uBjpSQMX09mIyjSs6Yp9ZQ1NCTyKkP9S&#10;RQAoT6CnLIRwhnryRB8XHlK0MXRl93IKW8GvzEafyz0VgXyO1N8zpCGsvMZk6a76FCa2BtTtQjws&#10;ZWW2mjd7UQNqDguOM9qVdgCl0CGbm5J1wGYtSrkrl+qdsa1QGWXjjjYzLUomVasqBa5xwHalQG6y&#10;p9697dmGmBNk1Vbqx8mNIQ6UvFPKhV9OBQHggKgKj5oNoQWpAZvs80+8qgRdqN1zHO5WnIsDNaCo&#10;qGH5TD15l0+M4ERku3D+3MUL54iUVQsrdjkkZAki89NPP/VsVUdWZyZcn91dEcVPUV1WpOX9Ke1p&#10;eHr4IB7etTDI8PAEH1Dq4nqM9qwEoE4upieFfvrpr8oH4MGZs2cuXCS2RoyMlIvajwtGxFINHq2Y&#10;Z6JRrtQlh12pAW2GO6OuPoV09ry/9ixuuVUTmbV0Tlx04jcARWUlAFX5FOa+eL9Ztg9auisA+iq6&#10;Uk0++f56A2HAE9COSBUYTHDwoTjJbHY5O3bmeN2tE5ktgeQwzSUYAn6CQy8DUF9Z2UVdk1lx6+pT&#10;cmTSzXCTEh8/hhhYdcgufLFz+81pQJPT1SuJ1yEcoe3QZ/PtWf11u3LZw4vG40skQbaT37oFyTEj&#10;yMFJgQDSMhbOjBbDkM+F/xhEXqcgmmlfQSe8a2eSjz6pAimJhPz8yfko4CAH6sCk0AFGFgrtSXDk&#10;GYeo2n2hLtY2+lyvAwEoC8UZBfbgWr0eOO/XUdEyEe7+pEnUujWtrqOTdc9F8A6fYJSseKi8sAOb&#10;hNLe+slXuEZpMrZ3bPXKedTVnt1gT3a1zHN3ZeBxV9quxHbUxUL8R9Hh02xsLxVeVXvLKJCc2GgN&#10;MezBwyvZ5DPJS4ywuFbFnxOWF8saWU5QiyCy6ZBg1ungNFJCJKSx07pddtGEDaLKCf9Z+edcVDb5&#10;t/H6GfZDhbObu6fAU7BOmYoEy4OCaWmFxaEGbvvQqSX2P3BYrPNl8OWzFkA5ShsEeff+PaLac6T3&#10;40f8+ziCbGMve8wfPH6IbyWfiOaDhw8BPrLd5+gx7MSMcMJF5jxadj2nkygDqXL1yhWAEtyUjUXY&#10;M48cP4YlnA7COnHn7m16Eq5KxUFjnAasRwcn16P7Y+GIFuzVN95AyXr5yhVAB0EugJLpgrJ9ADtp&#10;LOnQZVINLHdgSs4v4mgs5KsTmAQeOySOZPzgJqhVnOr0ITohfAyM1EOtKZ7pCg0xulAPaaAkmA5P&#10;5BFkAoHzOl3tKEhJ5txE46SVUuNySvCBqgNfgYa6+5AVFzxLYaZapcIilJNfXRKiC2tdS8VzVtJt&#10;TwYrdSqSBoRKk1WX7hDZqPR7UQH4pXxEdEWJWoXKNje5HwhAuYwYQqtpEXWV6PnKQwmV6mmZ4rms&#10;kBv60MnpjJJNyAh82JPNniSBFt4sFivUUeZR5m1wp4uoEYC6sCtUubPor/znJvhFJ0yeD9PXgrcx&#10;cO9IxIXrp5nWKGef04K/1HDnuLJgkVgeMgILeZ+6kqFVsaVpQqUfl+yjeEDhiqNTInsSTAAczK6j&#10;cIFwBGAyRgUireIQc5Tje6FkSHmTxRcjwMESEyRli0ud5vv81QsXWQVhw61YYInVxQRxccWnMY8U&#10;V+q59foA+WlxpqrqR/HAwTEatuOIhOo2D8V+ujfkF9PSs2f4KjqyIcty2l72AYV44M6ATn7Fx6Ts&#10;DIksikkInRMyGM0rD/EBhZ7dLEz+y5uQZHR8uqRpGeOo9acklJ5Xkz3oS5bvWzI5oAWtA0BdedYK&#10;K7OVudYa0Mk/IaQ2EdtYgSbp5ekWV//hanlPuYAM5oj5EJOffqC4FiSjOOkWdU6dz+zJ+FwA2lyC&#10;JS6J1YDqZWS2s6ysz7qrE8+S9XPq77yWqCiF4YMluuPtf08AGgGMs0fDEdreioNlmEVlXOe4tOBe&#10;pYAOA5Ain4wIX9Npjx+7EZP1Eo3SXVhSQZuBBGG+MIJmSCaQsQKINDo0w8OZXEY9K4NsljQut4QX&#10;JDNirj5XVICUCYldphnVEGpA+SSBjJevo+9ygMHCMuOM6Kukz9wHVM62kj53oYGVP40AdEywLv91&#10;zxWXIsue7NyXO+wU21IG60U3NrgfGW/nP5uns8qP9Nw8ZOQYd+/cJX86XzCgo6fe6i7j+YojB/nA&#10;cgEVnoFThzLehq0x4og7yEPMhuZCcc9nqu0GwZi2AqNddZAnxfUMglqgIkc8vz6dzugSmfDEGSff&#10;WAijckaqqxQ3K66xW0Y62Xj/ndd4jVL1Y6Ul1EwbGTdUhTIcIV+TL9+5fQ8HQ/bCfnGZ/64yiI8e&#10;4v6FQN332We/4h4hdf3azQRFe76XqKIIlwcJBboHlApvR1WI7gMVI8ARxA8o4leUmeC/w8fZ9pSg&#10;1GACVs938We8xwaiBzdv3b5z9x5ZoW78/IvLwF0sbewwABNffO11pBPJABSJ9lUdzWZ29JfI6MRo&#10;xRCPgmTPHkQdEvWTTz7NVvun2wBD8sHllFnHIMXjOBrVZxWSE70a1Sam2iZWbPQ0RIIFzLHfn9xZ&#10;pKAnZlRxfeMrwI0q8jVx1HL0SwZPuzk39F4jJ4GRXBJUmvXK7dsIHsiLnjdAjOAP7qC9jPQCxxpy&#10;tkkClPGZw1ONY0ixwtzDEwDoghK3PPrcguLOnnIqfZatYy3kumKUIhjVK9RLcocP8iIyw633PIE8&#10;3EHsCgw6sW7RX5aTsvQnRQoUpNSeY02SrArAIgaDsjia4yInK5wn0W6KZniClRaRQjIRFXny3I1r&#10;ulJJnHLVNLu4CSnNsLGX1bMnrZWfpOKFsMSaPjmgKDIyFvnsQ4oetHho+bXYBDVM5D/MvUw/KlaZ&#10;1woSkOfeJqpXXoJGnnPXUak5JwVnnELxqvSqRSOe2GUIiziJZjIyQAs1W+WSyvigNdndoZ9AqnEA&#10;LYfebBJCD08whAqVkLqrAEI5Wic/HctK7zH4MqO8f3/2QBC2He3jgQOvv/Yaz2Ehp06eLOdvBpEO&#10;eQZKJEwGfuHoJtGeX7xw4crVLzjfGbpmvUfH4IIM7SQqEyFIj0YDSle7wKAtcEMZHCxFuUtHqecj&#10;WQqqNZgUCNURzzULpM1NJCizn0yoDz+RP58gPlqB8pV7uoJRJg4o4w4XriXfE2TqBx/8gpl+7tz5&#10;cNpne9h0CPVSOnhLEjWWofZNurQUP1OsfhmddZOGW9TJYaWEIdmOp4cJmsD6vieI2fIuldcIqwyj&#10;Aq4DqTyXa92ICsxNtZrta2TtPb+aONOTTaiTjmF6lT5nIVzdH9WXm5C4nLZ9rSzoxUJXbzIgjZMC&#10;utWcAoQic/zpRdWjgM88WlwzYbWyPrOW2l4zkNXIzXhI0fQeRYN6oR/uhWi9TC33653XLV0KNENz&#10;7lp1KIr6cUfoxvXr4UN8r6yA019sN+YwDg3VoHr8qmKCG4W9rE+Ba/Nl1+SsGoKH5b0Z/daTxwmQ&#10;B93qHhp16YOcOEg+PFSsyJzJvBl1M0P6gdqqfWBWogIHyLpCyAEr8aEPK6MyfIpN7TplltJfPe7U&#10;abXt2Snjp1evGJtPzjp2pGruG2D0KPjiOPTjK+N4jdQ7I6dZKePo+JOyQ5nbeTIQPHRuNplJ3mpD&#10;bAu/8sRkTZCzCizPrFmVult8jqxGwcasrxDPCTsKy+AJsg3E4t4Egpon1El5bxAzpOBlPCSrD6dj&#10;DnDHZ63CmNIWPPHcmURypDeYR2inRpwXaSxZINxlzvJtfgr/KZe53CzOPtB7WBhDwwWHmvJTD7az&#10;LxxRXAvxK9k2hczGd+MH33ybR0oISQ2FQVj/vXt2rqBb/EupN67felTafHodL000aaCxV86dR5PB&#10;Bi6eUAPuqTVpTpw6ib1bxI2ojeHdTdkAvs1DhMnNNHj8hCiA4Ev6F4Bw49YdmhcsWA4KKXShtKN0&#10;nM1kzUwYqkrIIgaJZShH0rOjk+MKrl+/hq713XffqUNdtz/95DO2EDFGaDHPvXLhjUtvAjApi2jA&#10;QOGMZUXdc8JkzpTpE70s2lzcA/D/DT/bSrfEO61IULGR/UO1dd31Cj9FfrKZKs6p08rPThf3NI7s&#10;G2Flgt8WuRc7uwMRYD9CeSC70XHTDikN9NarF19lUnAyACHBUGPhMwl0ZxdYzpU5dIBag8FYBsSk&#10;mnNdn+VIn5pFLWKdcoZbcm0kbuOTi3aRkpU3VlT0VbT0u9/9bgtLfqKl0AbyHjVDDJ0PA51JQP0d&#10;L5usJr+nt6iUC7WZKnYZa61wEpCVV9LS8lwAiNs5aMKYe9IxOfOEF3lFpm/3OsMla1s6zvl+MmNk&#10;i7cy91zoViYG8I/PdpDLFMkzbVoUkoCj8dRcXJXtTukqR+nKEEbiwgYWyknrKsfT2nVkb9QxoROb&#10;KxUo28mjw+ahy9Oyu+1P2PyaCIv4oDEyxEC+9zlrCNG583RyNs3uxWkbvEMgf9+/b8/pk8eJZ0Hm&#10;sBpePFrxLzhHAmcbdrHHi/rZk81ElQ/Uhpg3DxPo9yBQCNrGJ6i8h4lWhlE74ZaYwgwK61X6IQ5D&#10;YUaRr/INElsu48vl0kWu4pDxFvXc6R0NXqVRhiipHgCUV07FQwYntmxwQQPKE4LR1IJ5AqCUi1Mj&#10;dPW3f/t3vIsOFxdAFjbEwf7wo09I6QFIyjOKLgYW2zeUzFcJUtqWn5KJs9h7iapv+n7xS1PcCg1f&#10;aGCwYJgVk874OHJ268YkUnNMNWQyYfGrTOTmOZJ612CmAd15vgjlqOxhdiOcwB8rM9lpz9Jdg7DZ&#10;L9ZH9igOYxlJGhbzowa0J+y6IlbWpx828YyvW6ICUsgFd4J1ZFfcQiPLcxHqCEDHTCxiOX8B6CLl&#10;Dm/JrNzeZvEvzcDuGoWM+XSGSmglBZddRFV1W3ep4/OJUwxuhS1EwvT2TGe4F1jMJaHyEzcta7o5&#10;5AldwaIV7r4FAUBpYQhlo+ArVKdqMx5lBabLESBhRB1T+5bX+TSraRYvrEHdS+t6chei2o2eX1wg&#10;LVPd7tn2r2vHd2BHzusxw2V6+PVat66Sq+h5tUFguWITndTxjQvpurPnBD9HHrbBVnGJkI9LVxmo&#10;uYSP1E3OjPwVazrQjrgxSZTs8iW4JRTSLNHnstYI6FqQKHwEqRbEjfyTS0KdrjOH98fp8RFoL46M&#10;3FEBlI2AgYDG53vKLzTZlh4NR0lgFr53iTjqJ7CI1/lEB1kOKxHI5AP9orCMA2WkZeLL81mntmdx&#10;gbE1RyXis8UrxJ3e3GQ7Oo5a9M4m28Br51fsxIg7MAvamsKAx1mlcdwFihOelE89kItt7EeJV5rz&#10;lKLMw60z9r6tKNi4Rxfyta9/E3VpqspZSvv2AnKy3SFT8TlYwROBFDbMpprPhCJ3x3L2G2ET5Nwd&#10;zn/khkOQuCFWISuDaKfRcmHVJJrr3j38iuYWVdCIdWYAdOQRMovs/qjSaR/Vbkt6eThEHQgXgDKE&#10;oXz++Mc/RunMq4RWZesR8gDwTrv0rGWJU1umEk09zqt4UCxUg3IfigC703yX4BMTGdavVAnR+Nd/&#10;/df/4l/8C0pHrsM04VZUhkrSvSppkF612+N0jkwoCiZDHVDA0Ggg+OqeM1ktjWUOUAeCmTJqOhKR&#10;Ib9SLxLwtZ4H4ugQDclSCus8qm2XStCt1QgcWSBOKdsnY6NM4MNxXExfqkHjaIpcJ6AZi3xpQKe9&#10;QgMAHfdsLCZUCpQduAVHbM19qpoDQuOamQC60/aLciF9mqOYoi/PARUJMWF4plKZ0/YEGQZCVbVz&#10;alTs7Vm5ZVd93D6nphN0Qhpk02T+jAOaR3HujOLTv2xmLJXY2TMnoXjyhoRZfGBwD76vUANHDh2s&#10;k0ISuotpkcUsUHQTctpDQAUIm/ZAgxUr4xmrTarK9iMqMAJQBpl6Kg7tCgfaRU7jKghGZdWM3SZl&#10;jgzYRw3JByKiB1DTCtHIgbatBKAGVmPIqujsefpf/9f/7dr1a2+9/Q6zhp9YTVETz7NQAyoKJP8R&#10;gKrjUa43029ssSCbweT04ja8UU504nUAtFB1ppVLLE2iGtosMahujQD+qgA0xLPQJ9HzqIRhAr8e&#10;AG2pOYpPM7fmfgJAuUGR0D6gzsSVIPJLYYT1N9ksB9lI9xhEhZEatatGEgtthOocHIepR2d1u9YA&#10;UN3MBKCK7VnTlnNzveHUoA6qFYnqgFClighQ3BXiuBaPbCZcgEDCItdn7eiJ7xmzWCxLbqLVJs5Z&#10;twgLKEjNBeW6u8B6wtX95AkTBNcU0pdLxmT21LPQbjefZQAaCt9xR9rp1XGwvnRke0zHQem3mp8v&#10;57OOHlaWuI5+evRHaTgjs7Fjd6HDl2xpJ1tZ/0SZXuU+6Vj2X8RA7bMxxH/Z1ha70eOWFapgBGOS&#10;LQ5bCwYUqxwsFywnyiSNVKROB3nNE1WNQQ5up4ub1hSTwXkNs1LF4DziagCawcrWmtjNaEdEU3zW&#10;crRKbYTKn9q5vicM00W2+xBwkoBSpOWe/xBxmJgT+zMOYrUjow6UQZShmsxZNITLecqu832EXOIX&#10;7gnMBJBM2ooHw32ibBYmzDahPc/5xo91wlX0yUQQoPr0GagEvSZAkzRgVpCogqpJ33GCm7TtoOcS&#10;FlLw4Rtv5ABxKkay8+fjWAZaIw225VpZBrWwnMskPHTwyXZ2KhxkkxOqlBywGC8WBk92UG6AXFGA&#10;Z2SfP8fIyCieOHaC3T+EjmK3L/fYtzkbjRg00S9GD4Wlfj+oOZETXwzYvsAoO//OYFC89haezt1q&#10;iEA7uLmFzGol4Tq+1h+wvC227QP2Ll++CkCpw8qDBmlm6Y5x9QvggJP5ej0vRXzpsSLLh6unHCIZ&#10;7RESmh36SGu6xYHQJ13G1ysb6ukxM7A2rxwEW5f+RpTopjydX1HuUg2+stSBxBeM+JDa7ijJtuLw&#10;hOiy0ERITYD/KQSpHFzqLwS2YzVreSx7lWaaNa9nDQlalHlS8I43qq/i+qmcWgagK31AB+Y1cWHa&#10;jj8Bg5HsilMs0iw2MJUvLA1Q/zHpGDLbwzvUMQjN+Urn6/25ECo7I8dxmC435RdtA6t1VC7pZ2J2&#10;xDI7hsYdH+z8gu7z6LHDAE00o8T+xX08Ljy1OQ8YXOpx1IHRpW9z6FSdvVlHTuBaxDtZT+AEQkEe&#10;9cu4lCROZRRXLQIpXR7nMMn4bDgxabv+UwK1yKVEB+9yfxzrykILvg6Aiqj+8i//ikUL3iKcBPPe&#10;e19772tfu3X7LktQeAJKfU6CoPQEly19LS3S5Q4Ctn/4pErWX+pqSrPmfTXznQWiN8HOr0tfJQO6&#10;ltWa9EwSYYHROYyJsYNmVitEJu6/TNjrk0/aWYqjwzHB0+pfA4BOTigDCmw5qiii5nzSNAEos4Dl&#10;qz1sl3ZXr5yVzfYdDntyTLkstp0vJuNXyMagieWkMR3D0QBUDehynv1knv/CabvqsFMTm4mPkkXs&#10;ANyhrmNWLezpGdVOKiPpH9mg3tLWTRDA667T5I35ByNATsaOXxwXD+XJckUho6jUOeUndK7BkHs1&#10;7hq+6B/eheAhPD7h9mRCORigVE90/3vD6/rpyZ2m1r04RmPHrhu4leO+PNAmm2Wy/O5svH6N9Lu/&#10;si7/ZTpc2a5Otq7Vs3wWEmeefJaPBAA/NQyWlrcFd8q7/FpGnikgdAFQVrMw1axmIBWnaiiQyPVl&#10;ACe9lFzYKQPNV03wJuYJyfhJHw+LsybcOLsRCiSY7kuvz6X2wftxovHixtcunce4SxOw8iL74btJ&#10;XbAj50Tv24sCh0+eUz9MrWUJDl3nmCbg8OEjObt8C+t5jgsCZYLbUJqigwOVoBilQ5lYiQlach4m&#10;RMhPHNDqPvCNtmL+A6pmGz77To6dBLSi+yGVMSvLsH+0LPgB0iH4HJ04baXnCYcBUBDpqQMziIqR&#10;Q21VYg8mByOhi31Ep5Mn8pJmYmjN1h/AGTg6p4luRHOC7FxY2N0RX9XEOYxFJ4d0cho4IVwf4wXE&#10;PYZvIAOgBXBKSE48PROYs1SzLb26u+1xu977BaHkX+KgFtRIgfIFtaQZe905FyfE+Ourr74e6/Bz&#10;nKvu44kbA8qjuEXHHI+C6v4jopPiJkG80tu37uLbwCICftEkYm6QiHywy7K2XMhvlEmcIIPnHDHD&#10;aY5nFPEZ/7wTJ4w5p4GY+uCOJNcb+QXFYQJDm0tKw5rqEWu58k23/BevfAYwhQmGXT4N0o3XRNUz&#10;Tnu1S8z6cyOMHrvRyda8cvxqVzf3bHZm+noe61Js6NNxl6pngju1yS8D0FBVxQG1Dgs+MOFde1RG&#10;nzMk6gDJaXJmRMslIyBvwqMQoTgs8swFRgFuNSWLzeyJkBpuE0WmpussLYz4CFn22tfZHbVneEfu&#10;FxTX7Axfz31R1FOx58/QgqJuTT3jh/6QN9h0xDIrBI8LS7Yb0tTS4LJmQ+Q8fc5hDXQAFBQxBtnX&#10;nrzbN+8wlTGDuENR+UrPyHS4UfpK1fZbL6hw19H7s7wCctXJvofqqM9IXtJTK163XfQOn8smeBZO&#10;rHBYi0Kin332OVES8c+DLr/17ff/63/7b3/2Z39G6e+++y40mZ3F5R+i7of8IdHuIIePr9a2Z6tT&#10;2Cc+XMyYcTZP9zZzZLj91dcpWhO82iznBYKfWQYGtcemKn1FAFoeIaVGefGPQYRsoqGvIAwfffwh&#10;HhQXLp6vCAdf4Wqy9x0nl1douOAdD6FeAGjw0/a28SntAYdeqlhZ6iifOsHyw/F12UIPA+xFAFqR&#10;VaYITUrTvPWiyXWZdczbtQaA6ooAAFX3KQDt5i93jrgQ2rMamux5FyoXgHLfmIB71ySzHkgbC3fa&#10;/Gbs3HiNazmfuCzk4icxbnednaMfqmb6uu6ARGE40qS06piSnofC3F6n7XgnLNYJPVhOk+WuWEdt&#10;44vLQ7/yrW5L36zMpN9dTr876a/L/6vms66U5Xx2B6CD0FF+ZfOo/D9fnfg1xZAeME+XuFCZ221z&#10;yHsd7C6hSorlCxpDZVMyrJ7xhVT4dIHtktK33KLgfXMAZ18m/gKAci/h8bwl+Kwf8tPX3rxI2Rhl&#10;U5tS1dbp9tsCC+/jHAfEgYIfPzpx4jQ6TiqIqSz+WxXW5d7DB9GQHsjBXAjJxPA7mOiAPEcnttgV&#10;g2UvWlEsDtQSSRYUiXKLnf+lNkHynDh5kp1GYVuFM8YrfbFwGU6XK+MDSic7muzGbZ5czmfeMnQW&#10;M4evt+7eoVAEHHyRchETIGOqM3JPbMW0Nl3j3p0cChPNUNTc5QnBEJM5qIomIxrTFRj+StgyiJPX&#10;p32/kLiBHQuNVN8on9jFr7Vd3iFVObSSyJgPlbp3F0N8zn/n+CpaB6ROY7eia0Rkl+E7bpR4OKT3&#10;Hj354vPP0ZIi2ybukpClufReb2FMufYbkNFoyVTG6Eskpvf4pEouZayYdcPNt1EmrKpxhjv9Zbuk&#10;bOBbxw3HGYW3JE2ywecVco/1eeMADBHLqZkDdqU9M+FqAGpt5dHdac6BmVAxgQ10AvTN4pdYJeo5&#10;4DC5AhHX+YBqsrf0BW+dnBCqGpNggDorfBLnVO64vLgGSQDOhZqWLFwJSNssceKbW+Zmu7pm+nMt&#10;xSU7a+01HQeV8PmizO6BtLPwkzzC50P/PCN4/KmFI7XhGjCsl+RLPUvffxgpTQ3Bpkzw4NwJSWWL&#10;G4u5x48eez5qNKCclHZgP+fBkOTR44TW4oY8VbQ7DTX21RJ8qqp185o0PKXjcb7j0MInC5eag4mW&#10;jKa29OV1IPXB1QAU9Em3/MVf/BfegsZZO/3O7/zwk08/+d/+P/+BLkWpTx3KgTUnzVCTNj6SftSA&#10;NjYSPTvK/dnj7o1U4K8mHglj/Dr7qQFoMbHIeIYbKwEAVMfrLjGGtjVXU+Dwu+G9VrxC85VGCgZc&#10;ayiRTX5fFYCOdZGumsDogRZLejvEpvF0m1m8DEBJubJZY6NGZriu3BDJIvyT9xTKdkkBqDKVqwGo&#10;k3ZV1+2U8EK7XoiTurMaMIc7t+/CkZxuAtCxQ7pnTMCnQp0b3hIUyt9HErJ0mZ5VtQmy1oQULjAt&#10;oconhb8jrVKckEJZ6eRy6PnkngW/2zzcUURKpklpByLxyRbHCXVdkg014ZNhVSMrNnXsuzPHXh0n&#10;wqxPvgo9r0v7wvNxvNaNbKcZB8UOnL0yplwezWX6NMOXKXddY16kt9W7yMe58EJZC0aaBAv0GUSX&#10;QI0JbFcANA4YpUF/ynwv3cpkHpQ/Sx4+dGUOncghazPr5BxfYmIfaIpP1aXUxIopiEPP+6Nfl1pa&#10;OpNMJGAPNEmHek8f23+Hk0M5vnnrCYwfHVSUZ3fuLFAjdnPEwEbpJSoe+MZ+DKXRobFhlmD6hzcB&#10;rwihbKZh+wuxG0/ht8epRvvjzJRjb4DEgZwxN0armtUeOUTQHq5tFs8Jag1Semz8aRCVAFwBrBjo&#10;yaZMdRbVrMsBLhRhNB8EjPv7DGkRi0UEW2CZ7c9yEwB8ZJMz6wswY4VnUk1HWYQcN0oXVatMRgtb&#10;LOpNFKUob9EaJQIiURIjZeNmxxyP+R0bZe3/5R4HC1wdR7cteaLcwYa0KPIeEzYSMYCydIoyFNF2&#10;J6ZiEgEjSHRThhuVMBUEa6Iw4iHuByBY+RXYrkziUc6iMz17hjCoyZwM6Q26wrBQepTqad6fPEF5&#10;gPCmDvQ8OxW4h9R4TiW5EhepkIT4PqvqIl9X285D609iKqHjRDNHx452qQ3lFXVeBv4kMfV3J5Z9&#10;FT+EUsbLkbm0RknZ3Z/StD3WLKP72V+X09STbNYpge1izr1BFX1prQY0NDBm3uaP6pDJdgZ11ulD&#10;oY+4aLS2NANZmy7hFuXkQZ0hdEpnzcUMSH8cjrmkDjfKhpgA0Bw7NGlnc2Su5/yWbqZUg+VjWuEe&#10;U1CVNX1WAMi4gaag+N+wkeiVVzi1iK5+nlPXs1zMuZplxmGPfDyZt54QK421KN6Q8eELudfecxx8&#10;WOVgUsAywewpE/wJ1pQ3b92BbKEEaI9FDwQDFQGnoCtHkxs+jX3Ir8IUaSwG/VLzaweAKtillrBf&#10;1WXx667dUvKEDHqJ22UNKDkXTI82kYkP8/mzP/vzH//TP504eRqJyutgUI+2a+9PHors3dLrRcXk&#10;s5O8XzDN2eRtcmq0tyyBWga38Og0Mw2oxo0RgLZU6zBMy9JrlczTYWo1ABU9kA89CQClgRg61OR9&#10;lWuu07J1Tm2GxqxoEUuCAqAMVo4KlLPJxxbEvKJYRVrLqp68nbR/6l4t2BTFnkWMAFTcyTVqQJsb&#10;WO3u6mYdL9ysAaBZChKr5PZdDTI2f0TVs3oqyKiGNi5Yn/QM6celDf10VuLY4rKJI756irpM6fLU&#10;iXedAb5TaZkhv0ulWZgtXKpGrpj5UlcPkMCR0mG2smUykTA0vOhUwz0mLBIzc31u5cUxDaOT8xoT&#10;/Cri/BIqW/nKl+azTA+7F7MyfZcyEt5KelhO2XS4stzlDGfJZvVZF8aoGc7YIRF5Qwg/wYVTDJbO&#10;qBGGx52aDmIgTQUZtA6iT/XijikX7zJbnUfAksI2OxpQ3kIo86ku359a8oZO9rOej+OpQVFIEtvL&#10;EPhzYZqL8I1I+v53vk592KzjNqPsZz9+4vyFi9jWT585y0mVPMwOomwn2tx/ALiJym0foBMxQcvI&#10;uYxixMU8kchG20/ZSwTOQwmBfCGoFZHFQ/2c3rkVczz9wieAG7xE2zGRUw/M2AB29jtQKaD46Mvi&#10;zBnZFq0VYvMQsUXR4ChnmoYYYYqLNvcYcs9zuhWrIs6rhzcPg7lIBi5mTCo9TgLZ72jEI6qhuPUn&#10;TtvMiBrc9KkbmQMt4lcQqV2WwUSk5+xpNMI0sPw6yfFZFMR1lEDoRJVZBiMf0+oWpzr0zOi+4naO&#10;eCACJYhkA2fhbQ3A8p+c+4TyOE7EsWoRPjGHf+55fvzEcT7v3rubXVH79vKJ5wJjg+dC9uNXVPOF&#10;InU6PkB4apwmuIeh9XHKxPhSPvUEGLv6ySe/Yozoy48//kjlDrCsXDMQJKlRYgWwsODQVfBBgHOO&#10;DEjLUfsVQHtGi4RydZAA7DUhsqLSC6+UxI3mwCCCV+iZ8OWtBALDiyCHIxw8mDAxC0uorNapIut0&#10;ArQ4WSnvR37R6U3pMFZgC/JBtbCB9p5KP85oICPh1I5Aol8J6+qVnKJZm9D5yovTZDaUDymVDfyW&#10;ng8puMt+uoqEEDdPoYqImAqopCwJEZaahH3p/FQSq9I8f3b/3l3WWZnqOT8tgb2K/PVmK3+vxWkZ&#10;grleuUmfsptMDTxqtp+ePXvq6GGYCNPnUA6DRwKxny9T4ClrQlSMQEiSHtlk+2AOCcxrtXoBELOm&#10;g2Gx+Ezs3kMs/GKCx9ODjglUxSmlNJfuunWSFjeMxOWKl8gClYK3WHgkAEYd0wUWJOeEv9jKaQT0&#10;HOyFVsdMgaEF72omcnaF4yqzzb5DkHI68tn2pUtvQhqo7enJX/7yQ6AnsRR+8eEvidGG92eORTr7&#10;ymJ0YuGhuyiR5nAPbKWGakC95OB8Sm82QfbSfLb7syg+Vz8ZpYs05q+zNCMA5VcBKL0BVvO456bq&#10;XxOAcrhBiG/nE2KBrhjkWnhsfvjRL3GyeP31BMsc6/wS9y+kH+VrA1DybAAKaboWfXkAah3GnJcr&#10;OfanDN8xEoyiAcW9VZvYCEAzg4a+nQ3W+HWn9LUANMWtA6BzVLFQEUl1FCQTY2lIhaP3ebKFagbO&#10;Gd8wDnAhDYKmeGa4ZnHUiktRHVMTitIXXGISfBaaaV6XHb5Y5E9KKVcIpBH+CiPEzYtVAYwoygXo&#10;kCfMVrXXZK4GVA5sK6jYjLB7pL46Xa1WS79kPuvm4Dp6/k2l/9J8RjLeZXIN9LZ2QbjctyRNlIza&#10;eF7DvaPNLbMq57zkbFXkAy5+BV6iiBOAUqLcGK4LWfJVJyj5Ibnxa+KUs9WndB+uPSAMTfCqgZpb&#10;KsKgEDCKk91Fi4ufZqe+0rM7ouH9b3/z2IlT+wESh9mHdGwPUzhiCTM0xnEWZPB9EMahIMinCWGa&#10;Y1b2484MwmVuIwgpKUEPa8tLDOwsevmKgpQnYBRAC8gEVlguYBUXnTKiugQfxdOMGZbTVSJnE4CR&#10;SaT3YzzmKrClf5P3Z927PZ9fM3MoBR1bLcUQvLQv+75LNRr4Va6gfW8axGCcW0nIRqt0UKmRAqBS&#10;ejIPcExfqd5APZyQOtSbBqA0ynoUH8FESKn76SHogc4FYJElGuA4KaSNOW2RockCFuySakf7RVGI&#10;VCoWhW0pCf1LbcrWTw35yk/+GkfFNBZch/L4SDZYP36IdhYHS3RY3PNzLZLBr3uIBcVzgAodGcay&#10;F6++IFgYGp/cg4rZXM5gVfb5I4oTf4QUyH6yqPE2MLWyix1d9Z07929zYvHd+xwocPcewp0jTuPK&#10;nJEs2BRtWbatYG4urFboO4MXPXFmRW2HCQ/Ler5I0PUW3R6781Z20Jda6+T9e5zG+QQdvKgFc2RU&#10;1NP4Bsozh9hIxSolarlQRukRyTl/hewduRdUjhNfFhBI/eoXuFhTMfSgT1Yf+NGytQwMyVqL+1Lm&#10;NDtI5SG9in4EvSZMQoHPbDCnI7LHPJ+TDyZlhOwhHrYEgpPYClYHidUutXJl5vWFSb4iuiXUPEuL&#10;BAjD6WoP8djj45H1WJSO2ccN5ZRXdnTu0MgeTsgs6wHRx4BtTDRO0YCfeAJOTaj81ZInlBuf5X17&#10;j2weBGCfOn0mbgZ4c24eZiRZVR7cTBTr8xcuEJiW/XZULyryh/fBs/E4Zr3BOTpPtnAAKUgEP8rh&#10;tvGe3Nh76/ZN8mYbIjDK1ZeR3ultEYDa8b5kSV7MIzqOJSuMELccPgn4y1ERxPq9evU6EdPwUYH2&#10;bt0h1tc9KA9sePXa9UtvvlURTnE+2X77zUvcE3wB94A6QWDj8pWrHHzB/vfoaE8co/Kldk54VKYN&#10;K4JelBJ4FMJhPQanZg3GDaOj90X5s8YTg3chVIV0fINlVbV8D//NQQ+55LZ9jdKiH0ZmV1bIb6Pe&#10;aIr1VAtmgafpur4SXsDNJg7YrLDV9YubuEIVtFJtXOui0loX/1RLAr1jhjJcBk8+/PAjdF1seRJJ&#10;LAO+meDs8eobB7GHUkkDCZUxKocJswihjXQ6lPLqxYvUh2DJ3NfMzZvDdtjpSXbBWu/Fn41a2QM+&#10;jD26EvBJWUwZOMYvf/GL1159Fbdin/DHjTKix2VEA8sPu5lZZy76OcvriuMbp3F8YfZtXIXSKqBs&#10;DgSq1VGyUmGZjt+5ibImUiNWuOKJHMkdpWOpNqJxyOwI4ZW7F50jQVVHRV5kFGuhnKVYrY1LAkoU&#10;TEWNgeVmnm0SEzusn4zpUb47UTpkK0XRwPQidM531Ez5TMUIuMaPMAGsaOhrnC8OLkdSyFVi0gQc&#10;REYX73MAa8vy9MfQTBwoYTtmqtykX/ozzXQ4R/0alXAAQS0CFG+1gDBlF5SbxZN1y6lm/j3uUrhz&#10;rSm56bmTzSj/ZebFOJsURmP+Mxg6n1lDy7qJnpPnnyFN/BSflKa8eri2LigPGVByhp0uIolC+cGo&#10;qJ+yj+3Rw1s3cc279uD+PTLH6uWGdX5CK2dxCAySKaPHVZPGKBUK5ChDoyxXO9kLRBFRnURNIwuV&#10;2NyW026Ggjo2tnN++oo/IOm+/QeBoQhm/gCNfD1wKKa3oBmmzIs3Ufes/CuftBL5xoty0752FtHA&#10;9NnyaUdftLjbZRmhp8vsik5ozVUnEMLTqU0KlFasw8prFJwjcFmXPoMc7p/taWDBnCZO1PG65xM8&#10;6n2ACE9KQ5FYPPwE1EfTnECugMEoa3kSLUY8h4N1KjjOAaz14MRSPcZQCwERZpYI4dEsov4EQuZn&#10;nCmL8vfEC7aueGf6WbgzTwoC7tz7BF3RsaNlPd+M4R5lSZJtZM9j8Bn44OYd9gx9/NGn7FL6x5/8&#10;E9tpP/34E/RPV764jLaMzdRZLVVV+UwlCpFWWJFckKl2+Tg5LI68V0Xt5G8rnmJbRVRf6d6FE+Qo&#10;/5YF5Ms8KeG2gbEcNB0hHkwzqUK5H9BnjTYu3mH8hUvrvk5Fn8TwSpKLTIlaMzOw/iZffuGvbiG0&#10;iM8go7IV5Ho+RQQU9OTo9pJFlRLRjhkctwfO6Is1LI6zZVZLJ5d6gxt+apmqMIretVyribSG2gZ9&#10;I3uGyAhMmehQRquHMeGH8yQRrVENcsMrNXcnvJ6UC21f+F2A2M48oDfskK96jbPbJgAcyZ9FDiuf&#10;K1evf/bF55DYT3/2wd//w4//8cc/+ejjT7Hss0AovsaKcdqWQf9kNV/mxR/84Afvff1rBNnPQrD8&#10;B5pFyDF0TIzlpY5GdCD0k+v6j7hkFXApqbeg22noXtR3LnfFcv7jk+Y2Y25fsT8nvCRq6k/qGYV7&#10;WlpPJ93VWr63e6G7MGQ7s+eFND/mtkNCTUsvJugcdu+9XWrYhXqzXOJX7NIX1LHju47+mP84gqPs&#10;WFci7FGPHmd5pEMw0c49UmDneek1w8Fr02r4syfcLK5WfI4P5Zkm6ZtCdLm86c/IwkVg4x7EsJTa&#10;t9cjm7mP0a4Uz/9/cO1Ozy/fwHX5/Kby353me7ykyUJcURSisUGXcOcOZ9bcQV5jb8QEpOuItCQV&#10;icW7iCaPJnJvhJur+GFenXGwL+26KWbNOFW8lyjH7CRfGznKfp+sA3zK2lY4zb6a/+zXr8R3xvkz&#10;TqR19Rn5kQUtP5mxS6mnk+2efhw2O2odd5AXjAnsYZ+XBTajI7IpvhBy8SE3QYq1Gx31iWcH6Evq&#10;kgXyUq8ewHkg8Qz4hMD4DDBcPPG+P1lIl0/mARwuyudiuuE+rydAeza+1EILg21sMVDzp0S9+ejj&#10;n/38g5/+7Of8cfPzD37xSx598ukXl68QUxZrPHmdPHX63CvnVW2KmWgL+IBKelichKTplos0dmBf&#10;49zovp2lGb92z9vPKy9HVnTi1PLrLjNnJIDmLOvoDdTnbGq1Vs+v7gF+pSeBRc1BHPf2RbHTrJsF&#10;Wa4M4dFjXFAyIgwNcLS2jCPUgNB1FnDkW/mhZsfScyLaejJNnLAXB+26YUjzJW3XOdjSu8SmQyvZ&#10;De+OGnmID+USu1+moXVaAvzqQgi26MBJMFJ+nbcZfXA/dLLwk66c/ATx492oMwCX4lP7kcPtjcFH&#10;yIdWk4ypNFbVmizTnk/GBs6audwzyz0wZmKVpP8Zab1MVsuZL/MrG0KruxRuxBMri9i93P51TDZ7&#10;2A1soh1pe2Wdl7OdVWNluXbamLkE02ipE3wZJa79fWW58grpc+UUaKG2rpNnxGZu8n9X3bO1d0ME&#10;CV69gmls8vhuf22Bsnwzsse+t1Yjw7QDrY94pcuVnH4jVxOtuY1fV9Lzb6TQsaz/nehkzPbXm84v&#10;39KRZUlLTR6qJ5Qpki6DKPRsRDEjZolKslTo9FyWWsaKSeQyGbnr7Nd1rVgLQBXJVtpM1RysE7TN&#10;qWc3y+M6Y1tWvbMdOdfYoSZbvjqNLZx9XW72Ooa7rv6/xvPlQnfJpEmkR9c+X51JPARCQ3xCQG7l&#10;QZeDrxtnHwNDE7m9Ni0u0CdKyLJdoMIePrPEXjzJ2aWE9158thKr2Zyr7Q7zCd41Cj2fXBQKoGF7&#10;h4FL6V6KBgEAFNgGy/Z2tjt88MEHP/nJTziM++///u+NBop5jga6285R64HrVbUAVPqRpvmUJvuV&#10;lgHLPdw81NkyS9BPmvykc0tc2f/NrWa8cny+Utj0TDalHesyg09ZgCUiVUap5lgDj2y7M3yQUsnH&#10;ecroMBZu8faggdrdFR0JVwdq5QbPyE8/zaDUqcHxiXQZQ/7mxmeX1QzFJw18R+LsMRrn5sszTbOV&#10;XMnKJgMx9UxqMW+rITDbog+xTImf9OxUJPOrvsUJKlfbjUXS3JuDXJX0dKx0Jcnp/7Ru8jZvmSWw&#10;+bNrF0kz/jS+O+vGJqp1PbmuqrvwN5rsgNoVDdGaaFdS77qmdUE97k4xv/Z9szU7cCzLqT1WePy6&#10;nP+sT2bV7hIzj2oRPiuxixsJ9WXuV5bbk9FsO80sw4ahu4zj2OpmUyPLag7WUt9XxswbQTYDGfne&#10;yAzXCaPurhGImJiCnDXjCFrQug780vbOXuz0yyTxlebX7uXOGJfNWUdXK7PahWDW0clXyn9d/V+S&#10;DzhGJG7O2WsV4aZRETswovxQhuAQd/93Vo6yNMCNZkxJ0Vlgcd7vIilWNmHtCiYqmcUJflZLAFqx&#10;pqJumd34dcXfAC8kcWu8zNd6Uq3EuOsGAD0ccVX97Bu+BmCt+ut81tVkVtA4+Z2Zy/B/Zd2WlwLS&#10;+owFT2qq0iyOFeYruDAqSU6jwQu3fGV5yFfUW3tAYgQteIiT3l0+n249PnZk8/jRwyeOHeET/0/+&#10;eBKFaOJlYd+PJwCf+ADEeaKecN+fPOE5aqYg0Rf/yvhLsO6oqDyRvpxwILigBfo927ewHeFLtP8A&#10;QRKgjC2cC48cRX2amAlPn9198PD6rdtXrt/4/MpldlqAfogKjhUVFZSfKp+cM/FuLvugaq2mFm+k&#10;ydnyy/4fB9TEPVjNf5cpsIsQgJpgFIrrCHXloFuH8dIbuVvRQKqfOLN6F1Hjg16/wiO64bzVk5+X&#10;QFYmY8uqWnBgqNpNlwdcxi7Q1gzfee/dd959962OaSBP8fxoMmflUDbrQFsXACPo7HZJxss9M0Oo&#10;K2f67C0q1kxQKGkDRUv+xH1FGYvPhkNppzW4pFyeQ0gwqOat/Epu3Z/C02ayQnMS9HALZ8fqzYZS&#10;2lhHbP3iLsRjGhM0ifqk2zVKxN2zGkX1SPzj81GcCNZ9Qj+oTViu9pfWfxz9TtxZmX/XRxLqmbXM&#10;ANfR0thXu1dyrLBFu5Tqqd1k+TJNWzmvx0ExgSTXYnhWW9O/THF21zhkXYFxujXBtClAfiXlaFCa&#10;ke74dV1Nlp83z+QnGbKE6lfmoPumO3Tgyu769R6upNuRYGb3v0Yp3d4Za1oe318j85XzYiVh/HqZ&#10;7/JWM5OmGVfdTr0mFXmdQynltC+HXHeZY5vMt4Sq+sstU77TTfXZy1C+zfkSFbry0quluMXPuPO6&#10;r+sGYOSYY892f9mSsfvGudr3coHla5f6+JOvjIzyJVv0pcmWCcWBXybQJoWMxMKwouLKPnfVonVS&#10;1uOCRgktkXGpcQRGcO8qB7QR70C2Q5WVJuAwTuo5Jov7PKwnfuKAXntKCO+6nyNQ3Q3XJdpLjXtk&#10;hVaPrME66kTZsc7GSXZRcPVBw3oIoB9lUyog6cKFV9HHUXNUXGjg4kv68cf4j+I82uJf+pbuXXWN&#10;g2XfOhNm10om3mn611kyp43TqQXV8jyc5dPkt3Ksu8JNY46+s8n+VEDSFXJz81G/O2Im4JQd6KBo&#10;/1qgqPjzQQOIBO0pPFdB6IgIPUWfhicjDX3OZZ8bqFUaUwdJZayhAHSkz571K/ngbG6aptniylf6&#10;oeJT2UY+0jnvSuriYEvna5xTHz0Sno4omTYafNQpQCtoi3HmuW9ilszsdsqy96yqkGJW1Z7sY3Oa&#10;PGbcY6SxdU0eRWDnIxHKH0YQvwsfX/nTSLczOpdjKEucQcqJMZ+XrH+/Mt5434xu7BnpvDtwXYk+&#10;H6s0y39luf2KJY6t6/os5zMj1y/96miO+QjOej0zS/CSlN/TZBeGYys6wUwWt4AeO/wls+0RGWer&#10;LIsns2WDLR0HyCm5rut2of+Xf2UlqezOTHYvd/y1CWYdXa3MandSWaaTdfT867Vil7dGEpIyW2TL&#10;VWQsQQWD/a3RnYmXkR6vSA/kqSpEe1EPvVUyc7lod9HLtHEtjuyp1YRo/cx9LKafmHJ2deLugq7r&#10;jLn3pF2JJtc1xt70s2+WV4T9uoWORYzTe7mUkSkvs8jl9COuHcuasaRlDtVPZjcz7qDolVwgJtCG&#10;QalUEQlrrAM3Bebi+QeF9F8/mVwDdRBc/LERkh1My3/ZH5mzd9hcxXaofShDjxA44fDhyPzHWw8f&#10;PSFCef/xlcgJRKbij+1VbMFkr0ulyY5RzcSQgcdvEI6HsCnCAppGnZviWyPVPd/4bJkR9OQf5/yX&#10;8sEWJM1zJY9dXlz+aZz8XdWuj5TfTME53NNVb13dOeM3XnKOZrp+FVOKQbmAlWLKUnaCMnPWlNpo&#10;8BsxLhlHNdb8xeUXxTYDmnM1iXQQn4333nuPA4FQl5Ib08QoxMbU4NLcL68ZNaBNckLDZtmzhjdb&#10;MJOXYUBiRI+KEHHKZERIOVOBjZyLoLNqQO0iq+TE77LIRBgqTnVTUQ+oxMNXGy6xGYnGQRn5xkq2&#10;0AW9ZOtepgfsTDOcke4ogFeypvFh52A+TX7dXSJsf2oAulzoy9R5XRGdm71n569s1MqmjQ9nTeha&#10;rXs+Do2ts1fH0nfvz90bvrJLxz7vfjafkY3vQi1y8pVSwz4crx4+bhpGdLmd0km6+7UsZLsOvj7K&#10;fX9yenq5StyFT74kFY3JZuJ1ZKTLnf9r5P+VxvfXzv+r0u2vXdDyi+OIO0aNQeWBPFGF0VfDPHnp&#10;eDUZNCXLHsfF5DLjapg3Tthd5t2XBJ0iu1ErQ50ECl7+5LUMCHyiTGrJ1F+7Vd0Gb2a90F/XjZNC&#10;xc++2aU+66bluvzHVoxtXJd+nMYO4TJzmfEUu8LK6/MnQLHzuWbq9M5TkuIrCXDK1JrZsqFKybbp&#10;nKaYCFprb0ww/bHXfbHHhfyly+Y41MoaItoj4B8+UK+m1lao5HGC6uR47l5j7cJcgE6qpYKWNPxa&#10;aCDBybnsB8WG93bLjORMObt6dHw+I/pl+uxkPUAtq3ZnrDOB2vn085GTWvMGoOTssNLGafIbKax6&#10;mawsmlfEhe28KPrUdN765vMXXgFQuqmIF1sdjvujuNaJ0KwHDCppWWfSCz1VeHOJUaxbY0HSS7H+&#10;NOvefrLc7bOfVk4ZKIEm/OhHP/r93//93/md3/ne9773zW9+8+233yZuvGeIK+qak0o5TYfdRukq&#10;h1/kWNFcLnVG4rE3yEqfZhJDtLzlrNGqOKvkOFWXf/LJLj2wjkss94xPXh4hrUy5e4ePZNlTrGu4&#10;TnCua8JsuH29K2C/+aTnxXKhu2e+S4eMzV++p6CRRbx8r37V+qwc+rHtXzoFZkBwpLfZvbNPZmLH&#10;yivkkOMM3SWT/mkZgJphw8pmyDZBWd+jzI3S6kt77P+3EvymSGVdPr+p/L+0V0dspkB3fPv4Q580&#10;SJXHNgxtShjnUcsm3+3pOc76lcJxl9pufP3dt5qV8PKIF0f2ar7QHAqwCtOQv8SaW/zVGTBGcMhz&#10;7jUoVXCyXD1D+mvnP06Y5pIjg+uK9fh1m6kUJdYZn4aGpJJMlVTGCnhjd5WOKQ3pZvbNcmNNpr27&#10;r+7fbtFsto8MwsTCgpWcqAYytZpVldp2zbtX7Vta6XYw4uok7v/2liG76mHO1OBN2moIMSNw4uhp&#10;kNGKsZc+SHR0eFZFw5oCjE1RshLttF5PhKIET1yUZecapc/8E6kt0ezSw8BREuNkSCp8hACohBNb&#10;hMYsakmDEq2Q0IPotDQK63HIvEAPyrZlYAExSNmlpB7X+NWiDeeGPWnPu5hrVYeLMxiip4XMdGPk&#10;0FTnzZSAo7CIcnfo4IP7nEr6GBRNHR89fkLd+riInclTYT8rvumOFtAh7gk5TiXprKKopEo1fSYm&#10;ztc6w93TiRJ7T2JLE548KZV2jsujGmBN+hZPWb6WkjsgSY2gJyEx5vShPUaHpIZDkIEWUYu3nnIQ&#10;EDNF/0jGlrFgqQxc4/QjLh9yFpHbktLPlTnZZstOHUJLZRi+Cie5F7Uq94T24C0DVhPuwP1DQkPV&#10;mVwkE+w6lC5OyI0VC54bf/VXfwUNkIyHZALaBoDitsENG+x4iJqcXx1l8v/ed98/f/4cgWo5dQO3&#10;j+PHj12+nLMMPr98GZohaO2FVy8yOUhpr4bM6+Krfiua+4l8T8UoGmIjc3rAIlq614DmxcV8n+yh&#10;NQmSm9FeZQLjzcgfRv5L/vQDraYb7Ry/2mP8ym5CbvyJTOqMqxWX+Y8s1Ioa7Wv2E1/Jk5Z6RByZ&#10;f/jhhzyhLDw7GpeTpyUtS4QWNutkCWPEGoCG6E8CTeLjgbQjN4rD+WYx2ffq77HcYwtG+iWydcZv&#10;GQI6rSZXFCJkTivY+8gNdGVbnCDeiNXGkbJpUqO5VbdPW7VyfkoRXi3PMli8Xj7rBjM+iBNRyL7Y&#10;FDlkMbPof+nNJZBb3Lx6f0WmWOIjvmC1tM4NGlpFasNna+9mZVZ77DvzaUron7rn5YQ2f5GtPCQR&#10;HJ2h/ESkYamR1m3W7La7OE2Q2MAhw0HhOlLOMnE2dF7u/9mwrqThHrhlEtl5fT352CEjhY+Fdl/5&#10;sKbSCjpZWc+xk2cJzMdhMpm97dd+sSdd843Z2M06pFs5kkcTWHevRY+qUNlv5zaOiK+78Oj6QLqq&#10;n+ROUi/TmRsmeATlgrzhqJkFeyMjEFuUyyvMFLO1Sy2uBWj64Ztff3e5T5uUu4N6MNapTG1qi/nO&#10;s8DMiqs7a/mmmd34kxmObH1RxI71qjuOn7qXfWV4cTWDbpW1I9Tjum4ar6PzLmt5wq/ph4n7jNCf&#10;QlVtLl/dxp4hZjsDyos2VMDzF42h5jmq6HcSgNcT6HxnljpzVIb14HYXJbg50ZlqJwe/uqud+4Yv&#10;vuLDGk1gSk7gJEO+aP1E4QvohKa5BwVijlcMgD+gY1tnPnm/LGtkqHXVi69u+g73XISNoBTSaMPV&#10;tVGHP8Qk7qe4zLIdiikE9CL4JcwUvII4gVyZLOSDLJqPVwHQ8eizMYF00vN2YgH79m4ePFTQXW3u&#10;jnd2Ignn2uGJeVeZsWfv40T6zCnMUmIdUuq8nbTCwVC1CacMzQGPrTHtBU/3j++WTjpn05fK+RG1&#10;sX9QRIc11Jm/DFMKXVQ4ithSeCuNAJe8AlzLaBbJ4djLGGkl5ydgIoFFCSOqL+ZIeGQiIdWIZ4Oj&#10;SzU8hgFGDDpvMRxQAgfAItSJnMANT4SkBZSjUxdDvP+db+PnDAClA8/nzJvDAFByY48/tHfjxs3X&#10;33iDs3Rb0msgkQOWxjkERs7ckzndCCwTwfC8wceCDe4cGF2LwFw1vkWZAwBdPM8Pvjsknt6iEyhF&#10;UwBlWShfu41MhAbuleGkfp6xgnX8Zxd+K/atJd9eOtxgVYzqTCqM1R6ZmM/Xlau8EcbRz5QC2KWN&#10;dgVY0D6XxlqX1rOmadXJMs6j9S3NL8ryzlZlNl7OPIS0TEAFKFERwNdxmMYGkol8xpZ6T1T2Xq4k&#10;CHxhU2dEua9sQfPSJM95yOxgOoplrZX54BOiacsKUD2JGVp0ZOWTbfHzpjlneEdd8u2GFLaIK/xg&#10;2JZEbibrRlmNvqxGV28q+kBCktU0CVOdApM9j7CQ97JTQBNKyHhru6J21DFxq/T3K6llnBHjyK4j&#10;rRZzu9DeC/nsTi6LX5sGVtbcVCvp5OWyX51qlBGS2To6XylNVmba/Tn7dWQXs7bM2j5jLLOvTlse&#10;yhvlV9iOqCEcW5WHc5CfkqDO5yvHsNjxZKcSYbd37PN58LlxQq6s2S4MyBnel7S+rnlfdSCdKsu5&#10;+dDp0XOe7hhpaCxLINXU3DO/Z7jzvC/z9Oo8LXHlZS+bW7/7kpOnCcWbdZcdO2ND67q9B76bYJOX&#10;O9OHqX9Og5oCC2CXN6Ike/ATrak25vPHxvz8VRCfE0c5SSZnKRCqnkOZOGHK05b44+bFv4yLBl+q&#10;wQ2vuztbdaaVpBplEM4lq+WhYMsLOKJylNzgmMg50CRSh6CkSFZ22HABX7jnCZjGrfc8ITIUidUw&#10;Zbv04cN1zlDwkx1ot+gKue5qShjZx4xCmtE79NIDdFGK7YUgf5GARJ9cKjupkqdWClBG53FpTBKt&#10;PPiXNi0C1IOot0CWRDJC6t31j/vErl/4nrpNXmdc3hezLnJLdsJZqq03RXIfIssabtbqI3FprDnz&#10;iTymVPvTieAskIuRCe/CvzC4//CHPyRcPMsMKgNAMRqUFMglkpAYfJHeYOyUwfwkkfSQrRusceqN&#10;49VuJLBR2ytyGvmG7468YmSPX3r/lVjcShYxVvgr5bYysVDMUeu59t+frTmYp1jWoW9cOGvFlzZq&#10;5fx6yXr6Ls1sYpb8fN3qrbxUbdoEwRmZ2GNSYOfjVzGZhO2igoufdJXxCGh+JVvoFhpr4CiFkxuT&#10;RUjK5evjvT8JZK2MDN+l5viKlCy3VLo1f+D1Hh07wTrP6LxpnoLgMyLjnokkpjMdVm+4ZsvL7tIx&#10;85X93HS+rhrLb401twkvSQwvmWwdvf1GylWsOOI22dEcGzK2qBlmj5RPdmnLyj5fFvHjk5b+483y&#10;Q2eEQ++kti2QH5+KgJ5Zzpdm+2OFVzI3E2y8+/albup40x033vCCGqDlyz5dZtnrqMWpsnyliLnO&#10;chrCzv/F0ueaJ3+dzbduWraCLzCiHerlVF++uu/GTrSX19HESDo9eF3Q7GbWDVKnPbAufxN0B/rK&#10;MuFO5L5jfnwBQLsWb+K2OPIhkHkOaVrUYUZ54xDXT1HQoBcAWRGOiQBNnNMNgXAgbDRDdWQl/8cC&#10;X4dCsY+JWWj1W1OCCg+AiMmVp48fPQEvUgqcLmrIQkWCIWBiuzbyHGSJFhO4gzoTlAaL91hbzjRf&#10;WKsDKVoiNlXYLTwPfItXgKe55+hFapXqls7ez+mt4d/ohwcCa0obh3XnxTq5SMu7jha9sqgjKF/A&#10;N/q15Iy77CqaOH4pep8BzhaTf4ppv1CCbHAkVkudkWBso81UvCnhHty7S552C09KmKWjcmjsgvai&#10;Dl3sZuP4AAE6GaLs9hWQq2mPHj8u3GQIyBOAiAaUfFp54z3yDNDpwgPQiZLvG9/4BveGUNDXAsn9&#10;al24tEIMlCJL0ZpDKeq5lbUEkwI/11g855hH7MjrNKBN5CKS6pEQgFgWkjFoqIt7ngubKHdYqe7I&#10;jFJ3vrA4THS0ge/NyGCZi67TgPKcfqYadA51VHPgFFvJOtYxh3UaUCvZHI8ZRw+gAaXrJAZ5jm3v&#10;ancp8oddmJK/yojsRhaKzFCz9YB7O7mrsYbPr51fK5tsi/wkc1WGtA6ahJAc8RkUXtkW0lO9ZqTm&#10;WcwnBmhtO/F4qmSsXWUjcAxYkELaJ2EqCxAs5esfz2erLTtxqr1gJjtMaYi3vSxl7GRKlGgtwtX7&#10;ODotg1qULFNRv2LR+XwePTGIWnog2/RDGFWu0IkHo9n2HL1NyhwJOhuaJrPlIVtHQsstbTa7TI3m&#10;v5Ie1krNF1Mv00BXwJuVTVhXyZYCy1WSidljs9nUDRxvltu1bur1gK7MtufyWKWi2AladK964/O+&#10;+qv1l2tZE250zVdN45TxJm2sY+c8BISvTvlmHXaC+Xi/8d47b1rFWcvH+o1tKAA6OVYuZKqSNX/q&#10;ePRfrM9yF1x1zRrcLW/aWklhTf3DTfZ306JFx051sI1Lf3T0tMadEYRj0FePyjq6WZ7PKwliluGq&#10;t+j5yXe2hM30V3Jy6szxxnNadfFM6+p+OhxWH9w+I3c6tBpQld993Kf21hDtpPV0Yz4SChS1ZTbC&#10;cxhoeY7mmLiYfqHE6c9ccBXas48Dw1No2BeKz/2ATsKVcpwo5yXxJMegP93iV9rIOUowzgiJKMOm&#10;0Ou8xrmQWFoVUQBQlJTJi8M7OXn87t1PPv0ESMpDhApnxN++cxusyTXp5NC5TjhysRQTYwyhyBxB&#10;1/RN1RP97MHn6TCrPCzM8POcVcixszkEvI7anF2rTPBNHj2xm93I03MaWnyqvHb2DfR8t5Cum4CG&#10;VxQqAlBDr1flp1hOEWY6V2dwXlgO2caWT8qqbjgZCesN/8Rz1B0BlIuFZfhIoTZ+ohQ04QKjCNEK&#10;oaWzJn2KTD1z9hUyN6YB6Us9E+0yDWgFrcPh0Ursvv+DP/gD68MgUq6CGRgKUwOkqhHnK1uRAKM8&#10;4RXlfQcXA5K+/vprVCdOtdtPAKAoyq9evUJByyZ4B/rFo3nzhKpSDXRM3FAN6yzolJ8KFxyLgWu/&#10;rAle9jVyUZ+sA6AUB8gWgNJdAtDKYSX73OXhWpcnyYxs+WTGcZUPaJx9mwJbQiyLg2UZMVaCTFop&#10;aG7IJ+asAmwZgHZu6/i8mff8WpnMBN0oCJt7ehhQSOn0pHSoqqZHtodmrH9PE3ujS8ePw6lUWU1B&#10;KkjDabWlcdyPsSWTqKwxhlZYeDC9IKzCpV48S0KdaGDcIgKOPMKvWjwkvIi0xUrSVnA5i7u2rhLl&#10;e80BeuK3OJvY0ELdMPZqsaeYX/jRlloHuLsInifPtoPmuaGscr+qs+BXmeCb8meUKj30yPZYjHJ2&#10;fGVGAPbpLqT4ktNlRgNdynI1TNnl7jLxVv60km774XK59s8y3+hqWMrK6TmrwHLmzoLl/Mmtx2Us&#10;mpQMt0s4qZdkTij4thxeguQn6DkTsKAqPDxyZAFAO89x7Lzf+MZ7b/uzlej75Xbmhb3PABaF6lZc&#10;44QbpvBahvjCBF18cUZZuTGB87BLXdzrZ/PCkt2fnL2zFjnvxnx6IJsil2fOMsNykq8juO7JZmoO&#10;xqr0YSWFL6d5taoPX3jPwZYHdeK0apXamOGkWGs7XqQXkM37B4s2oeUHLtZld/7jW8Gwe/dy+Hxt&#10;tHkOdoUxcuw7vJozPjHtAj2Q/uWnnvPu+WR0cScE3MLdgBSFPw64f5+fAQRoTRi7rLfKzZ8+bF4M&#10;g8QJyZTyQUqv7WfTwZ6ZJwsbh7oB5KtnOLlJX9OzIUtRkJy/cP7UqTNHjx87dZIN0YeBT0+38Tco&#10;7ewwvouRK8a3gggnKTiOXci4uh4hU7uMctFJpFEbGphfCuSeaA4Q+74kaQm4vAX2qSmsGbFzACAi&#10;qWBfGIqD0hoRGi7OWJS7ozI5diTupHSI/UOfUKuch87ZzqXmTD2H83KMc1FYbYv5z73nptI43kW9&#10;EwJYBIqqbUNnEPz0MGMqhragSKxye+DXXkzTKDJEbJM4WtiyrTc35EW3kngRPYoNSbxCKWfPnKaa&#10;URQ/3Xrz0iXAKAdsrQSgzpSK9N8uMZMDQ2HBlI7ylV+pQDNc6iAOqPpMVcp41cavZhFJhlZ/wJrj&#10;/TKjN38KWvYBpe1qeUcN6BqmsZLx9MPd+K0zi1JYRYAOAaD4ofxGACgdqANo9wDZ4hUjkmbIpEaS&#10;TXS+hs+PbRsl6Dp+a3rp1sy5Kd/uRyxd+Kq8lKhs6TI/5+EoUOUtDhZUQOYQf/Kp9TgQzU2B5QGy&#10;z01Irg95mD1e2Q47OaxrZ+e5T5YH1BMomux7zo5M29ntBKcUeYhwU6pWFnRXtAz1p5XXjO3IKGov&#10;b5aajBXFqffVYmAN8fvUJ5sW4XEfd/VSYvTVbew5MiNW+3bsCiWLdV53LY/+Onr4qgB0HJGxD7t/&#10;ZlVaNyXXPR+JbV2dx3LtjVmhDvryQ58v0/PK9OawMn8Hd2W5yiBnMTl4Q0rPPdZOJYFBGHzdfzD+&#10;WvB5Bzr0s/C6dtx7Anq/8bXSgHbZfbPc4HqC0mtHai6Ty/iWTVoYGeZpJcHlqysz647uuO4pe6yS&#10;7WTTXTl7vStW6rxcLwKpyT2oM+pJuxBCE02ME2zlbOmJNFaAtxy/pcvDV6bHPULjzUqyG8fShnTD&#10;ZxQGaDCBAtVfufg61tAO4XOrzi63wiNf6xdHCiEZh8mw4T2RKJ8TIYHl0RYQlGHnPgEKUMnnBCaK&#10;RnaDPtGFsnc+eNFVFNUgA7YLQLXkrDmeslpvAXKwGjDcZqzyX6zYMExmggGeRJYcEgqeIEMhJuI8&#10;QLNujJCPUq1jsxN0n7BRINMTx9kEfQBdLBgUPh85uhzrftCALo/UbGQzakWZaXmNb3Xn1JZiBDtu&#10;xD3E9ABJ8onyuDgL7+CRZfQlJ2AzEdctqFEysAn5mRFGLepXekhtOr2ejWgJC5pfnzyME20Q5wK2&#10;3r93j1IQmnr2BO4TVGHhxEwWCidUmGDj6ESNl1nBO3Vb4QkZkoZR4Egm8SKYw24HB6DL/K3f+i06&#10;32RUW6UUghwpjiqUF8lfPRMJSrQH19qrOoAyKLhbkGHFvgXa4i6Cm93TN15/nU5YB0DteYR10zO6&#10;f/OkCPS1wD4IQx9Qnlgx6XMxlSbQmSF90QSfPlxsQppxHqfJi8xqNw2o/UCJ7jB1CTER0UpGs/bh&#10;WhHMrGFwdYDGtoBhoQDoYQuysba9qz1S5igmlgsnc4CLs9iUZIWfjMMNPYif7GR/7ZRjbi18rcnI&#10;6Fa22Hz4FNnL2aATCAaqa04i6ytmuxqA0jMeAOsqzpS1IpryT0G10OMnmgnXKo3vHto4dl15AcW7&#10;SUp29567ebpXJUURZMxTg7al2+tqsCepc5DL47vMti++jhx+7Chn0Ez6kKB5eyews2v2TV5qLiBd&#10;EtscACizrxj1I5yFYjCKjfMrmOAVVT249omMbpfx7VHrvmoxNHvrqwLQfn1GbzP67HK/2lxcpKa2&#10;Nty2d+ZjV8wq0D/N0s8qsDyPljlP097YabPiunqzGcegwxshdZc68iXe1cjuNmKFBYTBVxRLsFZt&#10;9NKMWtJu+2woN957642o0Ks6/RlHvUrYn9OTmPhTwzLGzj/VL/q8uFlC1sSsuepaR0ANkkbE4/iN&#10;3HzRp+423ZljphR3O3LjxcPKJy0LJEr71CHFW6BM4dHk9ROeR5gHedC2+PbErJwG7bzlu/0JVyFN&#10;9WU+4TO16xZuMr1rDotP8tnRgfXYjBTTU9QbF8EmsKVezVu7YxeEm34b2ZMJxHP20pgVqskKaAX1&#10;8DwWlsRximPHzrjzRmGpKOQIA4TLIIKcJ4s44oBCRBH6JILUsKSmkskBwZ/iSof4+OFj9szwd+f2&#10;bfYyU2DA6dOn9+7eIYQK5ndqhbMH6Q9tHjx+4tgJgq6fOgGAvHgxkPLcuVfefe+d1157FVMsf+cv&#10;oHjL6fSnzwAuURYeO370+JEcSXqU1wnBzq4pxoGS8RkAjfUnDSd4PhVBmABRbt68hUk/u8IX3qvR&#10;WsSHNbWmAYvVvvTgjHH0Y+QtRGgvpY/Tq6gMt9nKg6Shf9wYC1UIWiaqnSZHzAuly5zY8QSYeAIA&#10;VQNKZ4eAo/QtQB8niCwvxqkkL+Aq++COdV4CiHoDwLHACmSu5gbInlgAWwmgk93uBwjGFF9Phvjh&#10;o4ekOXH8FIRw6HCEn5vckaqgCrTFpEfoUiK2yAoscOP27VssJOKSceAgBzBVEFiE1j6OZAKUGtaT&#10;T6iFrVH8ynEEtO/evTvFLsAQmZvkABKGipw7tAZnUX4wfBJdjWzMSD3dAuYizG/dvAEh3rpxi0XF&#10;9Rs3L73+BpAS7VNGJYrSXBMrKEkHQCE38qfyKmX5dZK4C/Sw4JtzE3xPzyDSNWGYlsWAT8RJKzWg&#10;dCy/zgDoOnPTOv65ktf6UAAaLcX+/UB/1JMAUHYA/qYAKFJHAOpFtuwCVGXSAHRMIEuf8flZe0ek&#10;slKOyL74dGnEvQAUNKlbuZp1C9oFgPIrbyUoRNmdmx4ePkqoYy6KgFr41G6gAKa2+H4wsXAFgcxQ&#10;ChZxw85iiGfex8O6wlTABcsfPtyi5m45PDF/hiMGJ55QeHF06xSterkXUO4tPcvGexCd5o1QJTmj&#10;aZQ1pj5B2DlVO8HxAizUp9b/dAK5E+SZbwcPRL1QkDT4I6T7JAC0ps89gmKwXVVOtzw00sDy8/9O&#10;ANoZrqP/XxuAmnPTm3O8P1fS3ks+bCLv8Y10W2Cy5XLHJy9D/wM72qlzT8OxIcud1vlTn0ZKY7sa&#10;gPIrNFCRQ3JpkdOBXmwKYSRWSXGYrwBAv/uNr5U7WR3EVDHkMjGAmQUcsyMjdqcK+ZkJk9+rbRop&#10;tCwLb6fP/tUokzP+MuuXcWzsHdrTAzD2SA9Y5yCF+9lQzEx6gJuGxLUFTCeNYwHK9Kqf9ZZRclQ8&#10;CMsEuEbu0PppWWJ1F20vfJrSPBmVzqdGzUg37iNxfuapnSAnkqGo/3uxpdM34WqNw4Q8mgdN76pn&#10;kz1FkYPBOj6XhaqzXBW7AiAqlOP0UMUHfwSvYVXOuFU8pn3ZQMSO9o194GoM6lnbu+0I93Oesht0&#10;/8HALqAqlQ+lBBTBvHISUnRuB+q5iqNwwjjUsUupcD0FcMMf+QKXth4/2n7y+MSxo2dOnXzjtVff&#10;e+ftb3zz65hbAZwXzr9y/hwHffLL8WNHj/A/2+7R/QUrHSA0LdhjG7bPw9AqdUlxcVoFe8Q/dc/T&#10;zQOcybSHSuNjiYSpZUVQIyZ4MPTG3o0jh49QE/akPHn8MJulnm0hRgDe6F5pK1v+cYYClTFoqpKl&#10;GccRfFnjpUDYrrmTJQqpoLjyl9UVOp77IdeJTF0ChYorQmsWd0iDYyfAmtzgyh0zB7VEc3v06CaP&#10;4hu7/QRtMEURb5CZi9Nl9jMtrmYoos9en3CvGCM+AaVljVVi6t79e2+9+daVq1cAdumb/QfIDbPs&#10;3Xv30CUjMqky2bPAiOdDZHwkX0Tg06domLL4eMq2jOxF+OKLz5G2oM+rVy6TgFBXiLQPP/xFPHbv&#10;3k64qEf07WP6R4cNGgugDbfaTPDRjGN2PAQ1Eh4qvsNPHkXCp810RnZQ8d6xo8f5eZPUG7XT+dnT&#10;N9+4hIPF9Ws3CF11/+69baoK8e2Pzin983gLtwr+speiHKQzN54+RQWIjpZM2MkGRYG6oR+2adki&#10;Ai0cO4ZXAMOazTQtNUt7mqXZ5E5dy5BRSDhLRw4ezviCa1NmmkCwdMkbQCXOTOWh8XHZXAUodKPY&#10;mJulNEObFdFfa2yFBK71qHHuF2vUiceCPvGrfvPNN1nezNhszcuk90Yq8r6+qsLRs7kbG/xHd1Ft&#10;WsTTgkqPKkJC4IsqOi5BKl8FTOGeC58i88cpMiuGqOQ32LnDJwPPrCRSRlhYtd9P/9AuUopFUCgC&#10;kvxpnSZ4MpwU9lWQLj3LXUd+WO1pguEmuslqOrFBsy5NhLoXlSDQCfTDugsCZ/UL5VdMq7QiSo7a&#10;xlhdlUe0pXzxMwfLI6T08LUqyAg5Zvmr4SpLFFMs1KgKJzwiLuS86X0kdkFLXPX5A+UW75WdRALl&#10;L3nDznGcCzGE3W/sKwem8C9UDQk+wjbGHMTMsXWBrvv2H8SWRJP58sq585R97+59nL+ZQnRpcc1n&#10;DHPtRXyiGCsZsXPZSyNHcmR9AkOl4RnELLgnaU11uY8IUVA5vmkPsmZH8ST9j1coe6E/lpDKQlus&#10;VjIdYPpUgeH9McNxci1P4fHdzn98padnz1kr4NxpOq8ZVIJh0SHLteocerL7yjI36Povt7efWI3O&#10;amcglnpyuXtJIhThJyqgZcCFEPsXO9qJVqMpUt7mIVApZOWZIDAE7h2ILrBHjZuNb7779sRD5aRF&#10;J9mzMonM4tpF/01SpfhRCVTsuOiqOto+Gj9X+C6M9NHd1HXqsW/C6hEaKtC3Fj9VYkwwe72/OpA9&#10;mlWcts6duIyLDKfpLCVbUOUzFVqNnRBw34tO+rMQQBiF3nti5bF0+XK3WlKbzeGxXS+Szc63hhqz&#10;m9LsLDY5LuyqWpF6GW3pRafuw3D7hZCpBM+z8hktPJOt4jXuBXJjXi8URbuMbzVxj8oz7y44wNSI&#10;APgpkUknjsOam1I5vBycyR838FWKQYEJc8yKKBWc+Co3cQGcRCA1ybyocSmjUPHzlALaKsemckgt&#10;hS2jHOmWzyQGYD6NsZW0sNd79zFH3wV8JKR/idjknHvcWIvMqjekmWJtRp0oSJNTAMiWv7xYZBH3&#10;A8PvywWm2TWJiXFCuTwoflzVBoTxPseiUivEECrfo4dRPESDkkbRZ1Uq2KqWhhP98EoJkVwKeMle&#10;ouJh1KLT4GZAK81eDolnR0UQ2HR0G5rF/chUvhb2mvbi1GhPWx3pbtSa+DzcvX8PvoPWxO0XnGm0&#10;OBs2LhM1TKhIE9UF8VzxaHL4KlrSimCAwvQa41jm71gtaUe57cZkCfiu4FzZqNG9TRXQUlMiKxAA&#10;4pFDOKvteePV10l2FUR15QqGSWJrXb9+443XLxGsi7IQuBH4Q0y0Wp0FQ5OzUXLwDZic/BbmhTSw&#10;dlap+9E5tRmR/ekIK2pns3KWuH81Jdl6ZKhMmRvUCXSU6jcYt4X2wHkzK2UVM4x4r5ShzJoOVi7g&#10;g8mrEotC+TSCBD61U6zHoQmSzUxGFp2HlnzedNWMiyftNuDr9C2Bz2AzjCMF0S4SQxUN6Fc2QfU8&#10;F7VlkWDANZYKSLKmZ0v3KyPOjeERAJEUoY2Yd/GsQEZGpVe+JQm7VjvwVparXVv/8uaHpFR3Lo7p&#10;QsfxxWJDfA5eoUthA7SOJlOiEzBIqzijHVgsNqNZfGkK8xttR6mXuizeBQpTmbZ3ycOlHDG0NEyr&#10;jXMMCbXRI+yogAJGDdrEqjsV3tGKxCQTGi7+XOs7+WGJ8ShPNwG/LEaJ08bvBKKnGlFJZR+q4CkQ&#10;BEKjgpVNTYUFlY60MdLtRMCrCXd6OvZ8P1r5RhPe7NdpQi69M9aw3x2pd9d6rf1xZbYjedBdTbe/&#10;XhG+taJnXqInx5qYSZPxV6qMHMyGOBegc0Pb8rAAzyR34IjxD66j5kxZ4Kcof2llzrsbX3/nzZVT&#10;a7nqPllO3IxpHaE0/x1vJnIcHvlktsqcUfBSEbLCFQDUqo6X746iqGe1zKKHeSylGcdLDtjKzrT3&#10;vcSXzeZ6hdQVcDi/KqHYrlXXzqjZG81Mm252eK49uajqrMlWvjttSljrlu7ALkIu2f3fuQ7auhfs&#10;HSKkBQZK/wTtVqR7GbTVtlt6Plilppzq1snHd+xqG2i3dz8ne9Sie/Yhw+DY4af7N/ABIGrmkaNH&#10;woKTOLqDcrZU4RLgaSa9eyB1iy/XQIS1LilWmN+mXniRSkWci8stT6VtiiaJoXyKqezAxgHM4tTz&#10;1dcuBjqog48/w/7op2sZgMYiKqGER5tQd0qurwVo1bCmW8oRIp0jUFAXlQ0HexNL1SVWKsBWoc2I&#10;cxAYT9D9KJUjpSoX3oL18Cvw8a//9m9wJfTAmzgAHTgAmGMQeUIRSClgh3IdKz8ylUJj4q8ninxe&#10;xxxcqDSw1N3Z3vMQHExNRE71CqdrnuStkyeOR7v5kGMFbp/LTvx9qEWp1fUbN/j1408+ufTmG+zQ&#10;R4+b05tWAVDni6t5kLSW/cj7xfYRAajW2PL2Wyy15+xsnDHTbz2us7Q+XwlAKUgVgj0mtTd5z2he&#10;prSCI5XdZrFafpEk92QE6UZVGh7EoAm+8+nZwRNnek8Wb3jic69mzv5ktSUhMTT+kYcPBw7iwcyL&#10;djKJNeStqH+U4puuCvgVgmEUSpt+a2SJY9sNpMkYkQaC0YDO69AVvhmyFPIJhCpzPMYQEfnsL4E7&#10;Jl1VqY3pyVorMydGjt2cJ0ae2q/DqEHVQGQkLjYBHgJ09VEuxoCqMAeYsaz1D8Wwf55n/PDxQ34E&#10;KmbK79vLYo1jyFh83bxxPWn4qc6303DHH2/wJErNrNaowKGkP3rk1q2bZBjP7z2QcdaQmIM2Dx/K&#10;rso0YdKXMof8U9jyF/6W9XJcYuA5dc9mo60Exzh2tNyrYEGTSBJPC4ZJVovDyYese6ZppsljvFl4&#10;nK0c/AlmSU4Tqx+sB+NsWv1+acd9fUa6s3fH2nbi1XNqXUn1fJwCK6s3zqOXz39l/b9SPa3YyIis&#10;7cvXYdaB/Xrk3cKYUASQy2bGwrDYJODKVi5hubMq+eLGNxZHca7r57GLrUQP3vLNcibK/pVXT2xv&#10;TLOcfvx1KR9JbTUAbfoYCcWZ0/V0PPgUCI6t6wEY08+avNyuGel07/UY9CsjKYzJLHcdoTQOazHg&#10;zToAqs5yNmrk73LZ3ubrhFwTgJ7NzrnGVo/Cw5TSE8z+BcV4FWPNBaBNgtIov8YYOqDJboWK+rDk&#10;ulRUwCHZlY8y0jxHghlVRDx3Bab6tseoM1famaxryFcMTjyCA3OqPdDo5AnsaLdv37kDCMAVIQi4&#10;DpwsBBxzZtHaTqxdOyGlgFTwMytlZNSeO0wwFt+JkPJ0+qvuHQHooOIS6pUcABnjG4CX5KnT1CdG&#10;OaBpjk7VKTUarnLmWPSLQ2ZfOZVG2elzFCNq/mAQfOaEzFLFiaclCUQaP3maBQZDY/6TYZTJi13A&#10;wLfE70QNWa4/pOQGRRf9x72+QQyiIEDY2jqeHhdS4h2I8sYwBe33Rln6ulENiIH8AZdcIFUec1OK&#10;0Y2ovp9t46oB6v3ZT39KPh99/DG2IdrJE8Ia/PyDD7AertOA2lcUQelUNRCf1cXi1EFPmbMVFNa9&#10;2pQ8caqFPnsX7vEiVwn7JnMaJS9SA8p8NAyTAVOlWF9sHjXOyjX8wbk78bRpyeTc2avuM0Y0SgGu&#10;GXzXZUbLidmcXX6upGkO0FzCGx1MBbL0GwsJt5fRIpcxbo/tNbDFjdfDB/chA2vF8gNyijNiWfCX&#10;E4diF0pr7nmr3CqyC154LYRdUHJOdmDtM3K2ni/NP7vbnUFOo36l2y5V8BaKZH2gXYY5aOEtC0dM&#10;mgyBqX91AeYazAsfa96F1CEDQ9azHqP+Nlm25mrNF81Bwc+LMkz1xKPb96QBDdPQg2Vi2hOfH6IB&#10;9BCnmeiti81wJWbI0bh7klV+qt6nI4qxTxqH6pYdA3wPUBPn8s0LsGgYUasxG+I8XDPuy/Q/zbIl&#10;LLBuYjapr7tZSW+zh9a5Jc7yKyPlzApamf+6dq3r2+VOM+XseddzDd/Yra39rpPFy+kGKcrVZQvx&#10;wDk4uQtLjc02V45v5u8IQEfw1xUdiw8JDva+sfeXgaOjsu75jLWN/duNHDtrfDjc96aikcx27mfc&#10;RL7grPZGiTtDn2NezfhWPlwet87QbBsBKFGWW9SaADvKpjGi6whrHQGNZY3Io9Bnmb0LnPQfX9tQ&#10;w5KapbORR3E7ajt6YNDiDy7Wz2E/ZKZdiU60ky10nIrNrEc2NGkXGostbrKsx0vpAPtGc2Ik8Axs&#10;QRC+cPQqq8ItCZlTDL8tfKbig5SFL1knfN3Uh9M8WdQ/NiMhbFLWVbALKzabqev0vK1DmziQPeEE&#10;wXg6ojkQ4eUVnAGMuxrtSO0bi3W+TPBRctJtUTsO3Zv7Mvrr07U8C4pyduCCvDf4lE2F3JW2lyOn&#10;EKAYpNkcUJIGlR/Chn9RqmBeY0vAE2VLMx27uuGLFG63OUyMowjAT+QWEo+fajf9tCDRBA8HqVgz&#10;dcCpedYo05P6LyL5Pv/iC4QfDwF8YIWf//znaps0zagBJVuy4nI7sFGxWiRriW4SatYJJmvUwkOF&#10;NBeHW1Hi6VNEPDgNYmXUXr1wgRp+8POfogdi+xGqry8q+g8xDc5fvEC005UAtLwVcwH7FtEYDupE&#10;T30UwA1ANcGvZndfGYCmJ8l8NMED5RuAoip2MSaHnPG9GQ+Z85/SgCom6qcdhQc8wEEXOTFY+IDi&#10;JSk4G7m9JSpROn9rYid03Xqyh1ZrjaHLF8mMMgsVsWbinnUIKw1JUSt84ZgVF4sffoJ+PMmTIYBU&#10;6J/RdD7OJrSLZktltN3zLuUyrLSOAmovXbw/SUAnu9xuZrjwVcBVNEaAZpWdgKlXp0LU5K+AEjoC&#10;oVwEVXJz7/5dPYJgWQBLI2guunSnA6v+O2ac6sx8PfvKWTyAa+tkPqFhwSr1bws79/iusPrij5UD&#10;3VJBIfAriM4ebkm5Gv29eqVHZXBtR68ZmK4pqVqCV1A8o61E/WVdW+PKt6xR4w2VxWXYpPACq/0U&#10;lyqndRTzS19kHIsOeoJIJxP7XbpZZyJvDjaj8HUAdOjkIvQFeF0HcNfJ01k+I82vpM/ZwxmwWy5l&#10;kruLqfRV858V16+PE3ZlPWc1mdXzZZo2jsiY3pFlQsE2IQwIj68atTK1FlEjXIDlyeIAtpVD8AIA&#10;HVPMWtg/rQOg6zDcuqYySWa81WWxnzPynaUcvmoPXVr1DJraBo4zEDD2b6eRlMd+WPd1F0oaf+qq&#10;ju1qovQhhXav2gNc6ybMOkDfTZjdtBZk1oc9z3nOK8JHuYn31qQVA62d6gGdMlxsMZ6xP7+OE8YM&#10;VZBYVt8Ihvi60GL6SwxHRtEUK9g0s7XO3MDZfaLCrLY8T3Wxqt1jIxrr7sWkderMSZznbt9CdRfX&#10;K17GFAxDy+YVCwKA1iXKVR1g06ahrFLzZ/jPRepy1XRTyAvX8qSY6mOkeoV9Th7iyNNDlIY8JSNk&#10;7WDDA4ZuxZLH/7HovXBAX4+aHWU97VH4hDoVYRAXTmQMbnbFLi7sgIAG/fDoPzo2wWXw1FxINhLy&#10;EP0ZMZYABzqM0r0GBOVGvEjpKmwoblJpLyZXz/RWFIkeVA65sLbaJlCBFPwa39BNnGKR1nT43Xt3&#10;zp09SxrjJ3BuE0Dn//Z//3/80R/90X/9r/+NAwxwIM7SapUPqPTWG58pRTBKz1B5AahaLhVOzTEc&#10;y8WcnchgHODlxM1GuKHtNIQh44ZMuBGAugseyM6v48SR2PrJOs5Qhe4saeqtqSIhg9oIyIzSowB4&#10;BwBlx32iKywQQxfEE2qyXOKYstvrUDqjeeiG8Ri767gpD5uEVGgUawPaSBol08qL4WVEeJHXqRve&#10;Ea5nxlaP96BUdauUqENkNsfs20dZaEPtbb4yiFkDHaRR87W9jRqZj28tONg0eRcsKWtsWgqCJ4He&#10;I1KXmdTmzsnMohrS1RpDPGoxnXpc165eYzlJ7GRYWJ0VV0aZ/ftPHj9xFDh6GAB55DALN1ybWR9v&#10;bp46kbBxcWpnDj5+wkle9+7cBZk+evCQXX4JLQI/ZMdoGFW8cDCg147BnZD1drtDNuNLfM0C7Pk2&#10;5Z08dRxkK3cNYVR4OKnCXa5Fkc/RQPS8GAd0RsCSFp9uEP3Sa4fgl9Sivtv5z+batHl6eKun3viW&#10;+c8yGeu86yzbqX5z1zGrniaZd0vmVquxLn/fnVG7BNmlvkw9Z/mvrOeXjoIkvbKXIAARpxTiejJk&#10;Vsd2OOmY8pSrcWldkze+VkdxzqoyNrirPqOzGYW95IB1QZL1SpKdzYqV82SRZqLG5a5cro9Pmuya&#10;BGeE2NQztneZWNcN3gxYO1Gd7U1bVt6vCzE2Taoxzcoi1vXG8iAu6j+f8GMRYrKxDo2VuslUVeli&#10;Q0ZKSpoBpJpA2CoXbpTZk18caYndFm5KORFiVdElBYMeMmoLpYs5WzHlATciFe6dAGXa7oX9Dnk4&#10;Q6rt+ZMWyqsSK96GWBuoV2gphm8Kzfah7fjd4x9V7xaSI/hoCste3WkjZ+3HGgZLO7u+Ualq/9SD&#10;nj7MiQ4dNqDqU4eARpQ+jUEfY5sNxPgPw0eLGPVLVT1b5ss/tbKPhQ09U219yMZZYT83fEX2eXC0&#10;z2sfUXpMsKW7IWorBKF6DserfUDTvdvRHsluqFUjS/Yb8YRIR1rP2fBBGjRb2GWEVny6p5gEju+4&#10;upDwejXSc3Oq/SJU/kg/jj5hXskc3QxLbk3wX3/vvQsXz/3r/+f/i18vvXXpwYP7v/rss7/6q7/k&#10;0Kw3Lr2JKmwlAGVQ3BNNtoJOgQ4ynnvoUCd6fRkFTC3Jxjko5puxrHHEx5+KUDPxg/tfBKDB0AVA&#10;0YC2+5Q5j58zbjxnEQsN6ILUx5WSUiEAlOYYhqkAaE557cnOi07hni/d6pF5+tBJ56zHauxxEtxD&#10;cK5XQYEsTFDXEUANyqJEOrPM4vg8ZGNQXS+AZvZGMRyQE7mR2M1tbh4ap9KCubFRL0GRJCdddUlP&#10;ESjj0YC6pOHy9cTEKA3owCImhgB51sIyX9VxOtUIKjBZfqInjHawgqptAxBPHCNaRWxBLOrcwU0C&#10;FrTsR2RSkhmaR6aSUTvu37vL89qqiFI1N/6dOX2KgHGH8RktW1IgXc1UGF+FjUvx7BzEf7tO79hP&#10;bAjSgLi5P7J5CJBK5Dmi1LFfD4jKjs0KJIgn1ZOEIXiMMvh+u5zqdeof46KGQfPXor3x7sEhlW7D&#10;zRoWBXOIv2nZefSIjXl+CioRGpjixhU9NDU6Ck2r4806DaivzOg5FFtq2xV/pVlZ/msimc0Un4+f&#10;fu1C+0Vvliszn2v1vUsZRcA4oZwjXXTfrMt/9/q/fD6z/Luey5NoZbv6oTJr9hZf5d5jJyu4oQee&#10;QyM03FBlPOTJyvGllADQlQMz1mDleMzGUra1fDXb6lHp9owopIuYaciUQC2HhB3DZQDbFRpQhfds&#10;vOmO5azkpE1As3Y5AMsDv24gZ0WMnLq7dCRKlSsjyVqfdfnPurG/WtDy1Q6g42wJD37RycyVOvzJ&#10;KPE9OclQ7WNtVc4VplCXmYBKHEdlgLjTIVsGGc2VZl069kxLtZAzmo9EHpk2dbYQsgIODXXgXoFH&#10;Pm7G7yaYwF5SRcqnirzgsq3/L3H/wWvblt13YifnfG7O976cKr0qFqtIUWKbIgGru2GggYYM9OfS&#10;B7DbMN2wLVsWrBYgEWRTLHZVsXK9fN/N8eScg3//8V9r7HnW3vu+9wi5td6tXeusNdcMY440xxhz&#10;zH1MDMury7yBjVMhHm7YPLYTcvogBigT+p7twRJO6A+lBdQzZYJMtGxxnDp5Qg6wGrjz5xWXnWOh&#10;hpL5+WiQ3TbTk4ggnwRoEUv9lb1wZET+bG0mIOXquBPfuLKEvEYXNiHlP4p4Sitw6GdOgck2FHQd&#10;PiHKEuhNTkzYVElDbF9QnGWkFEYTpnI6IJ1gcoIavCvI5iX881TiYza9+dGOV17RHGXosHfzGKOS&#10;P7irOY/JyDxGaxIekYdsFw+/TAfjIhkX8CEZGtGhF87P02d8k6gdX967h0Xq2bPnP/3pT997/wNO&#10;5qSWjgqoFb4EaTqF7f5mgKmA0mceJn9okNg3VUCNtOmCpwM0bTsfZj8roLzN4Zcsvmy6M38oFNAA&#10;Xmk4EYZAHdYOgRLqIJ5xFNCSuSUvSr6UfKPBTksmALhQ+FjP8BWY43UIveWUINpiXDREkAY1eCOa&#10;l5El/uf9DDmATk6oJHBPaM4rq6HZz/xWdFenMjCW8i1GUMaIfdeJ6E3+DtCs9xV1aNpLEdOI5zoG&#10;SBIoO1XELugS9fhifxWdJNLU+6X4xDhPH0xEyQRsB3UgtS9zVANQvKPeh04NhAPJ3k/6YmO8123a&#10;HxSRY339Wu9Zp45dfNXzYA5+MjaikNOJsXHsx7jROWJDqnKA3aZid8xLfUbkq1LQg9HyJ23AEKBX&#10;FrBO+mSuDigsBfynaiuQ8ixDq14k/vjvTJPUmH3NThdjZ0c86Va4I+GUGF6isWVZWX/j845NN4bp&#10;ATYU0Jz9b1r/V/Y/a/ZNNzi0yZdqHduN7rqN1Pyq/Mr3qT944deSubG9xAqow3u+QgF9+7XbbiPH&#10;YxlWAjS5UjuWJPp1HEBWm5Imq7L63LhMkFlVhbLxcakgWpIFWLRShzpST029x4axNmlR1V3U0FJQ&#10;EgJJXSa8shvleJMssxg1tGbC81YANu/rN2raFuwWPdcWCPNB//ryVxXPyirq5ZpZnh+Xc+fgzvI3&#10;1/e51vfyN8DoYEc5cOA72r4UY+NPfmGFEZ+pBblSKJPhLyZRnLEOqC0BTk/Sopn4yojdbq2QVOql&#10;c0lm35jVsLgNEJPqZW52xuGsdnY7ZRRPvA+d/mBU0D6h8px7xWKeHB5US3lKR3SmysjMyQFO2Bgi&#10;t3scNSmlE91ta2vn+bPn2sKCcfFAhgrkBC4+vhgbJ4fOLqwUWOyTq1LRtEf8ieIYqWTD/yXThZQn&#10;jCl1uulKJsHDjWmyVwygEBAuqfKIJAZK9s3r169t77KLXOfqIkvQFRDtyA9PvclTFxtdSSepM80j&#10;diIitLxBwXRq+WW10iwy9GnF51EYoY64YoLINIA9DN3c+dtQHXBn2+lJ66gKqETWALAmUgmFUUZh&#10;LrSCjdjqLE1bYqJL2RLGLz3RLvvQKR1nmSRphsATsyorneYJRmBL8ZKaXB7c5BVGV3CC3DAgNtGF&#10;fPjsyRPMNngknd2WbkxNz5DmAAsQayqq9arD9dMoQGAITmojIMSqnXazS3SVh8ZbMxPXYNia5EXv&#10;kbnMXS0ZhWHuy4RpTh02JyWid9SE27Wvyk3cvHnT5f2tbaVAz1vImREfhZoaTDbhpmLeB7zwiP3O&#10;suDyIXkeacgpya0Sffnll7du3QID7YVnQSKVZWqKCQV6MmacjUfKUZsd8acxjfKomCCJp5iaqcRW&#10;c4IilI63r5cUvswO3cNuh+bDDAdTCSZge2TsOuchljsjuQeY3MwYYlEnxKtVWMWoRGGHjQo3xsYY&#10;ProvowNRnZDBywkna4ulmU4J8X5w0Ip7Ik4jZTKJY1mRoZBhfN1XcoaVFYyaK8tLL1++IHUVLncI&#10;liAQFFNnwAXrjQsaFLbJ4GMi/1hPQlw8IajaaX6FLWKzcC2CYWCnMrs66p17n2pGAaeklXMmCkea&#10;Th1QFO8Vbe7KzbgIWmHF6EjQLElt/EU8AFuwsMKis+I0INaUzEpolvzj/wik5khbcgxziIdcCupk&#10;L/7+CGcl/eeGef7uDjuc0OxPQTwQBNhhOA/sJeuqyNCXRY9xxtRdqgRJGs41bmz3byl2258EUnT8&#10;19kCmnuiytazreyk3zY6mQiflJv98dDaR5RPSnosFYP2AZaVt9df6hIJVXc7gVZ+BcWVQPMnr+in&#10;OVXZSk5NNpf6A6/KtaK74fpdBsblWHbYlEkeJHbrplZqMDnnpPvzrEcxoIkxLm29J79pwKsx2hxq&#10;dtrDs7QwdLLtnOBk341JfcWf2e8SxOnydbetpTU0tnK0HnajpJ+YteVVUlE7BHJiytoSpjlPHW+y&#10;5oSSF8SluKVMqnQGo/9M3aJBKv6zxI8GYbjyRL7GSN2l+OVftTQvK2wfZj5JqZzDT4Qu4ZY0GXa+&#10;lvM9icraiWc5H2oURS3lX9yn4E+kpTPlGF0gL/OI7F4F1oF+6ZyKb9Qp8OA+kvjJ48e4YsnpEylI&#10;1DFKILY40Yc+In5cp2mPoEMHePGE3idue5g+WrMemslXpMuZoN5ngPvNuxn4HOckJz0NDA2srS5j&#10;fyUOgN+drU2kE7NH/5Gj3ntIzdKi9nfRLkMDr+jceOLZL6a1NeEUtnHUrl4Z205k7cMrmvkHEK6u&#10;ATGD4KNO1waMbO/xhpIk8uQJGm+d+826r+09FPB2Zr6yngoYbJBOJmVEStoUMAtO6ucxv0r4j0xl&#10;3Dq84PDg0sULtPM//p/+z6FuDyFhaQi9Eyvy9s6uhFeoLLYBJzegG6ms8zD5Fe26mCGZqGg9Podj&#10;k1j0v7WQTuzlK8OhJAE3bdbBJDrVgzUnZsE3PPHWmbyciMp2Wcp4HYL+agWxBFFMuYZp9k5vmV4j&#10;Bvd27SZUraI5PacXG8ppMDZGWnWe18f8lB2p7lOxbuB5avN0wPNLnRhZjW+YP2345Kuy0ux/wrk6&#10;GMSEUl+8ddZrY4hnxxva2HDGQ1sWjZMAlngANuvY5sqHfG5UHCdrw8R4JJdF72QisKDvrK9vksNo&#10;fHxSwRtPnz98+ICUsuQBe/Fi4dGjhziGqBaAUBto72gNeuIpSwxJinM3jPxu1Espr6+Sz/tD00tK&#10;BN+4WLojGvI08TBrNo7lVw6VrmMPhpTjvV/pSlBCJyDziXGZQ3VW3Di/vp9GMZ2Z4pBiKaOzLIGn&#10;42w5RjxHt7e3RfL2PKBxBsvSFjq4CH0oT8HISXSX2rFHA6zSh3e2fzfxOUwP3+jqXG+XKjp2Mqey&#10;A329sivZed+Usqzbdx3GW1j6G1917K0ZY/Y5lYr2mtvprlGmQXHZXM6mmYnroSGbNt0izys2FWtg&#10;/uShrQ90r0H1ZU/679y4amaRDCVov2maLnlBN2hmJSXbzclwtW4rELozauVzF3Zb+W3+WffB9suW&#10;XMnC7R1ukEd20p1JGJVw55XlVvvlYhYzOa6vROhsK0umULR8zcu6ZgkBD839zLEUil1LVTN+eFDm&#10;dHmVGljJJnwfb1tmKjeUI02QZse4MdMvYWuMTKpI2qgRt+xO677UP8oVgtIM1X1o3NB0RxmQQE5q&#10;TDgYhi6gnstggz2GqXRqz5Od7e2XbF1ZXFlbXUXduHzpCu92dreQHnyGBZTN3/I4HxyiqyuDz+iY&#10;ziLHjoVnX8FdbFxSZGKFEgU7rLCkik+VvSTUKUkOcfMjUruPcKwoOi4xWlhcwC+22zhUa2Z6CsaN&#10;nQPzCGoPppcwVwvsoYA6wadGiRVHMQOR3s83YcWu/vGJtWdb2mzvBIlRPnhFNyobIRFsEdUQTGQM&#10;EqDz8rv167hCNRrnzWiKayrwdFPeC18KWARa4+GtPYB86z8p7Onzwq+kVj9P3EtMrlFUdBcKqJif&#10;FNALF2iLLPTnzs9tbGr7M2EWNM4J9JGUDoN0dQqUmY/xnE/SnGayyoasExixsxsAx30uGUX8WeFw&#10;iVoephvKq6bflgIKDKmhXQEtCZOpMbj4NViw83EB2wZzEAwVmSyLo6cvDjtl3xoBf/JsWAF1bUiL&#10;hw8fkrIKbcO2VT6hP/iU6Q8nJDmPQfslXTauZAKedNuSeWg55LaIAaVLYE4qoKkBp+gylAxnPh8b&#10;GfOKxZexhV+UP6OQn8hNEQsAciz5c/uRAYvdzWRHwo7rWebiFWZatPlHDx/Tq8WFZYic3+cvnj97&#10;+oLfX//qt8+eP+NcBVQeBW1OTgwPjWIvfuuN15Wq7OCAz630Uydae1rTk/mbybAwATbBWvQvXDXi&#10;CPb5xPJbR6nZrgl1M1RQWVOFoRS92P+UA1j0HYe7yG4qIsdoyjwC2Mh/x1fK9EnoZ1hAFb8eR2f6&#10;T9cAgRBviz9fJzoM8YmaUYbSfvz1kfdT0aX9PGGJSxyqbKVRCXGrYTTl9KkeKMqWdcZBgIDV/QB+&#10;rDTq+LcUAR3RJh8qQrUQ62Xhjs//Cyqg3frZcYDthVPQdANI5/F2h48h3PEq5W+SUrd+tisVqVf4&#10;k2yoZET50JyNqbf5wNRqV6fy2dVZViCH5P9lPY1e9d+6djlbNS8A87ncj/arGwhKRcQ0mavVVK3M&#10;ShqDfDWYXN5j7lTSEqW109lSJK/8s/E8IZI3qUqWN9aEOvYwLQGuIeHm+45XgpQb11yafMp2KUAN&#10;BmOp4/JnTk23CXIHslelqEiZkQiXlWdtYXKvsDBFsll8KaQTwlZT3Ipr829jaB5viKUO4a3URvkG&#10;nCuiioOX8kr8AeNzaJ4jDzznKzHHxbKwgVBd7JvZ50A5WVMgJCQUoV2IKVQbdlvjxMX8t70l04sc&#10;bQMkJd1HNKF9wnY5ChmO7NAuZDkVIsgJmcoeCmLVuVAhrWvV0zZgZX0alpRh8yrwIk07IWtyhh4f&#10;b9GPzQ2EB5kxGQ54zzYFHPeyg/b2oKpSWRUhFiESJW7nfZJMYkKgaN/mxpa9wA7NVISo0gjuIk+Y&#10;AueA4T1f2T6KHw/jJbVJuo+OYB7mxl5XfgkvjRwxWw4DtVTOuSgp0TY8CphVGT2MLQ224BF5Hj1N&#10;JYkZE5COoYAS4b5PGia6+m//7f8bdWp2TjviX75cwPZG74lei8Q5reMnkk7N5ajZrXPj7vG5nzR0&#10;TcablOUppqQGFSeoldypwXz81m2Z7qjfFlCbENCcBOeIuAU4oEEuGvnWZj9Tn8mEG+9S8pX4Fjcy&#10;dpr6qQQbFbZAJoh7lBzapTnPEU2DtE6c7gWDFSw6xoXWS2ca9NhoMecu6c4z6/wsBiA6HuDnoQNb&#10;g/xbqQGzwpJjkEfXKJFQ9Z9U6wBuT5ZXKYKeHX9xeRELNuqIraUlCoPY/AkQsOw+fvyYk5mU6HeN&#10;rfNgbOQziy16TPjly1fOnyO1whRQ5FVoV0PTE5OzM1NGCQtUfu1AKPHcMIxL+r1XxZ7EnKBUuI1X&#10;eSmIKC6XN376rcdoU33aU/0kH6a9k+fcmy2UbXF2MTplaLdUq6gVhQHEBindczqxHfrad6WDbUmN&#10;zEKav0hQCuYCTxigysUqLnxE1QY1oCfIxOkYCY2cU2O7kdO/VZnOeNvCtbP43DiCsUOxJpZ+E421&#10;JNtXY3tjFO2FjcMl8+9WYeN5Y7xd6FqPO/Y22ZQBnqTUbWjtzxtz1yjwinp4hbww27S6AvphgKFL&#10;pl+7mIQ2XczhImS74Eu88ZBSkH9NOHr8nqfyyueuJ9uy1tLxasxiO3IXEtdacqUr+7l/S6Qv2w0F&#10;q7pSBJY9T1Rz3+xAab/K/rtRX91QsCRI1+ySZhZl/cmPSj6V9yW1l5AppfgZqAKJeld4eaMThiLS&#10;M4JmIpGmOBHxjNqK7ceOBPWebrrr6KNqi3e8jVwf1XEylpT80hOLzJL7GOLBx6lMRuvSKuCYMP+z&#10;RdVGVVnyHCemj52UNM6J1e5scUntgo4M7fzJQ1kydeqgPomgrEhvFx1yJTGK6kSjME1wIDIZiE4I&#10;ysLXzFofxYXDxImUQpV58fzlyuoypdnvErFfMNw+9E4ZQk5PoS66iNOcf3EKX0SYRRxqqEYRQdvv&#10;IMIzmcJMbWh6cUTK0ejY4Guv3X7zzTcxq7ApCmsEY6EGhXANDYbhTeG52pmE/cH2RewbnIR+RBqm&#10;XSwaBnWiPfd0rBThxn9TCpYQ/GzExsE72CRE4XNzc2gbaJEUQ/mQchMuBSrUnB5pVweFpTr09GBY&#10;omYgwFYmvtrd39NR75F20SoCN1JMY+dTbvniE/60bG5YRk2PJXMwnphejEslL/JznRKuE1bDAnrx&#10;IsoNB9Bj8VpaXpJcjPOErly9Bv4SOSHrU+EQD21MhjTTlIFjjsd4hQ/RJcMzO0bP7f3kVSqFUaDl&#10;Z8/CyYWoymazVHbD81u54K2A2gJK5XbBWwHN1nloxYKSQBXwMheMzhbZBF110+sDNSqFm9mjPK+Y&#10;VjDc3bC0oOkHDx4QzMeIaJ0CGnuE8FIAZbSxwK7xR6YO40ZDatgibjKnw55BtEBgz2EC2FkjjhD9&#10;XhZ9Os7EmQP4T/8yD6BUNmGu6LasAqbeyY2HD9Mx4lnRlH65vg6Wgm/YiSFMp9znrZkSq6qYdufi&#10;UEwl9BTmHJ/lq9YwI87Ozly6dOXypYtEgcKDwDlojs3stkGCNGmwtN3RJky2BClZ0rAoVBpeZJGL&#10;WM9BrIk8lPO/nF3t8lZiBA/SEe3hqu935npCM5VJX4kmKn8+xKs/I35cBtSAEL86fknapwJJ4yQk&#10;7KPRlXgb4fuwlKE4ZknHR/CKL2iFJ8pwFkZTvhJbI04zglAjLB6LO/v3iXE3wL281DygwqMgK3g3&#10;mUsh1xI9SoEomJ91wTfEZROfQwwpNj988Wf+dXpYH1d3RgC+4o8ShzsW69CfLmbI5FGNOl/dRLf6&#10;25+bTbV3MlUOk17yhG7tps7QfpNiomyrnFzzXvcBagJDsZh4zx/3bhqpbAWU+2SYWWGD1YsjvffW&#10;67lWKxvupoB2G1gqdsmFS53JTMRPfPNqHCk7WknO4oOiDwZ6h8CPckVSzk2Sf0K27FV2L992G2/H&#10;FY9FppvrdlFhYxFcAsevzF7bm3av2vGMh3Dtcpi+pzN21Ca2JZKl6PVb90H/H4twl3cNqQGUI+K5&#10;R4p24OdZT8IzZ7yuXH2P/vvrM0vG7L+f12+tvZ0xYRoRMhqvJLkav86Mt6Sr7EmFTYS+TUzv6Hy8&#10;fVEyRyJhxcTAeXr67PnClauXbt66+f7776IToHSF2nHENpc4kl0asLaIhqXQ2hVfSbLVmyeMmdJ4&#10;ozuZDDTQFVUMD/4RSQNff/21W7fwhqOqHkOxnG+ONfbc/DmkHXowT9goIOfjwCDGBpQ6dpdgtbFu&#10;R6OoqSZVw9+C31ypxJ96irGArhOZxp98jtxFQiPckNBIOb6qLCixq8mKCElauMeCpcKrqwhyyji4&#10;h5FK369d6m7O/Mj7hSlsvye/fuJzq61pUdiVlFpFkkZY8s4wDQ8wWkEB1cLQMaCXL10CPv+vf/3/&#10;pJPaRDM1SZPPn79AcqF8Qm1aEtVgEcsLw1KQRhXdYYz1QOJc1moqE1u4sY082b2JlCdKuFOjnWfB&#10;f1bUUSuglOQVo3bTKJENC6g3GwGZhgKKQ5mHmBL5ijG7Ce/fT45ohiBC0AGxyppumvUeQruMWaZ5&#10;7FZA6QkKKJvTueyC5zLwrRaXyFPyaiN5SUfJKwwQ/rSLlpul5QXKs9CiAzaWCGL1ZVglx4v7vvFR&#10;pe5KiyCjSHWfngMiK5osFDFnYtQkBvTevXtsqOLiBkCBbFxUAtwqLA07AhCmQRbIkbYs1lZaLds4&#10;pxHx//wSGwki8Sv8X9+4cGEePRIQeeseBaiHAlSe+nHOBSPD012CzrCipOfI9zaW2ooJqfnGtkwv&#10;BoCVzdIZReomqJknOR2JhLlayObcBFoqmSLYFuWDw2Jt3Bs2UsVq4IvycyjQvxRXxre+flRXqiJk&#10;FIQgySjMhv18tK4toWLgMm6Fp4hVTWXdNEpUeHiW+XjsflvqUC28rRE4P88bNNwS/dpx/gxy2m7y&#10;tY2g3ZA8ZUp7f7p9kvpSFjCzyjF2HEV7/Q1aK+HZselS73KLxoFuzdUs9Mx797PsebabVTUm194S&#10;n3NmBbRSFcIJY/nuAJgGMLNh96T/ndfvZL+zc6+A2ivmzJ/nVQ6x/fnXmfv8CiiUlpJiDDXjjf8v&#10;IZhDaIA13ROeJ19lQ57CfJJ6Uql++d5tlzOaelgDFFln2WhSrKsq608lrNLUal0thEpLIcsOcGMR&#10;W3beb8Pi2LoaYC8ny2PC/GmDY+NqfJhvfT5RebkP0XQLtnUPKgU0kdLV8mvnmgGYAIlBdTgxRYw+&#10;AgoNw3Iew5RyZrzlXDQnjmX9qbiqBq5AfrFox3sNjw79xV/8+fvvv4fdIgxj7BCaiJx5p1OT0xaK&#10;cGpaQjjhMofYsnJuVEB5RBmOPWvuZMxFZFyKDEqjHPKOBkB5/IKydQ0PIhnoE/tSUbwnpyaQSOwg&#10;RtXCTrG7s7O2scb+ZtIQYv7EhYaEoOI4JloZDDx3NIDVw5tuxZB9KLxjyRTfNoZ1x15RZg2xim2G&#10;Djg21I7yvV3OWZGTEfiPjijGwBL05SJpHWUIZCTIT5GSzlipjgpMpcEqBd8qTC90ZS4awhaFaQoV&#10;gV+sU9ZHAaM3P4XqrzCAVN2MDFRV2owYAs8x2MjYYwVUFlD9zQShjuiIS2Xn6UeTw9QT4bUthRLo&#10;pAJqTLPkSD7rk5B4XqoXXhDm/Gr4dVpTlg2J58Zk/2k9z4RpZcJIrsQOYQG1pk7NtoCCPzYbswnJ&#10;43VzPAFceJAp4EhKl3SXko6qm4gBpQmPK/C5mh222XnszKy7h7oG7gElVDr3032mn456LOko77Pd&#10;8q0J1hCzZk8PqQqsps5SAbUJmSt5LPe2EzNSb3qTPX57Gxq0OdOHvH/xxRfPSK/FwuLFC1CIJRNr&#10;Jy4vxrxJiMWHU88a99J4bGSmodgmP6Tt414+aAkjCHEzNkpEyilQYigohPzJjqWJcZJg7CvCmtxk&#10;sefJk+jFW8lYjKVSyCJtsayS3rdemySBq+8xNjKH/POJR+Ct73luM6d2tY+wCmIuzDe04grzsBxE&#10;mbMzm4g9Vdo9SUnZRMsj48hgLM3SqUKEwbI6x64JHTGPBwhyq8/AC96ERVn+FnpBa5hHNYkbGzAz&#10;LKAxdmEIFQAKHwHQbgE1YhjgRox8IkKr1cN8VZZp4jNI9Y0U0Fjl/2dRQLPbjX425GAWS/nrsefV&#10;GF07TXWrv/15x6bNJLNR33Sk3GQXjZo9TY1KsoZkjI067TDx5nfol8+50aTXyUMAiFdQZf3tHXMi&#10;eqXvxhwQUcsagnfXRMJe3Re/XYcni0TtLnGTvszfPR9GLytV3QaW0MkpNEO3ycRvCwhKwaLicKnI&#10;NRB/ygklZ2yX5+H3QbjqmBv/hgvY6TP0Vf6W/rUSq0xdfmJOmhMPEBol/aeluMv7E4PCNoN2pOmG&#10;RpZMCYQSb1JUeyJ8WSFrp/Zy5ZST4nB5/pczHjZLzZU0mLj3b2JFrIyrJ/RLOZplWsD2ADyFObU+&#10;CczFAL02M24YaIYGv/IpxVWqs1GmwslslzoR1hhHjKU2xUqzkyyrNJisP9FPheJKnISpaj+H7A54&#10;EFDilBIFyUUO8//dn/0Z8uwnP/nJX/3VX336+WdsWBBx9PUj84ABWiBi49btm1euXh4dG2EvLWKj&#10;8ifKQCB/ouTBoM4rp7fMAwMP7z/4Jky+evXS+fMycyIncWUzZqIftjc2T8n8uXeATMRsyNg4KpRX&#10;5IJBZrFBClOEPWgK6MJ24tPPdDo8Kpeyp+jYQN9Lp46DQCM7TKifkmVsdcKDt7K4zEbX7Q3OEdww&#10;JiOQrKygGOHO9vndo+OTeOvBCFlBjg6xgM7MzlKYCDrALejTxUjIFR66UOVRf8GJIe2s0D/kqc5w&#10;IYYVK5RsPUPDmBLZuyDnOCrowssXKFh2lVZxpYU+mlRmFGXuIl2X9lsoczhxCIeHly9fwpn4i1/+&#10;ksbRXcgwAwpurG+Ojk0gf3U0TCigpj4jAyM1PwlLmG6SO1HxMRNE3jEkN1yFiQNucQ+3EETJK4Si&#10;L86BFJeNzVeiWVJ3rnVtM6YAPPoVCigwbyigHjLaFfhJ1AT3wMrU0WDlFYEL0/rYmUIv2ROHa1fa&#10;EHSioIJj58glkXr8Ht+/d08YODnJiDhfR2sWIlKGBw73Dja21nXWDiOFN579HerHEs+hX/CJIzkC&#10;BBP+PhJe93JGQ//h8UF/T9/ewe7wwBCnvJLDDPwmuyeH+lASXUkn9MiDoNgY4md4C2LLSL6+wXGT&#10;mDZRMtE1udgtxHitgFq1zdWCGQWAZS+3eYnP/PRsUozd3cwpKGewh7twSmKCLB+V95p7nwaBPOB0&#10;UM4DG5ybnwUmEXItOtRRwEeHwclOUJ1YcklWgISDAyiMUl+170+bh3BjQ5j8AyvRJNmbOK7EEjrM&#10;KM4yGmN7OVmQ/Gds9an2IAFnJAPW/HDAgJ9QG+zxCGkcHENTjQKJPwAPeUQ+90d+Jemp2mkkRiDk&#10;lQOdYACeh6M/HF8M/ZgTjeXiD4EQItJKqig9xEQlwriPDg0yLoUkDJC96yRO6DhdWV1RGIlYtJLI&#10;Qt1AGyYC5wzhdUbfagimUvRU3P6sepiCqTM+W36ESgkXK38lS9qeOwarUdUr/uwmZNs/KdWSjhU2&#10;CiSr6TbAV4y3fNVQh9qbLhfnhvbX1K8aqlSyr4SJZXRytkbTVjptdoHovIBEZMBqQS3LWUdbuVfd&#10;QN37v//TH2PLQP2iBlFZmK5QI6BunnDveDae6GAarV+1BKSQNScvLnluC5Z7aU3IoIH4DZFS58je&#10;pO6VN2YxKRK+EkWiUTtq9RvKEJIGoEjXCcVUamX4ipWv0SY2P6dkJG4MxJYC2vr1V/HbwaVO92xb&#10;/vr9dGEDocQqT2TKsCyQoteQKZ93JADbrsom/GfK1xSxfm7EKtHOghM0igatPgqqoaDrSEbf528+&#10;QQxzDxYZc/iFuWHP6gLnFoPw0JJWy3EliIxg5TzGsgExU814OfvayF5vZsqaPcZ8njULpLFE2VNi&#10;P3kQkHNSfweG0Ifef//9v/u7v1tYXpLh81jh1ZDT+jpH3u1jO0Rc8skPf/hD1AKMMXz793//95BA&#10;lFnnEzzPaKji1/KHSi8DJjwnnBR9wk7GIItK+6noHFle51+sEEbhZ0C/sjBZp/Fw5EnEKald/LUH&#10;tkItzezo0PDuwT7qgW1Ockf2IiaH0ARIbLr4cpFDg9BukbsYwLAeMe8oft4cg8OUh4QDYjkhPSMh&#10;Cs+fvXTiTxQCyqDPuFpmIfBDotIUg5qHOE+SzymWwThUQE9ELI1iPUDKJ3pZr8dyhUD9XpMY8l5M&#10;h7TWAUhvvfUG+EvcKlrTe++/i97zr/7Vv2LKqGdifPLu3Xvs8QcDxyemyIqOoZX+UA9vzbvMr5Ky&#10;rOdxgWxyH58cLb5YuHL9KqoYezQYDb8oCUfMw/Epb6WWsZ8D7uGzqGoZnNTEjXXEdv4GVdGKDzfH&#10;kof+55TpjM724DfeeIPpAP6GQJ4Y1E4mtJzc0gwEdZloXJQZ6XmheppiuUddYdlw5dLlZy+ek+18&#10;72D/7//uJ1hA37h9B/vxYP8QJ+fAHaVan/ahRA4PjnDPHhU/QemEO6JokraBewVa86YH9BBP5fnR&#10;AQoue9jH+RbNbWpm8nD/6PMvPvXxTgzTOX28fc1WEyBgo2/KDsaotL+hLVmwpcaZgiAXkDFgshyg&#10;h7S24pkBmu+ZryZ3FY4Bi4FBFGcCaoSQ5OmE3kNFRzWkR5cuXBweGVxfWZ2cHMcLsbKyRKpY8HRS&#10;67ZRZAgUARICPY5Bgi7giKPjY2SA19HqR8JwJfYs9pwlPjNSKMi2YR7aHsFNCCmZTmI5TeepRDHk&#10;u7v7rDsAAKvTOAyCqFkI54TFp2uwhAU+NAdgfRyulQCfDQGcw2kjSxUQBrt4xUTwOSyLrAImQNdg&#10;0thX2vm+o9OT5eVV5uuLu/dee+2NpWUWnussRgntZjVHZwaGFOMrj8XR/nARcpCSxdPXUU7lw5RW&#10;rygmndzSKhbTseCp7rWAiSc6fLz+Fe6c9QyUojZFcCKJKbTsSVJZUlaje4mHjf4bjK4w6zcO26TC&#10;wxLaKX+b9YSHx/qSazMOd+tPWogb9STnSS5hFpFysBvYG/VYP0lWmX1zx0AnRsdSJJbWESCkIG/h&#10;FQUQkd48EHhe6RuN+vuvXZqLrjjw39nv1FERpgjJZyTayuQ4cVVHLa4xJ7ihOEq0hl7cAGUat0ru&#10;nJgRAvQM4uafftV+xfTYBmko2XtenTsXYPL+UzcS76q9wzZVVuWDIziplS0lRqOw8dT7DPSuvuhJ&#10;4mLefCXJNQbIn3ZoRg9b8aMJnESjV9ecyJ3QFtFGtWlTTMtiaWV0maTD7IMlcpiH7f2Rkdh4EoXj&#10;Lp44D2IkFpEJ2XjCE76Nmg331lcWqzlkWrGLFlSxOSpZtmFV97Cq2bUFITnm1cuD1q+FlgdS3lC/&#10;ay6viG9l0xG6skmAbeCiGaBy9+4XbDzCC6eci2z3iT2hwnllFtwK09EEZlH2BLz99lsK2O/HM6Vz&#10;7fiWh1GezR9jaE09J5yDMnz1Cqa6ixgYtJ6j/zqvDyNQmIVjK1WYivYR8/aS6VfHy+uy9S+C18LE&#10;fIC8Q+DJy5+IX+OMnFbaLI9iV23lkWiDV6PF4ejb2FiTgYWjWUbJadoDj2BQID+tWCfjxue585ww&#10;r9WNdeX61iEs/YQoghOct44pU8qmKCUSxUQSKHBNjCJMIrF7Tc/9yz9ZRjGWx03YTLE/cX8qTRyR&#10;Hjzarupq932dQJT+ePMNbI7sjlvhkyXQUwmnwISBvqtXrjBnP/3Zz5im9999/9GjJ0w12PTeux88&#10;ePgQDLa9x/hgdDKSBJaKTXFjg1CN/5zEs4VGIuUvvJb8Ujnwlwk/eEZwjaCECK6oWE+N2Em2HW7i&#10;dCJbDmxm5td83HoYgh8MdIihe5icy1PsP/08uFnVepCZEmN5Z0qLKUUn4rwHjjbAIsBpZ3r58BGb&#10;kM6zHop8VpJ7PA8fMHtobM5HypsoI2uBVqHedhiCIPmAdADSOMx4QwyYvL2zpTiWrQ2WKyyEWAFw&#10;wOYLshw9fUp6ApYNoDqzyHMwWcGIMktK7SIGBEYgI9apXDcBeB0uHc3JrxVWL7Amn0CP2rrjSI1A&#10;Qv2ja84w7/v8ByNb397E+st2m3GyYiqvk8z3WAxJu8Y2odm5KdkuDlhkTkO5Swsvzs/PQDWsGynD&#10;Gg2atMc8ziaSlGTIdjXQFBptlVZfmKGpigM7hO7EkIbJknxYsqkrfgT8l9IZwdDVGsYyTD1m4JLo&#10;YQ7VZ7QUTvzjw30f9UmL3BASzj/+j6zyGFd5sLuzLa96vONX6Ysj/y6Uzo1PrkdDhYjSecpEe/0J&#10;kgNcEkGx+Lx27TowhGlgmIbmSBXASHFf0LGNzW0+hxgAhTAujkNKCfV1ZFZDyneTbjHrIaFcfyhn&#10;sljXCeAqc6obj9+GWlL2KmRWUy0ue570FfKuswLt8u1vUx9oVGgR1uhVgqi9Hubb9Zesoxt8NN6z&#10;m7oa4y176wpfDflXjLoxLjdk7QXk8YooZqEVemHzAQUSOO0D6X/z9vXU0M1/rTjyMBmcIeJaEBNW&#10;QEsgmrmXDDE1AIM+Pqwc0IZCqj7uk+vP8edoOw67HEbJf92lBDo3ZSuu3N1oXH6e+FcgogMZq+Kt&#10;u1ppyybypttKpfFtKbTE6OMqlXX3NsGS6lTH/tN6wr+BuFlD4yb1MNeculpjBWni8VK7xIectSxf&#10;4rq/8uX++IbCaZFtTJwrbJ8XY4uBU8KHejoOzf1MXMoyjZ64S1y4rCiNdhQefHkp+UEfxtipmLBD&#10;jlAKh6z242sPPnwc8xUZvOnS/fv3qQeLIL5CLAremoB1gQLc80rsnnTxe5xodzQ1PYWeRNIldon7&#10;bHbt3wp7MrI9tErp4HQ4tkmE/inVUeqnDqXXYVaYLNnxr39OyS0kYeZVR0DP5q64twbDcFT2iNMX&#10;FWoWJijO2JSeB4FTh/dqOAGQ9T8A6EUClZCiCThNz0wjfWn2YJ+NscjdQaJRJbfVViUcJGtD1ZRP&#10;to6Bi2WJ/nmZIxkaN7JcxT0VRBp9AT9yqdFllEW5EyNitVImZOOochjIi0GH0eV18CMu+OOjufk5&#10;VOS/+eu/5nh6Pl5cWiZcgZqXlpbpP9udBkdQF4YEc+0RGaYFZT/QWYbDCE8K8Ms9k7Gzt0MSRTCD&#10;ucCD6g24OpxWMlZJVvmWXwrQX2MkLdZIW3XYqGWlpybG1g3D5qt2BZSRWyEoFdDA5FZCoqQRbqxA&#10;J8nUnPMUi2Id21fxE/WHxYG2Y4t1y7MbVPH5Z58Rb3rx3HkfXmK2zxrDG24YfrXatsu2Di2UM5gh&#10;SCM/ojAllYdre5sdQA/R/WNjEKnsCVolYBN/OuGyHAfAv0h5pHwV8r2f9nAf9KSFirNlsZwizIM4&#10;GEf+BmlofCoQDuBQ6iJCveJECjAQ5YIroWoW2qaCgIOg+ad24q3KcEilHGHAWpbxnaP9vZGh4dnp&#10;6TffeO3C/Bzb/lBvFGIbOiDb6KSvn/YoLUYcF0Q0CZBEgaYyoQJSQ2tFjKnSoYXPgdiJ53TQJEBb&#10;dron/kufDqXf0ZxBJOaBFQMzt7TN3idkirnF8r50C/hwCntvzC2hYm9jok5iAYwtrtShsVTlswZM&#10;crTi6AWAdv7cBTROImzZ1HX3y3vMJjNHsVBARZ2gEKZ0QAQm6AQN6YLN/Y5G1G5XSvm8eUVhQ9VX&#10;yfDNoNoVBp53rN+QyXoaLZY9MVl1u7rVQw1Jj41vUyKXve1aT619upJudWYTWv10GVejXf/5Cph3&#10;rCfH1REgNuTbuFM1F1zdVaWpKwfSXgkxoFezo1ZKSvNATjllbBQJt7WuVC+4t2ZQM2L9vzG7VDoN&#10;Skq6FSNQeZWft9+79Y5XObwcix+2I1PHhxRuV3H8tVP9ux4P3JqQH5a/rpl6uuGuP2+QjY3EHQHY&#10;ESDdFNCETNKYm/O4cnSpaKal0IDKz8seZgdcZwn8JA+vRvxVWU86i12Jv6XzLUxNk3VhV87RlaPI&#10;PmffzE87XmUfSgCmAdiIlOhkY574uiNJZW/bhx3jwOJPBCdXsHKxaZ4sL6/fucMBhgPYAHygIsFq&#10;cPyf//znOFI5/Q/FCPWCr7RD4uAwTtUzNQrhPXwqhIO3z4XwBzlcX0l9SWKGQKIQ+ib0quASpxqq&#10;rsozG74LBU8zYLokTnEkWUIfbPi0yY2eWKFFb0Ys8dCnF2pHPCmpJydl+4wLTZGBUzZOLY8QAkWw&#10;qD8mFttusIpKVNWxvKYRGqoZSMUceOglaXyGJ5JfuXVl/aqdbRLNQ5ir2LjBxlzt2uD/mCvMM/Pz&#10;uG44yWYP2xvw/8nf/d2F8xfZ4KTQ+BEFqP3ut79HMd3Y2iFXVF5WtQ1Pus29ghMixSP3pJDC5OPn&#10;XrtTzMEGicYlSwnMjpEXa6eO7Mif84q5oDYnKrIFNE44lAW0VEDpQM12OodPld1I6qMXTkGO2A7X&#10;j4xvCpVlw/MxG/yHdra2AaA2sZ0cf/7pZxcvXASgJmGas8XCFy7d0pnAvY1k7AHyTjIWXVz86Y1B&#10;tlIzhERaagOdOBoA/FRasUj3g3FVSpsSD3lrjO7RKLXKCt00zOSoyNLGKvtXWMGkd4Vl1L/CGFnc&#10;wxQqAxnlQUQhmn8j7kVx4bEc0t6GgIdCXPhrdnL84oXzRGXG2ZVhWTzYX3j5nCHOkv6XcyrHRknv&#10;hVZ65+YtJssubDkoQoQxcYzUGG7aMW4LWxT8oAUh56tpyXiC4VwxpvyykTGicuU01tJGWM6HYozm&#10;PMmlfU9b9guJLdRCk6y9vpcKXW/d066oQ3wvwkX64FwBpuvVtXU/IXUAv4yFMmirwZ2UsVXJw4+O&#10;WCqga2KkfnD/we8/+ogpleq5y5lS60TIEzqkRcIJSYhjK1ugCcwhdOiWizYZsum9G4suOViyshKf&#10;yw81n20Wx46Fk8Q61p91NlhoVpVE5CfftP9J9e19a3KMswpuoz+2gCY/eTUMVawGc/u4yoEkB3uF&#10;6PzKeckmXHMlIyLAw1jqfht6Zvhp3Ow2v/0z4zpl2DqsG/Bn2ZtkTzWNtaBjrcLtlZYzj9ZvLWVz&#10;RpM9GUddkrcmnrgqo4q1Pq8XPaiO/yoLTP3WJYMw5Axs/6SGjzzF5T+XbHwSDWeXz9wkjflpAr0b&#10;4qaWaYCUn1CVlfUSnrCGhqrkMt0QqNTSyj40VOT800pYXqkuWITUcxHzEVcqlJ7xLOC5y+lLJSPx&#10;pwEQG+15CF7JOVQcr5fwLTUwN5S9zWoLhCk72/W+rLycSFliMKuFkxr5q03xR3j1Bj77/D6IhzcS&#10;CcXsEqhGT9lDg3p69eplOx2uXLmCovPo0WM8wjitkMTYfjCFYh9lXCimxD8jKcPb1ochATOQjDqE&#10;WxGGiRdYWQxlHA3bpw7s4T/FTCOudKC8/PDc5D+5HuXNDkksLzfjCPNY3MrWE5uOKkyOSTEVxC6I&#10;UfSA7Z1tXnOkNaqzZ8Gz4zSQFkWOHkPr4kJl4fXWtjyqTIpjV6jTWlpNoVVnohPShcPzWHlDzY34&#10;x413Rvht7pLQhPo0FtrD8KkybPXAKzoUhQZCFemX05dpwj/Y14uBjuDFOHJTFruLF7mf+uzzL9CD&#10;OEcn9OxjTlPEzru8ssy8EcLGNFkqY59GT6JN7m0KYh5t+uVhsFERvPkpVVEGWZtYKojXGZ3MJ9Hk&#10;OgoJ8yyjY3kjx2vYqPilJ6mA0gfaoiEsoF4GmNAqg3ZbG8l4k8GaItCuhAbaJiS1TstPojIPj1B7&#10;6C9RrcRl8QSUWXj+ktTrc3PzMa36R39ZMjmFK/f84gcgqz8Yfu/e/bt3v+QfWSHZM8ZRl87l7mSv&#10;kAa/DhIxv+c5OB08ZpD51RPMn4H01Ezz4gD1r2AUlm8Um+PKvW+ntK1fjEiRBRHs4CRHYWTUocHm&#10;DmFKlc2UumNrCmEsKHBsn5IKHrMQZZhYNrYT70J+evbZY9InNubGtctvvf7aG6/fuXbl4ht37rz5&#10;5p2LF86xblSCrdMecuVaOHoSHaphlc6R3Cai5Gk1YwtHhXRqRkzxY8z6YLM2X8Wuc1OFkFouR23l&#10;9wlnjnPjH/cM1HvbITebUaHjmSnygE6A21K+Q8xqbKiGh1o+8cs9u7Yw/zMRrMSmpkloeplQdfqP&#10;Qums+wyFexYSTOjv0Tc/+ghmxRixpWLF3tja4lAkBO/8ufPMLpu3yLejAx1iZrVKGR4FCM75VQcP&#10;VHjekRbaH6ZQyBuTSYcrpGU+L+XOK+iuW/0dnycbLFtpiK3yVbC0DsbUpPSyY0mnfFKO0fft9XyF&#10;2t42ZkOtY3+MsfnWoOs2LlfcrR4/b3xrzmn2aDu96q+n0URhvaLr5KJtTo/JB+fFrisyhxVqF1Zu&#10;38fSq0pQ0mCsaf8vNSFRXmEhcxetr3gwbihv/FciWXmTepvRJa+aTb8KfB0JoKyEAnZYZH/8Nvpf&#10;HUBcan4Uy9Wqi/nXoOtIGKlflmqfZVheiS7UZjZnAKZC1v5nvrL5JDuZoPOg3KWcVutz5asSnmWX&#10;Ss046ynnjsJmym7CdZYaZCJuAop+mqe7t/XCppUtgRralWNrwJ5uY1FHPOlIQiXlNApwVLuYaVxM&#10;Rqga8pDKUCGNRKsyCcV61x0+B0DNn2gJCCE0G2beRjUnykG3u3v3LvYDxjg/P0u6odjGhzhHSGNv&#10;k9UC66mdsCa6JEAZTrSpqLVEMfQS4OWoDXDZt5TCwquXFtgkigMtUXGQH96IgHOV0hg/UOCMwxTg&#10;M2/QoTxmEk+NzmTSwNFdlOh/TNvYT0mcL7//yQl74RE8yl/jHfCaEtsw5Y6s9omjLio4ACVIFiDt&#10;6lVJZDAxf2H50n0PupCEqOSrwkyVTCos1NYaat0hPKmxXxnHOfIa17EzNUKeBNfSW1R/7RMnh//g&#10;8NbmDso0jmF6OzYxydYKhuZdeqjXnqlEZtMgDz1wBpWYRTFmx7uvrJEn1eTngKPBwZLW2vmbsD3W&#10;5A51QAGlV/w6eZBNVlZAbQGNGiopklzFyGAWWuKGu0H8Igs7aQYRsmyYgn9a+MUU84QWWQBhBvOg&#10;0MVBSKYeQyZgJD8o2IsH1jcYO32cOr3Cum8AugMWP754gn3a8sb2dT7hbEedNBbqopFYg8pVfoHo&#10;Mduad+nN2jMqJSkqsYHDJG+WVWmdgfDSvmyDaP0LD3gEwiaHC1ILiwOBw+Ojw1g/r16+eI2Tdi9d&#10;nJ+ZRjncWF2FtFl9rK+t7m1t01+iXggueP78GboaY7eV2gRmUMsKWJ8uW0+FFLLovMPVWmluFSoa&#10;RqNgehVFx9Aqu4/hqVVYXNLco3K3qOiI/X0+21hX/jJmROnG6lOXjGngDJ0k+IcbZfCNTEsUZhLv&#10;33v47PnTJ4+fffb5p3e/uPf02ZOnT54T447Gq+Vdn3Ce0hxke+7iBU4iBVu09GJj3M4e6iaJN1Bc&#10;g1EoAS/mXFYpqNfBgSsDROKnO2MkefWVZbjpJje1kKqrKgWZZUf5lcVB2W5Zf9mTbs9Lyv2m/c/O&#10;NAaSdJrcoH2kZX/CPH5myWoR0A0+oo36asDTn5QDMZP/qmk5o4aaC7XXY4YJCYAqtsdX8K9nnwLi&#10;P3FlJe1N918+P5OMDJRNa6hlajI4qqj1hsqyyiueuNUSMxpPsm2XCa5xRnUowWfSLRGrHcOyft+U&#10;jLgdaXII+aodoGU9BrQL178tAmggdznqHEVjdNnb1J8MgdQUcrAltE1IqW6Wym43RPR8u3XfJPct&#10;B5VkUEKmvLfnsQSyu+oyqVl6vAa+u2RtJu9LeksMoYAVZZc0k/XFn8nfrROk7lthdj0vOV8NTMhi&#10;JR/Jecw+NG7gn4gRWWewOfX0kwIJzxkKAYkAV5ZXtncUBIm0RmxPkJa5ty+SxWzjtiPjydrqCuLi&#10;wvlzqF2c3o6807aGgX62XJw/N48oevpsgaM68VhJalb7EQZkmQpXowPgpFqF+VKyNsLzpMjJWRf/&#10;JEvDjuPQQxscbAAKlY3H6LcRmhnGw1BHeVltdwhtAKGGMEL7hKh5h+i6c+eOtV77OuyLZ14QV9aM&#10;bQ2VX5Ou9vdPjU8QjIAXlpRKzLQ0xlAQ4jc6QHKb0B7REXlqHTL0R7lL6bhMt+iW0ilj00k4iSsL&#10;bn3wQRIRn3kt1yAWRsd+eDSJy1fIfjWGss4C7dLli1hqP//scxTQldW1ickp7Nlg1NNnz2YID2VL&#10;GSddR6pvbXeS+1Aposj5HfnCFEKACU9nyLMnhhp1yVaH2kGXOeOJwpiunX2m2lkVxl6ZpklVU6dc&#10;rW2+Snhl8IT2WGVjzRvmxwoo0LYFFP0PfOPGCigKhDcv18QlqCTVJwtKAZz6kNmFYhAd7igsCRdp&#10;jGoDr+vyys72Dr8vX7zc3NjEkMwmM0xfj54+YWv8EgmP0G62NjmhEg1jmhDbIXnDkYgKPkY0sB+b&#10;7J7sco3AZf9zXDKxm1hC2UakEFJCNeLQLLRghgBYdQwoMceRBpOZ8NsMpbXmaL5PhcKhUDGTQybB&#10;1qusFncSoGOLqV3wtpmEnirt0KIzMp+oBQUwCktPB/t6WAZusAtqdwtgMSHs4+E0o/HhIWyipINi&#10;XiORkaI5OXpXuuMp54HtQO/46IP4gtBqP5uQPrYDRkicExrKYOktSv4XId/658+tLjNoywXKWZ01&#10;p03BassrF4TJxZ9kNIu9fQIQCUVJVwokfaKUsj2wnejw8IVOu1e6Xa0fFpa/vHf/wcPHZFJj3zgt&#10;gR30Y4BgCKz+yn5zyFOl+oK/9Q+8eLEQCwCBEc+7ZIFS5Q/HEkAoTWe0c4r9eUq4JpXddGoUbRfB&#10;7TqHn2RJ33STa16DNiopW/HbV5Rp1N/ebinus7ZuA2mnxCzZsSemYlNrKZFzRI3+WJ1MLUXI/Ur4&#10;fKULPqHdkI//iHmx1M6JhkeBtOCgFVDPgnhk4dy2cM/htDfaf/lcpYCa6Rv1QSzHwCVMqYK3YSRQ&#10;ShrIxoUTrHmfCzgLDzffPm2NyUgdyMjWPv0NrciASFj483J4CYXGQ8OigcEUTptcuUQIUJzpfGpg&#10;tvhyuWO1ytcMbM3WG4bMhlEzbDlVRgzzo1y/ZyvJf7Ot8sZL5/wwwZX9zE66TLI2V5JWT/fEtnDb&#10;xZM+TUj1Ir6ypyI1/dwrFrcblqSKsXo4iUhuKHvruRBjrbMBlHNKtebIqYu/mhoN7cSNbNRdcj1G&#10;lbzBt85bHQut/FNxDExf/+z83G9+89ul5TX2BDsnUbiiJsmguX+AOWQEhzuV+JxDqqIAHPz5c0XF&#10;ATwsSdixOOdwfm4GfVUbMPa1O95gN3D4KsHuKQi1W1YblLmGEbpcR3p01t3JpwPRxsy2dvgh/hCq&#10;TjxJjbb2+XhMnsT5nwfs15EZ7PgYXYfKnQ3HrTA0p+LirbIyKfRTawM0GFq8fPGSlqk7u5qIyHgA&#10;xqvLpOcJiyh/GnktvzWc2JXBPPuJHai+Q6oRYeZDVjxZnj4TaTmPFYE7R+LRIRZc6XCyFvdcungJ&#10;QHz0+49+8pP/9crlazpPZnjkk08+uXr1Gi5iLKzh6RWOCSCBisZtrNcOW3TIbwSD9r98+cJH6WAn&#10;ppiPIMJZSRkriMmF28m/fFKiYo5FHYijONstoE4vH1bz+VRA48POkiKDBExoSYPwaOqxUZN4A8JC&#10;OPMdu6ZvMHOicYKfPteHfLe0i/ooLaRmZcwyD312pRUjZIx5Pg2ZTguMbVkabbh1JiAKxAJGRxX4&#10;GHrHUHoWkgCNyWexXXnfTRrmEmYpppfkJLXcAcO1iCNG1JvQ+VU+XDa2o/PJg33IRn5tlR/sJ/fm&#10;2Mjg+Mjgudnpc/Nsc58iDPTK5QskNiIyFLSIKNQjDoPA001Xd7e3WD3AlB2ubTjoUNM4voG+Zeib&#10;h8Nz9vmF+KjsF8m4kvkwEHPpZE2eXcOTG+pMXdMSwaCwVCIXPiETfM7Ka3dvZ3trd3V15fGjpxwF&#10;xe8nn3786Sef8/vl3fs49HGjExexs7ePDz3O09Isx/GchH/IXuAkqRFuoRy9vIUixsYnjX6Uj04K&#10;moyabXwRsqIALR8JHItnOSXc+eTbnfG1y9MUxEn+jYKVf6XWbpN7l+zC9NWxhW71d3ue89JQJ7Ly&#10;RkMNRaK9J0xWytCc5fauZj2w1Ib88pC7DTAVUNdZjis/SaHJk27janQpixktG9W6HltArYA6PFrP&#10;w0JizOfbr1RAe9+7czk5vjuR8DJhWNTF2lU7nrDxJ/soeXEC17oI31rRsXHFJRuY6lFlJUbiSCRZ&#10;aQklsKyIJCwaBJwz5EosYzpiZLeJTIWsnH7uPZYS/1wgWyx7Uk55Y1zd+sO4ulGOta7EHiugZT/9&#10;oRu1Kct9y0kslelGK4klWb9B58l1VfnEM5hasifXnDRFV2Mqkx5K7HeZch5zilMjzFGUgofOWPHl&#10;xpLJ2gCFuacSh67yqqHKGxQWpRWFNMdS5eiRBRSCGR4iqwmM+OGTx4H/EhWwbirBCzczM4Wxc21t&#10;Jdi3NoTy1mqllXXTC39yg5J05dr19c0t1BcUU/YtRG8jtXQksICgkPSeuBpbSHZtW07rSkgmnbZQ&#10;AqcYR03W5EYHlH68T3sEtJu4dhzLwheHYVIVSpv7ho0TJyx1OhMQN4gZumqOQ1XORsk8e64D9+Tb&#10;9ZBVVSulv/RL1FFSQ3k6kt5zxl1tkqexlChA0kcqx3dciQyuwe3m1Gv2T48582htfeU73/o2xc9f&#10;mKfnr9++hVL1b/7Nv2FQr91+nXrYfo1GzdalTXQI4npxL0acA3Vm3J6VbDfq6avXBuoMbxmI9x2z&#10;8MgVSC4euGFlQknPoGlTVtbYXcSHSHHe2k/qE3T8LdF9/PKcasmi8J3vfOcXv/gF6wGao4cM5IMP&#10;PiCM2JbRwKVWPkv3NinFDitvWqdFEFh63uaW3bVmvMZ5E2xJfQa4c0jZJVw9qcsb/zwuN2oMt7c9&#10;QZd12ppuV4YZSMWvYtFqrpUUnXqVVUxeecULQg0NVJmrjQPZMd46HSxPisjdwa3tVTALy6FoRhbZ&#10;qqPgK9mS2N6ucxeU6n1wFIpDkzvcVRreGIVEm47APTkkW8LB0Qi0F3aWmErspL3Eb5IENtwPldZo&#10;LuReebAKmA3/Y+CqoIh6SQFTJR321PPrCTIQDMwkck8ZhVn+0StvlaNamuAJxSBMlhPMM6mQWBqx&#10;N4gYVhaVJCFgEOzNA7rkLuUedIYDoD/TghZppycswugJ3aNXFkPmk0mMiVcxcb0+J1bb9+PUrlFl&#10;0ye9q4J5Ii9Bz9DoGM+3toXbWIct6AP8FeEbPXwZViWC5avyxp9nSdegX8c/tV2GXjsqdixs3Gtg&#10;lL81rmY92fN83qiwW7vlkMtPGvI6i3UDCCHMJbiymPv/9eHTgGd+262fySu69bAxjyASeML6HH4F&#10;ciJfQBKxrMgZZnMGsIJmYctwaZN5Oz5UCqgpwa99WeFzqxarVh/Hx6epy/4CA8W05Gh92kseZFrN&#10;Ot28qZdfs5JkpjUGuHxrY3UiRzLQnN0GYy073w0LE8/aC5QIkXwhZ7Fs1G+NWOV0JgBLBOJhcpyO&#10;vbJgbr88fwaRp8BVpSKbTfumUU/OYzdEL3ubQE4U4avsuWfN/MuXIeAumbcaUFaXE3olHBJWyb4b&#10;uOga3NsS/mX9iVHuvF+lAOOJkTaLpS5lvp/9T7SMPkjKAmM7EaiNxHob61skM1eG69hIrL0TJ8gS&#10;TCPkBBzGSUe7RmA36rWgRQ6vLP5RQXR24vgEXv3Ujw0xSkKxSUdm33Fhv5G7sIRhTooBnnDjXvZF&#10;bII67ARFS8l0AiYhOZQ2vYrKIA4P1mAFFEWRrmJm4zc2s8vE5bTnrGUxm6Vyyc4eDIRWQGuiroz0&#10;Z+FcHd8AVEPR56QcQdpMIzuc9OInFc4A3cGROEOnlyTv/s/3ToJOfIGSvx+dHhwf+Mwddj4wkA/e&#10;fzd8rL0Liy9w7t67dxfPNTCfHJ96//1vXb585d//+3+/t3uAAjo2MeUUB4nkRt2Wz6i2r6dOAEXy&#10;VpgQixyDhc9hbjRtGqRAJOQXwtuBrs04oSShMYAnKIXMPlpmKO7qMyWVi/FQO5Gtq3366adwZ37f&#10;e+89Ew66Bfd8COjg2sF1hTBUXiqaPGFJw6Doni/3hGua4F1tBqpct0lWBntCvsIlKq+JLkkvSTU/&#10;8SvDsMDVFpkmg3Ix07hfK7NSqEQsYQjPDeVMyet9UAjYEkGh9YEgoeBoNATCcFwtzl9OGCKL1vAQ&#10;8cKbBBBsbh0cHxHUggtcBx4c74+OkSyTRGkK8CBPwtg4JxJNkkyeX6WaJW0+ZxnxzfEBwbo0PjrU&#10;rx09oWjWHEP0eH5+PtR9gZruaZhkhiL+pG8wdgxVCrqRh19ox+zFLIgrVMb9OFNN8JcBOKKrY0Sq&#10;0DDhT/DEVlUegjlcVhyRqzSLlrm+voqxk2QDa2sbHKSAoskTnvP5rtaxqtZmaQtlWkc95Ym5H9Ua&#10;K8gpBnvLBSpvy/vkt4kVjIa+AXKvXrBeg1YcvMZaCz2cVmLL5snAsGKjcS/wocLA2xTQRKGEW94Y&#10;CdsvI2rJ3KpK/rdVQLPn/2UVUMOnhN43VUDLzxu1dYR/ImcpYvJh+zxaAQXr3nnnHew12DJAP5ie&#10;do7G3k0rMOA2LI7naWdpdKalgGa3jJfwx2QlyZvoHKIcvKdtLmrPeuGqaQfKWeQGSrMoykWkR2hK&#10;SHWkHqrPRKnMfiVPNAG3I2gpqk1+/k2NuxvGN56XCNfirF2oosGa29ElK3dVX7MPZbFX978UJ/7K&#10;EsjwKeHWjZCyYw2ES0UtWa3hWcI5mYWbMyN2sSzZjWA8791IomT0bjG1Ov9pLcfLd6uVBlQhTioc&#10;MBL6E3eSXz50yRwdgkIK6LGkgg1CEM+28o+sajDqqJyJ5shh5NBGFj4xwrsqr74oZjQOdUHJ7XHJ&#10;jesAQJGMHQgUoCpKyocVywbTRa6vlICQ3bu1rpmg9hA8WTkEJCx5SpHEIjEi9nr6teFHOjUl5fph&#10;hw+/qNQykpGABmgcye3uEAIfjkLTcBCbBr3dxE3YKTyGMI/LPVE3IgLN6lrMF0ACAXTPFlxEvifX&#10;VJ+4kZ6QnBe96uvHAhqnm+hMnTx3hyA0XPo+gwf102ft6PSd3lNUOrQ0+kCFm5sc7d1PgkYGcuXi&#10;JTbz/vf//b+k/of3H3I/Mz03Mze7vL6BMkOHbYuy3mn/aRKRUVcUhIE48IG3toBKig8NscT3EwDC&#10;nx6+Pc6sUJziyltDeOWTM63cA1Le8sSskv7j4aUGG7qoluekzMQCahzgCfzatdE6N/hYQ7ORAuqw&#10;XVM6CndSugFubN/fUaCF0Ttxnk+Mb1ks8Z8pU+6ENgto8gG34sr9VVmPcVLtOktljdLSNyPKAtSL&#10;dEi260vRpPu4uTjnVZvc4uwf409k5TrV+QRxFhBjYEoU97C7qy3i+/ukuyQfJ7G/OoE2Vl/0ZX52&#10;yqot+IsBJKIopdRubjIXOvHOam7EZeKW7xnsPYVOjOGmPrMI44PRgJe1eaX3YL861qshDZnWxG0+&#10;FA8JKwxk6MqTMSqR2+4uOGDg8Nxx8Baj5hvkFiA3BVEeEatNugb+XEWdBd6YfXV07SlqpXAJlRht&#10;m08csGHU5U8wyljtubYspnIGYzbl3jbuPSiep4BmvADTnwsxTnrJn0UqAJ1uxzFOTjk+pJxl3At6&#10;BaUnQholEqlK7DLydLva8RDm1rFw8sB8++pWTOwNkvGTrCEZgjHhG7Wb3za+ShnRaKVbb3Voclwu&#10;0Cj2TeGTpPqVUDKNmz+UgOo2jyAAvIuV+e3bt8Fn72iUjT82pZlbGgNhaDaIlsPJgfR+8PrVbLUc&#10;ufvhaUgGxL3SNsdl+43dItyDozRjm4EL+ENTuKtKdOdP04NfJRdzWu4GomRVHdHFfMSizsAqib8r&#10;pre9SJtBzplHkRNgkOXQGs8TXToiYn7V3p9uiMsosgMJEFphpCWdZG89av+WAqMbIbny1GnyWytJ&#10;Hk4DpB2x2Xw2eXF+ZW0sp8x95rcB5wRIrc1UD0qwlCzSNVj7cYVl0w0yKzGnFKg5j6pNCkfsBALg&#10;tQNd6qOSnBNBZmBYcxUW2zBm0WVrNJXYfWZd2ZRm2eC1IFUhIq1O5fGGPrRQVkqdoI1jHkOmNkxo&#10;B09tAi6xpaTB1tg58aU6pczsA3UtwiShOzKryyMvfZdt4JJMwWKO9w+QVYhDW+zoNq04hpUxIimz&#10;ITrPiDjJxtECRvhAmsoelgvF6GciHkqwShorEuwlfhpJTLM75PmXcqLT1VMB5Z7DIctDICso1dZH&#10;rb/HR3BLSpNzYvWjY7JfsTkYVogqwtL80sUry6trg6NjbM6g1868rTV6nBFnt2liSDXNKAeHe57Z&#10;nF+Gj6eJD+ktv7Z3MhwroGxN8/rEBMsNaijq47Vr1+iJXJmRu4cWA0922aYG3KyOOGcCXaUAdfLL&#10;vcEOZ6e8QimqE8gE4gSpodrgh8YWQqWEeGyTipyT0i/J+XVyPIHbVLgWdnGwXTlXI2WRkL8DnSYf&#10;8NuEFWBJWJUMwfhv5dioEuvEo94exAH90X8cEUruTu7oAfkxOfMLOze/2DP5j7cgv86wYm5CRaMt&#10;AIUlHiljax/VWscCngQqEBKzsb5K0AqyyCEe6OpxRhjZpsat2qadVUrwCXn4dYxSXh4X1dqhIZJX&#10;/dUBfpA8CcJM7F4omtsI3cPGQXloh4s//XZjW4ET7NpR0nrlWJVyyUrp/PkLiErCMamG5FbPnj1d&#10;XFwCTxw+sb7GrrA1lsGjY5zlrhQcLJ8gtMEB7Pt9BAVtbq1j0Rfx9QtPDAduWI/Jzx6nhZnbWLXl&#10;11YobyX2DCbC+D5Vav60AhqpVbX6sjLNXkEBp7eHcPaBWKnqnCpY3PCIZijcPvgCvHYyGEuU8H0+&#10;zJsC/GcmwoUb+PZqF7wHkg0Z97rVn5WXAGkosvl5t94C2KSFr9Nut3q6QiOyJZSgK0u2w6ebgp5y&#10;Nnubk94RPo2JSxpvB4j743UOmM9hFmAO9hqXlA0iuLRwI7goCqhX9R3H1fvtN6937FBHxYU2SOri&#10;Fbk1DBqgH9QOR/Avqzrve6B500PJ5bk3JTsGy1eqQeAwxK+MK7XWW1JOR0bZTQHtBuVXk0GJmu4b&#10;ykNSUeK3ia3sT96XgC7RqP15gz4bHQa8hV5eUaaFXJbMe0OVPpRqnPvfbbxZeTk7FPZS3l+lbufn&#10;Zf05ccxyVpXQ44k3J5Wtv7o/HfHNCGbBlphDxyicjKCcCO7d5xxU3pcK/Znp075UOwGrqANt+3UO&#10;abUSvFsbKQaVn7LnGAuN/bA8l8EjLpt/zLiN3okzOmWeGcPCenIoJ3Lf6RAibbDPbmWlqVadZLsM&#10;N7Q2Q7RiQEsMMZ675y0FlKPPhxUDLhBFPiC6ikVLM6jE0YR/ydmnI5wTc450EB+dtEfeQpR7nPJO&#10;r80oLI0MTNQX9sdaPEfe7Op8yACaRVp1QqN6ywbbODfUwCxRq4E/1qXk1hsiTE0ZK33SOr/kv0IV&#10;1xnk2jEfZ5DHcYyDiMOBfhx/OBax45LCcmlpUanO12WrpjYso//d/+G/Q9r/f/7Nv33nnffW1zfJ&#10;aDg1M4s+SH8ciOnFg08QcPdKVOFPcvXnGsOggJvF3jKpVt6xDjIAqCpJ09i4V9386Xh8dEcpwUPa&#10;eRPHuvZhYKaVOAsRR7Bcz/yJnnrjxg10UArDvlGzuKiW8nzLW4ZGQ+guhpUhX5J/oodJwBdTJyt4&#10;nJTtdO06qqfnFMNrnpqttAvCsrA91+6LJN4Gh8k/Xb8RI9E7eZG1w+iALosotLnRYRDyUCd6RUIu&#10;+sS+pLB14v3Xfxyb6v90LOXJ8ZUL51lasK4AGk7nFGu/E54AKJ0AeXwMqH3SD0OYmZzQeaEKH0XZ&#10;1QY+Msjyy9EFPiHcJ4hzTxm2Gc3NTHmx5B4Gb6ns3xpULYxqdtSHB8Dcxt1I3siaxBqn58viTxgS&#10;u7tQIicmCdcZB7N3d8gesL3wcml1bXlpcWV9Y5UnJKhHubSTIZRbOd9twUXdZSGK812Ke1hzvfSN&#10;RcowkZcgGo2mbOUGyjW2mAXZqmpUh8SEA/XVzhiNVHkRg7uxsWXmxtqTOlGQOWID0hMrdsr9wSHt&#10;yYu09joFqlBATfjtZGWAv+IqebKLVdje3QXfKtPm92tvKOsve8LDlDuJ5w2G0KjKil2DueV429vt&#10;NvCuAKkV0HYqM32VU6ludLEQ2xqSc1FSccdZaDCW5CcNaGQHLE9BEpZARGjYRyTEiwWz7aNe5LN6&#10;sVhMpnFmFN9560bHgXliEgrZIRbzeZ8V0Yy1Xfub7J03G7K/MtUvSMIePe97KIcd1er0QWf3Nypn&#10;GSNQdqmEbAMbSiXs1Uhfvi2VhpIAbIBoB1F7eXfPciJrzg/N6NsvI0r71U1BLPGvxPuGIGkU60iQ&#10;7ZyC3lqQpLrmsfNnhmS0tJ/Qh9KV6WIGQom15ZMGlr/izxJuyf1LhLFIpi1rBvxpOaF1fBEr6Vd8&#10;aK3RVw4KQR0HSlaXu0rueBHM0CBTz+xooVWZWOJUBeXuqSK6THJcVA4R8qcNn27RQwhFR/GMqIWo&#10;UrbzKUsP6iaxa/UTW/sULVeESDYI0MNPOHMvf6VOiUGKSzriuZT37VSBd0pzzylHBwdbO9uEpMpN&#10;HgPnJErn+GQUdtUZMj4emuc2nEC/PJcWtX8IRTveQPp3ODQwqrov+l/L9hnW6DgxJZFE8IwrjHnV&#10;5Xk3lIgta3fBR5SgYgUNJd/jlGc52NPPtquBjbXVkVHFsKKoEFVp+6IMZiPjP/7xjz//7Ev0A1Jq&#10;46NBwUVS0rB90IyCdhmOrdftZGIl29kurYACCvYGccO3eWoR0l1LC4KcYos39RgyaZv34fWMWiJ8&#10;d5fCaK47O1sQCTm++IQmUPpRs2w0hYPzp9k0D1G2qkxY4eJOlE4dqCNjpM/K5V5k2LWSJDifjYLN&#10;Oi1Qjfm+PDt2ZGW7LpO0nK+ShG1aNlUaFKoLbbv3wBjgZSTPUhzYBw02AhlHKbALiBhNTKCOoqaw&#10;nWzAEIDwoVW9jKbgMFAf1SijvBJiKT2S7Kj9fRura3nPc9t9mVz27tAZ+mlN2goovbX6CFLansK9&#10;M0GdhEHWORByGewBeuHBEPD+Ke9sTOLI2CTzDimxVgE/ueFPSsIfNDsDA86Wal4RvKu2PgYHo0IH&#10;fjjEwk/oQN1nEvVXTjDzGWnhwRNowqZQ80AqF10PEgJbbRk0AphnmlF7spJZxUPSFgyykDP5s6IC&#10;+KziWClFZjXlb5KA6FOSHMhKKd7qbCee8cSQkrgSu0o0Kwsk1rXjYTcLaHtDHZtutJIsKFu0pCsx&#10;v/FJ489UQPP5KwbVcVwu3/WrUEC7QawdPj5+of1yP7/+uBIISemGVeO5K0wwWrPkQBb7iORYO5Y+&#10;4wW5A98xkSbitQ+t91tvXGvMilmb0brRmyAJsbNc9GSN5oy+eJuRTzBTY7lJy7YiasiYmETc6AYE&#10;SSLrNjU/+tOYtgRNOaMeSzngdhTsOGEVAzobb04TOsmirjOnn+cWFeX0+D6h51ZM6lwW/69GlPJt&#10;i4kXTxs0VlKO+UsJTIOrW7vd4Mlz97msLaVXTkFJIR5yikZ/WK54SjIoay77b1zPJwk3PzcM/TCL&#10;pcjP6bY2bHxzeV5Z6WwoHNVAZB2p3OhuRZ/ECZERsokyJ1eUtJbefmSYFnaxS9deMBkJInTSm51r&#10;g0rLR8NDTlKK/J5UEGnYpbBV/0Xqdj0R1qPM1QsuHUB+dg1jRPLAG3AgASMatynHCiibXtkdi8mJ&#10;wtxv7yp9oPKC4tTu6Rkbkt3F0ODGGa0t/hE8tp3YI4zIlyvjSNvALdusgNIXw8QmuQheUORMgFmn&#10;pUdgX8tv6w53w0MxKXn+Kies7+yi5Zf/jlDTY3OSXLf9A2ubOyPyenOKICsEWE0fWh29QoshzdD/&#10;8H/8H7Ap/l/+x79kCBh+b9y69eT5C0IrGqRacpKSqB0CZJWR515pUDn5FI1RiHkH29kXD+RRgHJq&#10;rCuY+3Eo671796yWoWvaYvfixTP6jAZlywFgt7fU7ioH5lKYG+aCT1Bi0MqSpZRY4UbbFUQx0CBF&#10;E0Wuh0sS9leVYlrEjieUSiaQxOtu2DPTqJluMxaTgI3oFekpnpkUmwKIzHdxWaFk+DkcT0GQ+PHQ&#10;QC8nVjrqg4aox5orT4xCIIwtK/a27WzEZj4c1WxLOuVcgzhXiGxKQ8OKEtVOdvKUsh471oFhGO8G&#10;qwx0gclVUpEwQeoggHDsHRGyYtnJ5A7GlnazHdNF7iFDs2SaHJtBD3VC6cLy8upGRLvosAMKR8W6&#10;KOaFgUnY+n0siiqFI6Fh9uVNimZxpiBf4xOTu5FJLUmMSqg/FVBPkIFGH3b3tJ4Ebqk9+94k6cvs&#10;JahYi+XVlTXUZThDpNAaJDvsm2++yWm4FCN6XZNCOmTSlrHnb3KSaUtkOEtKldzKh3nTUQ56mEmY&#10;hoZ+v+EmpG58pkawZhNG1AR+SWId++mJK4Wja+72YTuSu9pu0HAMaAmKJMCO8OmmgHpcjVb48xX6&#10;gLtqbM+r0f+yb0ZmAEIIO0e5wqxQ9vYOhZlemHnNhgJqjtEYeIXA77/WWQF1R0uwuk8QFFI5TjiR&#10;o8duHWwYssQEwcuhcXSsk3ojewWf0BUHTmWd9Eb4HZdZZN2QBECJx8WratqS8PzJwaE8iYkByVhz&#10;wA00ejUZeIw55dxAg+Ws5CvTc4KocV/OZRD2VyNoo5/dEKW0mJZkY0AluNwov+Y+DvMvf70hIDcB&#10;iPEo4qdCvJIsXY9x10LLT8zF5JuuNyLk1JgDdiSYFIQNiBme7XCjHobghX5ycOq3fc4EwK/tW7Yr&#10;mIPzp7ud+qi7nR1Qt3U29EEc2Vf5zTWhShzN5g+pX9hBvZSUJAhxZf7uLRQIrEBe0pVvgOOhvkid&#10;DB1Yz9kOK5OYTtirQho8QPpgrm3RlcYhEwQFHJ8Hc3HcXjjxUcgU1ccT7m3REZw5br6WUggMPG46&#10;S3N7CyHKxngqZweSts2GOKRTAmZ/lSYDwsRCAyVibqEzSFOrERaZxCPyCW1NT04pwo+AAU23ukcs&#10;Y/RUSkyJHlTC4aIBhCqeIcfbYPRJaFblTWKer+RxxrekC1XVN3B42suGExKjg4CMhV5FhHvfsQ5p&#10;OvnBh99n4thXzvGDQPX5iwXOItRJA32DhEB4Zz1u/n387OyPBsb1jnvHI0rxPToYGh3CtCZJABtD&#10;ce/tu//oIXY1mZb39iamptA7OYaS5IpatcoBjD6EoRRCIFwEKCl5wjBJoLbWZ2fmiV9YXlplRzYO&#10;2eWVxdg7wjbn9ddffx2uSJ+ZLwQ5eItGxVtmhKgpJsVBET7aLqFnmBj/S3qv6JY8UxGf2k6/ZsXt&#10;/E2u+E6CXzNbO53NVKmBX4XcyMIoOyOXTW5a4QhxrdSK4qCdOM1heEw2aNGLGbIRo8G4TAsiB3D7&#10;RGn4zFhFHkEk1MuXyoaGeW+QHe5jiBYCvADC6JDCHsAHlE4dWSaa1pfIIK2GNGuSUzxBJSV4g03l&#10;3s4FiNAUHSkkRIp8n7E3P45+iF1rzAhfGWgMnAKO2uQeYqFZpglVzN6/4FF9oyOcECsWYcS2wSXA&#10;oss3pndbc1kAhvVWI2WMIh7IlW1wqJiAS7I0zrYNOPAW0MQSkW9J9MvaZpug2Uh0j8pLGC4LAOgd&#10;VglXJGWN8vgGfyCwWNvnod+I8qRXgElWXsuFahGsWHhZN7HpEkeiKJ2+PnD13Q/eZ1GkU11ZuAJU&#10;8H97m3HpZCwlytBludCY31JfaQi4xp/+PMu3pMN/bgXUraQc7yiPXtHV/38roN80DVM3BTQpvYSq&#10;pWHH0SWnTS6Rs+nyZT1+4vU5RPHWW2+hgIInyJGdfaV3AL2dCYQyxG8YQzrW0/vdd193liZHkNCM&#10;na0ypcQ2TC4vB7mhAKkuStGY4lAbcnUGr7dViE74VacljyX2oGdrol73Q8DmaJSxUuU+ILP5TRIV&#10;b4loa4/f6JJYTs34RBM65Y0ZbjtC+3yOlG1m1ha6Luyvkks6OrB9ArJkonLxyZk46JTBHSdeJqRO&#10;lycsRXIW6YZAWaCBKPXRqYolgtEEQ1OgrfeceneqGVDNhloxLsk3jW3UnP0phZ/BVYLIJZOJlIXN&#10;jrmMpp5KBpUis6xKNRfYX86v60+YJ9nYSRTs+kz+QmuoObM5NHZolCwpy3gvT/vMSB/1kit+Je5C&#10;6BHjVj6v7mvHdzv+JONrNmF8CEEU1tJqgWdR6ng+HXnJBlWperLFInmhUG5ImMKWBigLFzz4vLqO&#10;h3qaewQvdOc916xT2bdI0CGf8Na7rQGjNyElJQIf/Yl2fnzC0dgUwK8YUpnTcdTBFsOqd4uG6KxC&#10;Qtvhloy7JC5jeMK8cdNeibKN00Qo4hbn9TwKhxmIvaKpLaGP7BwcKrUVu0mGMJH1b+9uA7uZuZmt&#10;ja1qGR1hEFBDJPBnNo/wts5MT9PCytLqyNgoUXEPHz8aHR7VsVinPaQ1kAZ/cMSShf3uJGIk2o8F&#10;AbuXKAk1YUVjWJNyxa6h0ExNTegkw0O2NivEdnuPGL4RjGfMCIqmcdWBgPTcUaRoALzl4vQaK0Me&#10;prHIVMOvl/Rm2tYAqCH5mNmav+WtOaqpz1zdRIqCRa+sJwGgcEBXNjlBrTZMZj0EL2pflKijyiI0&#10;Maa1DYyF/VVhHewjLEGbxEljdHwI1GMZdWbvfMysQidrf3e1J51RouMNkilpYFBKGTWwpyG2TPEk&#10;JYtlDc5xzC1aRMAl7D1nVBgpWW4MDOxsbcFWcE8wtywRCGTEJy3tuUrYIJLZ2EJ7O8Rsg65Pvk/g&#10;gw+BJ2ur67ZkAzQURPRURCmTAu2kj4XCNoha0LTAS+KwuBghrwznUqwY/gYsMFcB5hYxBlRjYVlu&#10;IPM9I0X1RuXHDKkFbYSk5OaqiHjRY7ZkxXETnAivjfxgnVMx0OeLFy8REQCQIJFz585zPzU1zSmj&#10;bIqCDbNNilAWbP2S+ANDBE/LtKz0srsYcwHFjVs3L128rJ5AUf2yBXBilkFHfCvkYDNEKSBqw0eT&#10;iC2v2/lhLpBqlKsEcWJOo6LE7aSLdllZfuLuZbstBbew+WV5a8Muk731JHoLZoqGvOmmYLn/WSwF&#10;Vlf+36U/pYJ4pkLWzLWFy1zCs9BtvMKwTnDoKOw09lDjSrmfrdAWCAaqsA4B/8A8hW2Eew1p4iga&#10;Ezj7BU0R7fPe+87tG7yzEUUUGHE2hrU1XJ7b4G8tQdQSl/p2Vu0oa0+Sc84LT6cFg8nSXj+6y721&#10;zGpKTqQBW92hQLLaVGgSfNHEsRfi7QhhhaOkfPfWm5lLcCee1frMGUN0KqDtsGtU4s8N6LPSsQJX&#10;g4T8p2JeO13JpMohJMzbvzCCGlEse9w9jIMdJ8sz0kZjlY816y8BWyJu9iQJo4FeJZKU9zaWmE5S&#10;AU1qySnLISghS6fllzuQNRtK6uFZzGxAL//M/ndTZLsxUKtf7fUkgTWmRnbMWpFtv+kwj3VQaju0&#10;Sy7AwKu5Ppapxn5Pzj0HkgrPIstgj/yY2m1S7xy3TxO7JhFdmNn4xLteTPXeUmPXfCooOmro6BgF&#10;FOSKHEOnTtwdVpMgIsSlbsypK9nut40rx15iI2VovSRAf9XAzLIqOlz+md9adTNMUjGlXzva4hQ5&#10;tuJycCcrdSdNNOfxwCXDT1FeyRwn9zrsCkms+NfhMY4R4nggeVGPxJRQPEw9YQ8+IRqVz+kYihcP&#10;sZ7SECpmWM0FJccj0SuY8sqGWDbABPjYmcwovH5QDZErykd0arUgN+hg7owxzBMNLPVDI6kiHE7Z&#10;zCN4ytKLOuNtXc69MD46QdYFbe8mx2odkazxKpAYX7Nj+XQ4qnivFqgKLo4WK5dUxFb2kq3d1k2U&#10;b2mQOjeBkgrnGEaBNQMktBodC101kp4mnVapk6plQ3V2l0gJJdKe0D7cZTrBy+SfktVzlw8NND/E&#10;zO/pNi45yoshAF4qBqQYZlAc+YQnrLgOd7X3IOTioA4RjV1fHBrEwoApQ69aWV7FnGOjpvQtDjII&#10;Es7OeHFrDdWszIjnIQClvM+OGaXNchM5XUwJTWuvSDZh6k5R4ns+jG6rOXPOUuGgDAgD4StuO45C&#10;sDfD7ghu6LBx3mjvXfOoDrRliU8Yn8a1fzw9OwOXePLs6bVrNwhJIJb63fffu3b1OqJfdtVYn7DB&#10;j735oAFIYlenebivV9Cv9hV2V+CyhlaZM0kLWqRvftLg/2XNJZcQnnxzBdT1Z53um04bjssdaLC1&#10;/LP1HFqLy18l9zO2dLxKIORXxvAO9Z9VQF2Gq9t4v6kCqv2hXRR32oKdgnVKExtHnTkmTZJobMwK&#10;qIUOCmij5y2A3L6sQ+3MBKkFfmEMtljyuiQVBcC3fyTeVEqRrKsxVRXsav9joos/p2YH5nv/YDIp&#10;DhhzIBp9MGF4WS9aPWsJKBGigQ201c0CCgqYgI0BDNzi1pzIPIXnhkA02jl2oYE6CRMLVF9mEL5K&#10;KJXfvsICmoibxOaOdcTacqltRuav2ERRInT2x/BsozGfGFQ10U5j/qSkwK6EcTY+IdsqFVD307OQ&#10;43JvcwhWQNtpryMSivDqXfyuMItlheVE8NYGs/Z5l/e504UDKuHZjvntX2gvcifG0RUfagW3MWq6&#10;mvIpBQ+V7O8dQf9gL3rnIAdFj45CyOIFsojMrK5Ve1kweaJ1+TwkgnJQQOEOeeQjFXrlagtoS3By&#10;7tPB4YXz85Efm3BG+K+DK+oI91P7B6xkO8xDSNoBDgU+JNZxk4p7iY3+vES2rDBVyUYTFE6FoEU4&#10;vT2HSvRTKaBJ5kDGMHQlJnbblqD+nd1tAm/4E30ktryM6qiPjR2e2EWr5DiSuApZwcNu3dH2S+oE&#10;YtSJ0gMXJkIXyANb/FCoJkurKztsmYroKKYDBdSiwoMCwjaq5TKAG2xyHfme94rxbeoiRjMsg9qm&#10;TOBQzIb/QwnB8yyFNMJweMt/2o2uDKD6DikTAVXwBPmjUYoUhcmpO+QTkkCQRXN0mIgUhRxIEQ0u&#10;oUmPTbgsmhi+NnArCOuEXeiK94joSaFTuOw9KTFNOiulXki0UkR7LiKGQVcigD9EKecri6e0NlFm&#10;c1uxlZ4+g8IfokRa47REtHSk2ptXr1FSp48eHKObsrR4psNXt/hQINXJTJI19tfRixXtRtfVjl0G&#10;eNlbIRW7fs5uVyjV0JK4LF9s+smqsv/c2ChjRDXtcz80XFlYs6ThFuqylABGTc3GOtBpa3PHkR6a&#10;ptoQLsUx1FmwFF2TCBAKcHPh8qW93cOJKaXaXV5duXTpCqEmS0sr733w/tzsvBVQ+czCAooCqshm&#10;0CiOTk0ZZ3B1k1MgQ7K+kgdajhgOfl69/SoFNPnAma8a3OGsKumXDVnWkSHn1GSvrIC2DyGHX75V&#10;K2cV0BKr2/pYPXBbZX/MATrCLc5DrfyNhrz/bMjlVrv4e76JBZRVZMmZ81v3x05y2Cm/CBcoy6QN&#10;YpglOnYOD0M5vyWIel+7egmUpccs/3jhzBdUbSeRfd/WD3JUDlNokF8yhTPDOzklEbHB58sw4tuI&#10;3KoCtG0K9d75/V3p1GYlNoW6pBUmV5W/6gP+ne4I0ZhFf295YwpJ5cOKiGvmuQk+Gm3GTCTld6i8&#10;TT9LJCvRvcS8LnuTqkN9zkxVVG4Vof3K+kt0CbRrxdglFpbMIquK4cj+YZ3Y0M7aDP+G2D777Rm7&#10;cilCGn0rv0oY5vw2AKW44m+iwCmy6SwBu8JUdMqh8cobGnKk+W3ZjTNdalVfQSkr7DgvTuOVQ8jx&#10;lv0pP1QMS1E+P7T/wW15weZXWCyQH8wai1GJ+trah+8MqtncUjYf74GgjKUy23RgFnTAplMvXShm&#10;gWdBWwm8iD2dm50GqLHZghZs469WL3EU/BkLaHSsqwKaGJhDTjOPnySoG8/zVYknOXHcmEt4LNZF&#10;9AlZHzksvJ8DGJXKADcumzRxa45PTW6tb6AW+Uwd75uOuFvyj/aSNgdnPOv33a1dzuAhfnR9a1Ns&#10;BuPW4QmmMn7t8IVJ7R9IawyqqVKNHu5VCZ4A49bGZnrbUUzRdbAXwexQQJkFXPB0km6b3TmPfeYe&#10;MmvSQBy76jwJkRnAyakindGA76syvSdrhDYxTcXOEoMOZdeKWgLW0POM24iFcuO8mxOjWo3g/A9M&#10;q51X6BmKv1AmB+mdEYKC0gl22e1u76Qjr/wVNwiw4Psao/1akRZeuQWiL5VliG7QYphMRC8pLyjv&#10;dRECwgMRzscVVfXjOpdCGZfNFi72rW99C4yFKMzqHVwL2m+ScXN9fWl5mVcAWDlbJmUEoYeyQYQ9&#10;khhRA4rD1ufOn7PsM7jcH/sWk04tIm3IYPbdeY09ptXPE+GT1ZQKqMuXDfEkvRMpf6nELuwS880H&#10;3DfvjaNmBusl9NjoBFSPWk0a//m5OUf9M3yInCnnOQEnWLPh7KsrK5NTUwBpZW0NlkLwycLC0sra&#10;KjXMXzh/+/adWNsLt0AVtjZi4VKgRRy3lsDJuesmp+yxTLZW8rdSc2jJ1lcqoMkWsnwplBPmZbEU&#10;38lqzPOzJ8laS7bfkgt10GWjxYb+k7UpeV+n+su+Ne6zrXacaYebFfrETxcwUfu+MV68De2DNfJ0&#10;7BJBxbxNue/KjdVGYH5ZS4MJPrrFi/xUQB0R5MR/5bxnc71vXL0MK7SrQuvdiGGnySdPnvhEOIpS&#10;O7/SdsmxFjXm2NwbroaGm2XwcpQTmeWdxKSSc7Ea05pbUUEkE5VFlstuNa/1s0XaMkR8wdXakc9l&#10;OgO66HxSssmmfQ6SWXRDlxYca5bQEcquv2Ml5pjtlyHvURuA/u1WvhxLsqco31L6y4nzfQ6wxtTq&#10;IJBGbfzJRCQiGrbuXrLOEhQun4MqEcBwKEFdDrMjY83yja86zpex1/13J32VfSjhYyFhPPRXJra0&#10;tJXA97iypOtx+fbOePhpiS9HndBrn3f2tOTDEoETP2nLOmI1MAxS9Sl/7CtA3aHnyA/2v0M47JmV&#10;JhHlHz16hPzFG8Jb5wikKjt/KQONe4qhQQ8fmOBaJRH95ARHP8uGpINJOQFRXKYeb5sFNMD1KgU0&#10;kbBxkxPkGwuwEvgl/pd44ufWALg3T1TnuThLkCyuCpNVMgv0U8KUMH7B5kBBhdAGiI0usYWyl1RA&#10;pH2KeFCSEqO7opLodNa9nX3tSDs85hzutZV1nnizCxqq/TO0TrJ3uu2d72yLoW5TATB0GSL0OXsA&#10;jMHyhFUAsyh9tCrjubC3B5zx8OWs39mEXCJfQkT+xi//7e/u80s/nUWB/3jKlM5OjRnTrEJx44n2&#10;Qss8k/pp1KZE9uLLpT6qI3kktLQZkUmOgEilpK1j+SO5vdLJ8zM0yIhQOmX5JksItCNXfxV65HMB&#10;PAX8/+i40q8KIHEFUmmdAJRi1hyT5ePgpYMy5KRZHlpGqDMRKesYX9OmUzihgNpAa1uJzf/8gurY&#10;rUng6izxRmm5oVVWV5QXzDHy8TszN5+ZpFi8WRTyCa/c86Q798co56GVrAMFNMnT8PeHJXs08aYC&#10;6knJwRoZLMiNVxJzcfGKBY8WDGH89kSbd9nDTm8zMpghAK7d7T1A8aM/+CF75x/eu7+4svxPfvxH&#10;zCD3K+tr8zOzLF72d7TQ4pfF1be+/T00CWoDiCig4PzVK9ehBSUf5YDfkCaAjreo6bHkEwSyMwYI&#10;f3aTU91iKBvyt8VOv0oBTeA3+EmDtXqaSi7trhqG7a/KapMPazaLGNCytlT4Gt1IBbQhINx0x6tj&#10;f7KrzfprBTS5pVHCcqd9vP+5FFBbOk2V6JesWqE1+mC8BRWhHTDWVGlHRNnzFjlcn+fzWe/v8wFx&#10;TuiAQR5ZZQrkOfhBAVUXcMvJy0obCJcNnBxXaW4aM13GaOYEw3CgLDgL3aDHjMp4aeaYxFYiB8yg&#10;MSV+220FoE2FNeblh3xiSOWcuUxZMjHGNx5v9iRLpuDMJy5fKmQl2jXwMl+VPKsEeDdFths2pwLa&#10;kdhKMoieeOVULSpKgHi85rklrhvRc12RQCvxoWyF+kttL3loaSQoUaVkTAkrbvJ5iQw05Hbdjew/&#10;D3N+s3VDzLzSl//0ZYFdQr4xj/yZhbnvtuLPeSmQvGq385QVm9LK8ZZAs6ZVoV+ogFzIVBRQfGf0&#10;BOVmeXWdMpcuX8H+gVZKV1lS8iFEbe7gpabDxvl13AvFbGriiYhioH9aCbUxlEr2pwLKKrEab62A&#10;RmekekbHXhXe1KDWBEKJVyVllVPg+xKSeW9fT1kbg+Xa3N5RBpnY3mELqFQEEoUPKmeyTwnKDAOx&#10;vUksOqyNSgiFeGZ7CKx0bHgMAczzrd2dzdVNfrGbIrZJOEBtVnF4ApP0nk5Mf/yGJ7p/T0cj7QDh&#10;yZnprf1dDHre6s7RTQA8NSfzdOOqjXnAHsBjVHRWBG9JUT5LFIJBTlm0UkgqhxPUap4zQQc721gu&#10;EzOtaPILL02Pk7WrCGYlWVWVj5nmZDlWAtlqSygueMwCMGRZy5QaAm1DuxhtbUXpJLpKUaR11jBl&#10;sArV1jTlzFzAJ2ez4huhUmDv4K2srtGNYHeVDY85Te3ZfaYA5mHrnQaXcRVlMrZUKpCXAkAVpRP9&#10;iXuK+TJPqHVBjq7VysSfUNuQHG/KkEWuCk6hNHclmby5QURSKmmr0cxQTT6Qiqa5R0Wt6Gh1mQar&#10;oYD5kltxr2y29yfJhYzGtcFYpiwb9cVnjqvDL7IGt8IQHHhnn76doRjgL1+4/A//8A/Yv21OgrrZ&#10;swyX4KsHDx7YUkX0p3yP+/sI/e3dg+9877u0RQ2XL10Fu54+fX73yy//8A9/hDLK/josqLRF4Z3t&#10;PeEhSbaKZKINam1ncfZYNpiA+XlnzvBKBbSUni2W2Jmx6ml7+Wy0FP0duh2veY7LpGTL+XmbJK2a&#10;y+CTrN+fvEKOl2LXhcvKy1FQ0v1JqWes4EqbXY6lqkTZpjtsxiohUw6/mws+FUWWNyiQiBUnS2Zc&#10;SIo4dEMcDFQBl3yYWTm/2VzvzfPzrCOhWMqBpnxGjd4Sqxiy1VWkF7VTkQNOiZ5pR7IGcMsBWAHN&#10;T1LM0EuT4lkyZnW7T9SRMZKOmTcxHhtmkrYNdC5ZBuJqoEVanvw825XZo5jU/CoRooHHpVxMPODG&#10;HK2cXTOXVET8Zzbd1SXRxTLaQFDX1kDEEs7tCFQX7pwNoARLAUAjbksBNWYnipfzmF3yRCQNeJrK&#10;vpX3vHXhLFbNY/0Jz5NCOjKmFAYloWZnym/LMTYWMAmu8rlHZxzrtpDwMEs4lOXbR53l2/GzI4i8&#10;yakdn41vXO4hV0V0p1WS3XjXZ0KGcNYifhEdCQUUqZwS9+bNmwzZCqgdlz4WSDmEY3+Pl6rWvznL&#10;BdsYqWhiHapsR6hAQCaTKZabkKyARt+7KqA5rhYDKrC6pK+cuwYduUw5y/7TaOMbsxSDETuNT06i&#10;d0Qx8ouOhSfHT6rTgGrbIpYepeXq6yV2k6hItuYoWHBfh6my8xgdhQMj+RY76O7+HgZCjsneOZDI&#10;t37AXCspT3igtB7QYZMClw/nxEk9OT11QDDD/h4aANmbSUfgfjIdTBMqAv0H8jaX8iH752WG7ZHd&#10;STG2skfKLMkv6W+gUil8hPnDjrSHnUX7wNzUBDZbK22yzcZlPczrFusWyY5Q/9JzTUmfvEpJGR0j&#10;IkmWYgbH5vfIbAIOOGWVesUOHfYkhefKCmLQtYbsHQVi3eNjuMbPWhC1GgffGCxIbcOklK1wDkJe&#10;1sncTyOkL6fSpE/IDgCIaZPyy8srmffUY/TnvLUebBsKJQECHWU5wZYj9CpPGUCljBI8qed9I+Nj&#10;fK6TiqIhMhuQJt8IFr2tLJpmYib86HOL+5V5K8u3xtskXhFJXMrPG5dbSXZh7dPlTbz86dW7KcL9&#10;SUYKylGDc/py46NcGTgTurejpLYkprVkBzOJAgff+BPNwHhCK4TDkvJzYGgUzCSl7ur62oXzl2bP&#10;oR5Ms/+f7KuAD+HPsodPoAviEwTVEQnoFOJJ191EQCqgWTIpvSM/7LYLvsEBkktkte215SeeiPz1&#10;5CZXSQ6T7CgRQFNwdhNS46t2vv2fXQFtwI0EuIl+HjJ/Uqab/qP0fd9EAe22CQnggGxgnXcX4MzB&#10;w2arohVQY6zX0s557O6VrfNn/62rVzL5H4omj8Ba6mUAYKqPlXM0iQNOWV2HZ6Zi94zWq9VuCKcv&#10;apOhC5v9eaGW0DQCUdALQom7cEiZPZkdl1wsAc3KPJGpvMnKGxiZyzWDw7Lc4tzacFnALMAlS5Q1&#10;AyqxLdG9pAQzFLMJGwbaL9fcfpm75eUP+TMVEZNNXub+SczZEBFXBoXf5hjLsWfljDUqbOlYWZ5K&#10;skv50AzRc9FOigmT8obaDZCcF//ZeFgOvIRDgivxuEQhIXRtKU9p4d6WCwaPJSeaPz3vvnIGXSwv&#10;/5mY0BhdA80a+JBDKKe7I3wU1VwQajvFNhCMODzkB7OPxCU/tYlR9BgbQR4/eeJN8d6dgJYAp6BO&#10;qIl6nBCRz62GWhExtlADFEpeHXnddVy4mRpmKlGinMLGz1j+hVIEmSStdAgnakAg4eB6StRyycTk&#10;xofuZINveDZdZ06ilY+JiUmSAwmMPkLGhyH1Sv8A0kFU8WMlQ2gsI6NUEzlehs3sRkc4vUZ+fFj3&#10;2CjK5bBHi+jG4mf57ZkyZ/MxknAwzo5kXnjFXMDYmCDCLUnRussu+Ompc3Oc960kQfsH+y+fP5+Y&#10;JLM9iVSPUFVldeSrkUFy8BDvAF3SdXqZv+fm56YnJ/i9fPHCpYsX+L129fLNa1dmJkaJ2Z2bnhHP&#10;Z3/+kA5zhF0xhXBc7KZonMTaE+Y0OTY+Ockmkn62r4+PjU5OjBMLSBlO0drd3Yrcm5w+hdmTGAby&#10;GREiNcRShJCooUhCqfg/vLckM4p87IwRdPIRWUAjkGcUhRuVzdy7Jli5wuX4JiuVM/2ExxztEw7J&#10;RgA+Rx4xazQHYyCME+19e5u9Msv379//4ou7/D569BhtiZ1DEnJB8pF8CQBjHFV2T/zDoAm/xCky&#10;LVTLlMHsiSZVjl2mKcQQyCKRGcwcFzNDIOkkURLeNY8QHB+b2NvfM6v0/JrR8dYj8hNTjRGPv/28&#10;/Crlo5E5sV386iyHMe0b/5NHZbsWmu6MqYAWtT9sdBQS9qESCHseMim8BTOJdX777bfpALkvcJIC&#10;6t///vcooFY9ke+YPxmp9fsLHJt4/hJRoayF3n3n3a3tnY219fMXLvI5CihpVSUPMUIPs+bhVKRQ&#10;iOPsb/NSgygptzN/O5t2sMG9O33S2VVtXpPNJT/pxocbNfvzZFjJZhP+jbfF59Wk5+z7xsPPK7sh&#10;n0rH591tNO1AKPvpt63664MSyqaNGGU9xXjPwLMdDm2AqpprtVgb+B24xdKaXx/eZn2A5yCq8ZP6&#10;QR67XDriQ+8/+d53KOQ9CnzvRSdITL2gpv3vZqaqKBbHTpjMn1Tq86PRXFGErf+aoPwcVsIS2nVa&#10;A7OewZ/WJn0lJml3LV6umkrLSWVU8mHFxXP3liR23qTCW7rEjYUBldsCwUUxm6PpD8UQF26uyThq&#10;yjHUWmxCR/HqSvD5T9eZaJooYriXZJC1dZwA5Y/sdGWFDRQxs2tvt4FtyeNyz1K3Ct3V+tdm3Vbm&#10;5PyqG2GbVxY1VMOxipPUkjAx3AwTP/TVaKhVZ3GQcWOMHeGsQxA6XdlEO8llZ5JmeJJwbqus8wrS&#10;SF6idD32Fp4nthv/mSPjoWnBlhucoAmKgi4qjMpZaLGDXm3BphI87BNT0zyH6GTqmJzGyLG3L4cd&#10;xGiTJxciBuHEJzZ0pZHJySiQYdTg8yF5NT83K+cvJ9RH6Ke9E/STw4dM7LaAxv53/1o97RwDWkI+&#10;5zdpvDEv3fAtgeybrKdBj0kgwDQh7NWF/6z6f3ZFXjYqiEd6oESz4AnSAHgYi2jl1GVLOU7JikXU&#10;O6Apg+VJMDxQIJRbFP8hAADlnwyaPb0Y22ZIKToyjDZEfB6qIRGipESaICNjjxz9OPRRIk+P9tno&#10;kw5lZs2bNZPR2W5dBTWeHOl8dBRHRWv2+Hwp/uM+tirpORYQ/1b/UWxACSAZD9tNYNckawKu6IcX&#10;zs0zRhKdyroWRzSJkw4SwLrBrHljACBFm2W8tUExgsKDIdMxjfpYUa28tZkTbZMCzv5j45aBY6bL&#10;K4AEfrLDem9/Z3NjG48zOTB3drf4RZ1GB6YDcQiDAgD0oY4LiKCECE1Q6ieaxE/dR04IpcjFikkw&#10;BVZctHd08l1CMgaV60pER07L+jRaTqxMkcSh8XSVbmPI3tZgq4Vo0dsqyiu1rkRLZtBhLbYvMhYm&#10;yzYhJDS/VhYNsVj69BKMgQbPLa+gYlzkeDNttPbRryiOPiqCPw/2JQeZEWfC555fDjVAlaQMIptv&#10;0TjdLk/uff75D3/4Q5rGDUIn6RJN2CWKEv/+++//9re/feONN54+fcoSFPzs6x1kLzw94fQv1HGd&#10;0BuKPgtaWabGp2lOxureXk6ll2JwVCULNzdLOBiYSYYteu+cB71YvJZb4MVhzng4k0JLJlmyaPPt&#10;Ur6YhBsKYn5SSvaGfOnIhx0D2n51lF8avmgvOOXZcSW4EmglQ+tWvl3klSENjf53bhdu0Kk/CYcG&#10;H87xNvpvC4U5IZjmPazgvBGSSqyMmtN6i7kNJRY9DF9IBfq/c+MaKB5LHMWB8ZmDY2xfjVQU8itx&#10;0QMKeMVpwwnrJK+AzR95LstBFLDCKtvqqayYVgRTYASj6bz7mEwf4QK2O08izfdwDSfgDSsGSy4W&#10;yrLsOu+aF4Ku1oRtOWF0TKOIZEqt6xgvJTbjopOJuGcEGwImrhJl+dACLNGuxL9yqnI6DZkOV5VD&#10;sfmmveYGyTUQpVzxeCAmOeahvaqy52dxvdoF788bFNix+yULLtUj96GB6xQwdrX0p8LQ29Cuqj+7&#10;KKAm4FJjcIvdFNASXCVArCh7xksFtFFzMfvVbck4eFQyvrOMoMWw3GFfJgd/aOzySgmdpSPcEidL&#10;6AkPB0YgA6TRl19+SWJtDJwye3CE4yhJ6ZG2OrIIuQUlmkL500tB+9+pwYov1UJB1kcp7BsMbIov&#10;3GO/sDdrH2q/tKhbOyE0zDYFNMDSQQH1GBMrcu4Szg18NgyNhP7Nacr7Bna14zlP0NRCv6m8mcKQ&#10;uEoibSBkVmunsC/jbRzfUGGLvlKaJ7TOyhKjbUn1tRrynieOYrTtiidb+8RIyDnFQwAujhp2U3SC&#10;UGqFjch1GK8o64TYUyzZg9gyiTRF9jli1SnZiUlFVUUbYC+/jJNs9ocThnc8QZ2gK28KeErHrkMI&#10;hAmSGQeRBDSONUJxkRs3UnQBRiWOlcIh66BXL8HzT9F+eIK9cRvldHMTLZNqx0fGh8eGNze3L1w4&#10;hwDic8sklEu6F3JIp7ozfCcDwsbJDY5dBzKCpbyigNEyebgUoPCG6To9GZuYygk1jVjjt85n2DIQ&#10;P9Su1gNCC6pEKFZA+UqW1DhwxLNnBTQE59DhAXaN5vLYCGPBYRI2zvAt1my+tWUIlc4pXanfEsqD&#10;5QnPCcBgzHSGkuigDFnpe09OoGVi4XCCO3kNlQArn1gmgw5nK+zs6Igjdq9PTEDjRBJ/9NFHCGjE&#10;8Y9+9CNUSYxB4JVovqEvAACDDklEQVSyLxHFMTH+/Okz3sIZaJ168LBb1jsGlD7zypWTAXRlbZNG&#10;JeKPDq9cvjY6Mf7rX//2i7t333//AzbejY1OgYGinb5eZooRHdQxqSkIDMM0QBjtk9xyF3zJJA26&#10;BmerCpxN5N5gF41KsoZkBZQ3sbt73cp3fNXolfnAqxXQ7F6rn6GAtj+3/Gp02Aj8ivLuQ/ZW5YuY&#10;2nIU3eDJYqxj/SUO58B10yXxvkHKLJtavaccbLThjw9N7Fy8tYZqQrAl0RqXMO3mhQuT4xNoqvAO&#10;Bc7zGcpopGZAlm+ub/APoTPNke59fWT/SsHp2BFPsGWnFdCcbECgyNPelq0xqdScrpQryTE5VSEA&#10;ZNbvJZQ1Vz1xUiQaCR6keClsCs4pYxOOadjb592ce8gNzWmtHwaDEkGzDA/N5pKW+Db8j/IjBRvi&#10;Q/0LF2Q1xX4entMzBbJwLKARe/RHZc7+41UrB2pLfJ31+5cdNoTzKpmvKa1xmTe6rznqBmkViGv8&#10;rhysLmaMLyer7GdJDyVhmOM3+ukn7rMnRaIu+F1Mrq7EhOr+TCRCq2XPWnvrpUvLEsJXftkYiPEw&#10;USW71D4XNfZWVTWqLUHkCl1DxjNkh91td8P9L8ce6NG8GpDJyrlZXFy2vkglLxcWIEke4rVYXlkN&#10;pXOIe57Y/87FfUbqeHlK5Q7INuZnxyAWzrZhAbizTbCdkvLaUx2dS5FcaTvxUG89hyX0ajhU1pH2&#10;0dWAPRPrUs6dMSQ7lpXnh8aixhT7ifpa/6tI19qDdnzrs+pffa+DXnTGKFRJq9VbCk9OTY7oXMZB&#10;pa4hEBSfNIdMsh98AnukErIPRAdFO9pcf3L54sUp0gewgYt99eADGVVZiR/tzc9O4w4e0SfyGcuV&#10;H8Gd21ubN65ff/211+ZmZ/CGXzh/jn9TE+MXz81NT02Oj45SnAWEWpQRdJTIS/bH4FrGGy4HM60o&#10;2umUt9o2pD1D1T8PUXni1UWBpDa7S43b2tlihxlKHYTgiCd6SgE80YgTHipv18x8ZOwZHJ8Ye/Hy&#10;OYVxbaMvkg8Agsauu7K6xmk6GFFxOILZqCdsWOEkHlzpU9Ozs3Nz0PpilF9b33i5sPT02XM+efDg&#10;0W9/+7tf/PKXH3/8ycLCIgxgdIy0DUQd8zvFbyQKUiZSBsBOe222h43GP9lBpKSS+wlRYr834zIS&#10;auZgP3yJXGIeKcZD3vIFeVJ13KfmItYO0GAk3NdxSyjd2mcHSscDdlrFlJoZm1SNaSbwRLlEad56&#10;U6ylLwUgzAw2Y4mIQRG/BN5wNL8XcUGkGMKfPH4MrRGdTJgyjS68eHlufp7juOjmwsuXzLOO4Bob&#10;A0Nu3bxF4MI/+6f/lLiEzz/7jCc8Rzoz+++9++7zZ8/WVkmcNLqFPjo7S5+JXjh/4fzFS5devHwx&#10;MzszMTk5Nz9//sKFhcWF6zeuM6T5c/P8Xr9xA/hhHL195zVinTdJyL+ycnhAoDQDOkEhBpIEhwwM&#10;sdORTWeCg44AHVLMQ5JqyZcYfjLzkuQzxr3BB5IZJqjrAh02/bihbpwk36aASP7Z/kk7pyoLZytF&#10;VZ2b7db/jgeRZBWl/CrbcoGOb88AU0DoapHNz8/W0zmfaKJ3icwByQ7aM889v/x6aZpfgQyNdg1P&#10;2yh55YWoaxBjn5+QZmoV1bIKiyYqHTeIHDQ5PrZZkTIzU9MocFqTxvkWDt+hXhZblmFel2YnQrFo&#10;nbiYzxM1E+iJB3AScZOwPWiHp6SAEhfjgvG9jt2IQFo8AfSK8RMnZPc6fXCgKj3nhvKWr6mlMajS&#10;0plzbA0g9YZUm7Q5IXSIhKnxzH9mtalpWanKz7Okp6cTrktkd8TobshXPm/QYaPd+s+u9ZeIUt9b&#10;16x6miLcwOlIq6VCnGRDbfJQFuomT3I95Kqs66dhI+HTBFSXdt2Z7JVvNIOd6bEKmWrNbKG/NthT&#10;Y5hlfwI4HVRc41ijHoMUad2Y/RRgiSpJDgZ+Tqufl7PQIBz+nJqaMWyxgyIZIF4cdjpoZ3omDC07&#10;XpU5GNwZgyEBCsjlSpRb7AWhAHqG+YK7bdpBqrEoRTeihWAFsr4FDHNpYXIwzkuzOfu2hZIJhAa2&#10;Q9oGSKq/vvGC1q886qSmjnjYER+SvZTY5XvXn5c7wOV41rxSuBrI/s0hkIPzQInTFRTLOKQdjsJI&#10;R/lHlAIsCnGL2oghDVWRo9HZ0YISqJhLDoZHcaQwz8dHUTRJV3fn1s2bN67xJ7okbzlJXcmCyAel&#10;bT9Al+RQhGP2jcF/R6WGol9hQSVelN39ZDvV2T5kBQ9FOEGX98mvcvkXwzlGjeaV5noAi2ZkX9Zu&#10;d+UAtelCrD6OOZUbd2WZBkFp2K13VkkdBEM4O4qxjVdaIzvpd/YPtre2V1fXX7xA41r88st7Dx48&#10;XEQJXVpdXiKrP+lRt+kmyunly9fOn784OooL7wgDqJT0iO8yljq8xGEGXtPmVNq0fEBjxWq2xJOM&#10;skjEljgIPHIlyn8KdsUuBR4GAyk8xBRV4EKL+Tf4bdK7EcNNazlRry0rK61J4uSEQDXn6aTkL3/5&#10;S9zfXC+fPScqhic+lQD7qE9JSJ+kdw4BDeCIu5xYTPzslMGQCXz+8A//EF+5w+9s+LQ9FXL++7//&#10;e+5RQFc31sGscxcvvPv2O9jOf/Kf/o6cCT/8gz9gU9nTJ09u3rlNnwn5AG+uXL+2vLpGN2AmAJdl&#10;mAIgTk6JMkayKofuoExOApfsxNIk4tD56jIQDKVuCqj2/b3yykqqm1o+Np+/upZ4m580Ju5rfFoZ&#10;BRolVeE37X91mHRTjUvWlNiYXM6NNsZr5aRxxSffDJ6O2m+vvyG8Wg3V4230p/QcUhhi9JXssUQG&#10;7hUEH9F3FMgbUcoP3nqT16C7A0WtUyKZoARYD4honMZ078UcvMbKLBU57NLhR07eZLXDW+5dHh4t&#10;B0d4+hikmUgQfys1Wo5WmN3TB5GY1VvBCJGv9Su8DhbJwcWxlkXL5KyO/qPDXcLkPTDqtPeK/tCo&#10;73loPZUaqU5L57DXmukkvFJ3LOfYy7Vw/VdS2TOX1FVidqoL3wz1KydmE7eS1TaIJ7lqA41K7aFU&#10;U7rFgJZytJDTDhxuGSNzLCUxl321r7bblWjdYtBnbbGN543BqnVMFp1U6HK8bl3yAykd59C0X+2E&#10;kV+5k55Ws9eSGrOHdXlEVKWjGDgu4FVgAUm/Ujhd1uZWSpAm98kOg3KusyTgsuZ87pu52fPEctFz&#10;RUhPzyCN+BPXHi54i2c2HFieQcUILQgBcWVfiQ9EMc1im4Hw7ZTnIbSjsPE4n3p9bQUfMgXoPhEC&#10;0dVaKre54P22Hf4NqCbovETMucgPuzHcxpIjy7fjc0UFsWu10UQ5TWeaxrOtRN1ngO8Z9II2r6py&#10;MiAVLjCHh3le2EikdkM1TwWFeFqSWqHz2fluJThVbYPCFgJbso8O9k+OiOLt5ZR5YpPYDkSuzCMO&#10;1MTvGSnoZb4jiJNleT8K6BB5TxshLh47l5Nc+koYMjQq3trdIp8pD9lxwue4y+kw6ffpBtDgQyLz&#10;vaRfXl6EGe4f7lFG7mDYOArwoDLIKrNPTy84try2ur21gxUNHKGe7Q3ZMrgBo/gkzucTZ+YvHuqP&#10;2DhHVaEEV/kEHCWGTOE3nXomMWOsVVJJMu2DadEs0LaD3hThe0srbjhVgChl83MhWBwSEfPVR4et&#10;dmu+AgU8a1SXk25U8XOr+Mk3WuyawMmaG9jY4bYcGIOz2zsrHGPw53/+559//Mlnn30GkQJn3gIX&#10;fOj8Usm9e/fefPNNowdv0UTZaHznzmuXLl75m7/5GwI38aFDlWixFMaYajMQuilMgEaJJf3s8084&#10;VeHylStvvP76+sbGb379ayydLGsWyLs0NHTl6tUXz58DKameV69ic33GRvi1TQAk1zwrpREyGBwu&#10;La7giAeiHAxL9Cl6p3Con8CeXXGYPUXjGBoGpnGsoYAm3/umLuzGWeoNrtjOZ/ykZLPtvKX8quQb&#10;HblWWZtG98oY0AZzFvW90gWf5ZNOGz3PAtaXStbkT7q54Es45BBEPl1c8N0g2c0FDwE6lCttjjYl&#10;JM4bExIrMG76RC4KWIexfth/5+oV6vImJG7Acgo5ISgEg6xy/A0feC8ty3ZtWgyFEvzz7nq4j9mH&#10;idP3Jrz6hDdpnKZeT7n/TNBUIiHSaNgEF84UeVXiC8Vg1dwzQuFt2kR2Hh/CVlLLpCijoOdWjJJH&#10;JHyhtxQ/5Yzmw5QW0ZylUSVuXcY4UTDxZOwt5p74lO8qdpZNtpCpc2yKP3Q9SUI5oyVK+T6MNx3K&#10;p7bUkNyenexefV/NSVaV9GA1pf3qyBHcT/82bpJDuemER2d4Kv7BgRjNS7PSbmGVzaJzDqDG8HPg&#10;OZVlAw3tpyT72B7duhIgOV+J1QGZ2Ekdmxg82LK8ayl7EiNSEUtQXy5GDQnq8mbhpU5whmDBedZb&#10;SG6EGQJsYXFJDoH6PDRvgPXh76Z8SlorpQOsM/nT1iajk1eV7CPWmu+IqB2dEyHnZ+w/iHgSU6/n&#10;Jn+Nhx2M/Q34J0onqEs8dx+S0CzhfDXwp6S9VBQS61QnS/4aCU1N/GXmk1jautFMtSyv1g5hkoDC&#10;biIumB5/SuJGZNDwKH/aXssWdb4PAPawxV5nMCHIp6bGMX1dunT+2rVrt65fI5ITVozXld3542zp&#10;IsQTq2b/KY5nmBzZNXnChqSe3mNCBPCr24cfAt5gxoOsRVloqJoLnd0jq7nzmoltlqwjwW4UMmCN&#10;YGL4JJ06OlhZJXesJhS/bai/SkfKRh4aZQkvcBGCNU3kwAgSYHScHajsk97ndKinz56hAz18+OjB&#10;o4fPcfEuLjx//nIZ1+2RtFjOhcWHzh5qmWr70bnZks/+G9aHvVOTs7s7e0rgwE4hzvjUcZ8qEz2s&#10;jAJ0MrbVa9eC83ra2WJC8A4nnV9VbwxPBpgMnCe+T4sLtt2TIzQoGe1kg4j9A0FrnFcgLKFvJjlT&#10;q4RrcSBCQo8iJbNNQqaAjfYOdOO5gyzpPK4JMqABLt766EEKk6Hz+tVr9BPaxCbKK3RQDKLIWQD+&#10;m9/8xoHC7CsCAuia7C5aW90goRJaJjROSdz6VA40qJk6HVeKrZQyqKREbaJrMl8fffzxD37wAwrQ&#10;CrJTm4cOdEgs96AlTnn4AxNHPDEeFcnUo6OtHXaASVs/PDrmcE4wZO/wgIAHnPJywfcTRC7VnE2T&#10;KUUaUqkhj2oG+xUWu7IScYCC+7czwHa5kGwkGUiXbtQMrAip7CBmstM1O/pKi2Oz/7UFtPE8+5mN&#10;+kmOsVG+IZKSf3brT7d60gLaXn+jS1UNXfJSJ1MthZrpIvlMclrIyEvukB1yZXt2xNBZG4LBkAQX&#10;JUB95/60TZRXoD4b6KAQdE3CojGTUgWvHElqXzx6KjeQtNVhG2MZobpSR+gnfN3F7GVCKqRFyGlZ&#10;ifksdFCFfkoNhW8gCOBTCj0l6QYn9pJDjiR8SkNQ+WXomOUrTbsnDpL1Q/MvKQWFA70U8CnMcrLD&#10;Ctuq39y8mPumZcVSrYHHSQClsGy1VW9r6Py21hFTkGSHG+qXh5y6S6IFk5CkWN5kPYmI8Vbs19I/&#10;lYBsqCN9utvuXnaSG3PYr7xKZCgFZ4XHPgS5Uy2pnOVAKpzuGOlQ7KlqtOIpK4m/8aerTYBYoc+R&#10;JvQs/0oMiZqdFupMYIY7nPhfUmw8r/An6SLbyiflDesCPG5okMg8Aux4BelBjBcvXWbFCeheLizj&#10;lV1eWSeUEIkFLdOiF6/0kBukUW7gy1WsG93a2oQasQsRdBjWqUOt6MPvVvWqMgZbBvHrhVnnOUie&#10;lahe0kuDsly4vAxh87jyMnakHdFcLz9EY9aCVoyoiuB20KcDJPMmQybJU4QK6n86tFy6p1iOPscP&#10;Q0S7uFEsiuiEkgMcYrSGuU6wq31mem5u9sI5wjdRN69evHiBww9RNVFbUa7ii9PJsRGYl5K7A1kt&#10;N5T7HZ/2/u4erGxM2hhWOuKWyL5EFASWswH+ONBSYp+S0CbPpRNL8ZLKizLM2BTECfkHv1LiUJ2B&#10;qVhJ5RvCcRRHXvqh1Qv+KcXp4QGfrKyvU5t2Zx8eARAsmrBMVCnl2dEBlYfYF4jeZEnz8NGjjz7+&#10;CDscZ4qisqyzYaV/YHRsApzYPzjUQeqDwzyJc+NJS9lLr9kTxfjYDLezu6csAMcnRPljC9UkYQiR&#10;BnNKsV02ve/u7e7vAliGqiOfmCBSRCnEdRQtk57LHczwBweAI2PhRtuMYvbNDcpLk1MvV2xODsxR&#10;ngblWqEewBah+diw7ekCL6ifyRDbj3Be7lP+lnygHf2Sj8W8yF4eCzaZEu2s9MH0aHvEWfKnd1Zd&#10;vXp1Z2uLXeq84hPgTJ/fffdd9EsXwMzJHiPLb6fu39rcBvLUhph+7bXXoH1u+JB7Cn/66aeYkIz8&#10;+PSvXr9KAOjkzNSzF89ZNNy6ffvGzZtTM9PMPhmy5s+fI0z3OUESiwvTMzNolvSBOQAHIn0NhMzs&#10;HLPYwMqNEYZ5iXwCQYDsYtzXJhKQM4kteSnvAZcpOum64uJdXNhZrI3LNfmhCzSrrWVEZ73ilTGj&#10;DX7iP7P/pfCJh51lWrf+v8LlXciUajjloBpwSJ2kbD7Kf0MXfB2E26i/MVn5NsfbKG8rprUsk0ay&#10;91K0WQ90ACeXGXgWEEv/9u1byr8QW+hdF9+Af2boYCQKKNg/OzuNqAPXCSXhCa+oFD3VSioEkI54&#10;tD0q9I4/tdSn1WraLy0/vDY1U0h8EjZLW5LLNVir0mroaOFIgKxzScjodHgCsxroGRhiU3/f0PEJ&#10;yclOOW6MOtOiQ5dYLNJVY5IFEp10V4lVCkjBJoROdMH3dEfx6HEPLyIGiSewaySHd9/nW+79xPv0&#10;XT4sENq/r1HU+opxxd3wTLRdoah1MvE1EKINNbU1itpaakr0o2w6PkmzmU6Rdg9dVWUhro4h1Md6&#10;DrRrWnWxrLAjARTDqeBgaPCrBCnyXeosacOnzmkgES4RG7OLjEEYaz29x9GCEWBztiYwJ0669nnX&#10;rV9lP4j+YpH02TA6FUbypUu2gbqvJdmXE8RzY2MyoBx+AiGowwciVHgSMh0oEfesBP450ti4Bobx&#10;e8Y1n1WZFN2cVSsTM8aglKN+a1XP9NLkzhFyxlvMn8gw1llIlzjkGvFw5FMi79778uaNW7/7/W9B&#10;MxQDxAZNyOXa3zsxPjkzOw3kdvd2WM7t7e+ytEMhWl1Z0w6bweH1tdXpSbnySTnJHO3v7mi+BhVU&#10;WuFzhbotK37Ilw5rD4+xgcYVi2hzkVOFAgA6EsxZy3pZYd63bnCRwz5IH8+ulNg5Ds7AR2Q2jPs8&#10;Ycj3NMg8lnNU67J643GZmZifyukEWWnjecvI7TmKc4kqv6TnTkyHEENYGMnQY2bNY91bW6Cdzh2A&#10;ewc3xxRJcWY3TDRqmFMA4rVHguc2AfCngEmmxiB5GoSD6ZSg8AkwulTcjU7+5SLe/+nLp9OK/5+G&#10;jSuGvncgjnWuDisCJ1eXVqAvduITf0XdqMh0T8rk8alOHj/tweqGKgNpyKa+u0t/yT9P3xgRWdDZ&#10;5Cofd+wrDzxXt62f2UYQ9kcOVEB/xe2OpiTPu80Z7idmEWdcMaD40BERdAMjnyph47rGKg6iKGXS&#10;Bxyd6EATuHpfz/DQCIEL2FzR+keHqygFIVi/TJVSqHTQwDG4zagtquzNo/9MWSGMJYQMPR6ywUkO&#10;TSnDlUokc4tkhwISfL4DUHVKzrCF62A/XPDf+c53MGo6tABrN4UvXbgIF1leXJo7N3/v7pdvvPUm&#10;4RDki716+Qr6987WNvvTf/a//pQZnZ6aRbOkEm+6oFqEHYdqAp/PP/+cJu7cucOmeCCDtYjYTRIR&#10;/PRnP/vxj3+MQZRp8vZcJ7exF5VKEP24TehS6MHS8hk+ScFYisAFyGNAeQCsA9X6sUOTMECzw1eK&#10;bTg6jsQYQvWEg7mZETvlSMW+UPI7XUmzTf78DdMwuRtplTCSl1yiY+vtD7P/fmWeILL9L5SGyS7l&#10;ZE0pubq54BuSovoztMT41vpD9WstyPKr8bxbGiZ4lL0TFbuLPQM2xnvhZ8+5HRcmBC5zKs+RTZy9&#10;H77xBpSAAOMPR0zCFkBWcmeYcjCu8BlHEkNsrMyWlnTWH584YNSxOA480ho6dE1aoiotpw5JvDzg&#10;nGRUwhoOstQxLWtrdIKSzmnnYHOZVMkroox1p7h+iJ4GezG9bG/gTyeLIXGlwC8cfHEastIza5Gq&#10;EwLTOmIroDHGqmdipF9NTyuhGp4NtgWwTxP7AUil/DL97NLABSk1FIYUGwtishTG560nKAFEAuhc&#10;DzCcZMnG89hAKt3PR9VZtLQTnj0yX4cw/LnnqVQ+QoZhljDuSRxWaV+CJKyKVUQem7RSrQ2bMupa&#10;hV7S/yRHSfIS5mX9cuiLtv6izHCGuNPKlK0bXTrA85hwCysKLRW8VsTPIHTYX6Syk8AgjxNUNj/n&#10;9MNVTRKZQqG0uhBDjh3l4YrJ31D5lP6m8bxVvl64JdE2+FrSZ85Ug1GCJBUwawZkuNeM6YyanKSb&#10;SxqP1068ZILuTDsOlM8tErIzLs/VZQEDepqbnAlUUHqgyBIs8uzjbNuJ9XXMJGsEds7Ozj99+vjm&#10;zdtK6jk8Stoc1FbMbBsbJN/WsmF7e3N9nTico7m5c+fPz0ObY+MjKGfMiI9/5BXI7AyFVobGJ7WC&#10;RSJOjk9hy0rmaFHt4TQAnjAh5DXppZQWXignEmYNmCZzKl1/Q6M6Az3teT7wokaKXHwgZzZ8UKkN&#10;w7HNq6gxOnrKfnYvNR3nkw53LEMSs5VTPjavIIe1tx2NrRqC59G9wszY6FvVT45xD0WKmhmj1Qg4&#10;p5cNRmBrt4CUnUzShGKO3bQxEJjzCfoE5jHsYRjSCPw1R8XEGMYJFD4kgbKs41jHu8p5NmgkvIL3&#10;7u6L8VKeRjmqFG2GqE1QhVfeVGq2yQ0NRTaf0/XNjQm2pUeMqQeoI0Brh775g1aBvMI6qzCqtBQp&#10;/FGKKTuWInW0jReMnXvqoUXURy1DEYHkH93YBP7ZPSr0jgKLtFTBU9r5OeNFLWbW4sxYZJBwG/Wd&#10;2cD1B48CGuzWBXWxMFt/9SoCve3xo6eMhUCIOKNeSXNtfcRXgKqHjCNyemVRaaJwICgVzMYaBprz&#10;c/OYQpYXV+bnZz2DNIw9kqNAN9a3SMzJjFADA6Swk3TevXv3gw8+QEdEQWTzEN5wZgSwY1H+wx/+&#10;EJhybAHxmvgjsFMuLy39X//yLz94/33iahgA1seN9fXpmVliZ0mPurC0SA+fvniOq10CdGfHeRaV&#10;jSscneIbjmSVtb7iJyZMk08aroxy1Se1VUg8Sr4O+Ul4heSI/WGsnXTsBVDiXhN3JGRLMjcCN64G&#10;420vUPaq/a2ZQ3a7ZCMlf06qt/T/R1xfs5/d9iB5gUe7ybqr7nXPY915XJ0dfi2L79ftZxe4GRva&#10;DSVxYE3LVJQGFCXqiDVDo13rA0Yk82p7z1Jg0Ur600AV8N+aJIXtkQCFtAJXUpAwNvAlxBC7yFUL&#10;dn3oUMEi8mErmyAvFxZeQrY0ae5MdbIpTkxQzEonVAEdmhGLJXFkXKRDo34qdy4onthD4SF5HWzl&#10;Bjs/fGh7d8cTyUPeEpoaZzVJkIdvPqbZSKkdALKKGxZu198m4lree7J5SFgR4wnBaZOTpDvvYTTo&#10;uDRER6Q67+koOWpG8DBwa/qh0Tv6QOaKFDYhacS8ooNVQ+WNx9IRdUzhhoMvd4sn+cpDi2Jsgx2S&#10;Nql5rhId2QjvEVbjl1JZ2S9DEwKuoSPLHRmBYv19WA7wxckQqSwm4QqUr+6Iza8SydG6O+CrJGwP&#10;JyQisgqB7XBef2UhrXVPHb5oO3cEn2mNJVur5ZM0yMB6Dd+zF0+kKwij4/xpO1DVldYvYkCKXbZa&#10;40MD+IkSVGyns3WIvPG6JVHFGOKBZ1UlW/HDKNb6DQysUiXU0SAxrggdzgoTktlKNp1N0G4KhhJp&#10;O3L2qithIVANsl3XbCJOT+S5ZLNMNU7Qqxz1pIyATnFsgvBLS4vQOE9A+PX1NQThkyfPUT9u376F&#10;ZuOFKJVQGI+qVATvTNdCS7lvoALUHeLEGKS9ulrVhOsuoZejKAVVAlyrbXU7zO5a/sQyKH6VdEhK&#10;iUItaS4ssiTkUb6jSDOkFEblr/zPsjdraRLoEFsYxSxiKzpVsktdWX0GHMSDIsKRRmQmZ/f29OTk&#10;7OzM3MwMysTcNJngx6dIn8gCFU8yrcLq+slDx4lKpE8ace4kiA+V5ujwgMTvKKCqP7ZTU1L1Dw6Q&#10;g0nBm1VAaQBF6+UTK5pctmIaB+w14mJqmCmUe2aE56zD6QimTxOgOYORSvEVkb4A5YackSzynR4S&#10;OEUqPZz6aN4nAhp8bXiYSE0z57U1EiEtEDL461//+uc//8Xjx0+eP3uJ3cD6dtgHiMUifycmCVi9&#10;KJeZZUJJxATO9IeTXf8YbiSrEjHruKwq0amEW8SRiOnE9+VFz61Jc5P6tL26TJ2sJsEZzPmtqSes&#10;bObgsrwwsfAbAJGCzm/IQkklHeIldq1YZ9DSnJVW9nbIEk/05KWR4VHSvXCSJy9u37oFGJl8/DD0&#10;mRkHj0lEqPiT3r7f/O63hFIAcHoGBK5euoSR8srli6Ai7aEpEi/NPgS2xz64d5/EU8CNnIYol2RQ&#10;euftt5cWF1n8YbshrRKLAcyfTND//O/+Hec5TU1NMuOENzgx07OnT7FEPrh/H2G6u7ODz16dGRqC&#10;GJkWPsdRfv/+g/sPHzKoqzfYUHQD8ErtnBhX0AJZK7CT6TwnOHtEWWClZukYDF4m4uqfQrmZMEmE&#10;YLXMnuwukV0JZVeYGozfbNWx/5SL/6/WWhYHoSqYE7a4aMlOk/yTc37TG9fWXk/ZSsUAoxv/uBa/&#10;/le5rmoMpBbQLU3xjKhoG3a3cXXzqHct3wWg3cuLBC3Eyt8QMdWkBzQqDSv9oG4nAZXj5abSompF&#10;Lpm/+2AFDIzNpZE0vTCsqL13rl711gTXHqxNSW5R/EB4qmZ9fHgkBdYGleEhdjJq+Qj7cKI42eFP&#10;xFghIQrw0G+1zA2OQB44luk4Glgg2t5pd7k7ESyjypckjhzncMrFU58lyp+umb7Z5teChXRzhlHF&#10;jHuoSQzJ+JJCeAUvVT21HyqsoVrSQfmwb27ijDgJiXjO/tNBncZRn1JoFLeCmJzUUK7hXhFkIobn&#10;LBHCvcpRlKZ1v8pptqrkP6tPYPf9A6QClsctcqbwXmJaKlVFqLYLeh3FjT1WXFIvI2m2EckyQPFk&#10;wXu0OTS212jKap5i/Sz7k8hnABqGdjkZBRMmfGjh0UBZcUkMr3WMYA4t4VPOVAXAw84u9QR4wrm8&#10;aUCbV5Z2JXhd3gKsrM3jyiclyXmiS96X98Y9Fy5nDVCUoytxMjtTYkh20jXXQK6cDO2DxfmfYKw3&#10;cAcKxarMdM3Bi0wQBCW6O9U5ZzyExtFCoH1cb3QAmrWXEDKnsBUglT8kR/oEmILhx+tGjlbn84jM&#10;qXYZezHJJQffEWF/FScxJTYuY44vwVM7QuRzULROBDbYGeSDJ5RqvPZFhD1G2B7Ho8sC7QAP/+LT&#10;cBiMa4jwTuXfRFvVyT8K6qF2Od+15SfOzSnvHcJBeaS28i4UazCfflSlSo294aYL93NvizhIaz/V&#10;ZbKlPERqDcn80HXyUDlu4vAh/rR5D57p3WBGFenYtQt4Y21VxF3b4802KYbCBL/ic3Y4MYPcc0Zl&#10;ZH6V9ZRPdAwB51hu7XKoNy51FCO6tIL6uaEj1KVmxlxD7PA2KgyDq1b+XNxQwIGJiYTwQ3mWp2aS&#10;/F04UdrmcJqWYSNkjPhknbaMPynAE7vajJn8WQUP2NZArNjgABYC44bdeZS37ZPPDUlu/Fw2uZr3&#10;0ivXxoe89Zle3BgaJk9BsqcfcHi8DBCIMVheUS1/YraUI66vD4hhHGWO//RP/xTl/q/+43/kExke&#10;ON72wX22E6EOAvnZ6akvvvgCpkAlkAkbwxeXV8mzST1//Md/bDJhXxGbjTCmoi/+h//wH6j2z/7s&#10;z2iRYFC2GTHfr73xOs738xcvsKQhhAb++5f/0//tv/2v/xue/8//33/HJN68fgMN9/z8uQnl+xz6&#10;6NPPNMdhHoKEtT9sfExZDkIOaIeaVcVYDculV+NVyf2MYBYrvvzn6LAM8wiDKKxZkINPxYTSZNk3&#10;R0qWhcve+ODfZFDmq4kh7Yyr8SQLN55nW8a0fOvnjSeNMl/ZaKN73fpQ1vMKC6iJNwtXtb3yJL8O&#10;8OluAf1G8OwGt9oCWnUzibeUU/kwRgSjbJnwsg9W24w2JuFUhxI3SuYArjrTnzVGMwexzR+89Rb/&#10;53gOCgX76Ie7ra0pisXBIlhArYGpsUORrjMcuQoHIaFieu88Zexw54Y/WYTRfUcXOQiGqvjW+5Yq&#10;poP7JLTYqluDA1oXrq5SP584t7wViIYCigU0fGgVxFpcpi1nQUqHOq29VtsJOI+CthhykLYcGZF8&#10;aoV0KrG2r3Y/2JBGT8JU3IrxctM8h0O247E/T/IoC3jiE3eTWTjIyW15eHrV10s2qfCZW98VhKti&#10;uTE5XlRIcKIVrT8PDVEWJy6FndbavCSxraNeqcSkuDlX7qp8o28LH0f0tmLuWazsdpPCJdurHWMN&#10;Qk0Rm+P1TV99VGlJ21/JWbJw0lJHhshbI15OXwrXcpgeWvmbHSgbajB0N53z2/65gZmTaxR1P92l&#10;EjG85mm/0gUfH+RwTyOgrc4SXCfLoH5OS4LC2bc9d36eqeA4w5XF5aHR4YnRcRLnIL6wnRxg9T8+&#10;HCVMZXwUhQ1jHsKOlII6jLG/F3qGLuwDjeFXh5xxD7IdH0hzNcKUl6195RMV864eRSefuUp8y6pC&#10;7+tDfUwVE5XUiiZPMGXabeR4prCPSmFl16IUUwI9iCNHEVW8pn6x2+rU31N2rSvem8iQSPeFzhsB&#10;iLWqqhzEOsqS+Butzfjacb60VMVS9YZnxsp0HevJE5ghQ7bRLt/yxEo8BdCuzD8p4LWBXE0EHcYe&#10;Mj5Bd2ExTHQgz7mBRZvnoDPBflkwh91aQU3seqa5jz/+mOk3t0QT4hW5G9HLh8MWiB2BIEtMZaH+&#10;Kr8BTlVpeBHTTKNeQ8ID4b1OxkeXnFzP1gQqoU5OHkpELbGRAtRmBZRPLGOosG9AN+YkVBuOpmFa&#10;cd4V64t21UkWHByStd8xoHxClxwPYBsEv/a8WS2ubBy13cRjp1peOd7JApI/vfpSZ3gVkdEX5s+9&#10;xIvN+ebDQwSNsKNfOwz6enGsv/XuO8z1p198zgr//KWLSC4AztDQI3/xi1/wIfEqeNj/l7/5G4wy&#10;b77+GpUvLSywBrh168bt269t7+7//qNPSA5vKz3slPZI/A4syFyFh/G3v/sdWTmhpbtffMH2883t&#10;rYdPHr//zrt47q9fucqhrPzSqxdPn/3ZX/z5r/7hFwQoIIHAUA4iHRgCSTikVNE1eh6bhoHPzp5y&#10;bFVBJAF2n20KBIhHSOHSYK3J9FLK8IQtbSkgwi0rfh1TqdARtpF59o3qNA2muKEkYGOF60y2Wd50&#10;5mOFclkWKBlsWWHKo6zZJc1m/xFXfuibbLdRVTcFFDQwBLK8eXERi3Kmpm7j6lZ/WW0Jh2797Fbe&#10;oUaNTpbEkpVH98PPXoftliKMSvjTvx67HeY+MjORxK/Euvv78QF42WOZyysty4kB9XpRi6qwloFL&#10;wdcgeYWEimfsaTXpKWfroTVIO9yT2vmEzx0KZuFk7/zS6gr80St1avL+eofbO+MuLdqCosVx3Lh+&#10;yriviD2LunKCq9nldOPa8pcy28yuFAYluCFgL9BNRWaOXFbBueEXbs46lRsCXRQDN6aUNBYnEk51&#10;DlH3J9UIE6FdSFX3Ct9E6hPlLLp1o3uOzvjRTQGNxJKVYazGJLVWbb4pQrxDs+w7jL2KugSWAa2P&#10;01EbvXSoZWxCEkyAgaxOtSht5yM5ulrfaq2hSzin4tXgQXD5BnkbIMauEnT+c6jyF1QcIYmnm0LW&#10;Xrnngv64wkZ/cgbLIedclJPV+Lbxp+tJ2stqG4wm+1BiTuMrY1SpgJaY3+StxXGRTJz7wKVN0XVW&#10;BEKxTfCIrsXlNXCAzJETU+PvvPUu4izWBOwkGFxdX9ne3CHfJBnTB4dxL2qzHeoXsXSoFsQjUsP5&#10;C+cmJ6a2tjcdVxO0IIL1EMDCYQIngr+5z0Y937TTL0RPCrVQKKsrS3rKrHBkIKYqYfml+ENvXdMv&#10;tkslT82tbbFRzc/lFkAWs0xlIdNDYiNFQvskdIJ3fE46T/yf0ijRE452d1BARPmGP4FccqfKya/n&#10;KKCorVVEMiW1EyWWxQl5D0HpMwPfPApzJKgKrYX9YcZe+4soxhjhM9a6jJ/c296GAmS4mf+Y5bo2&#10;ohKxE/i0TBgsEYd8SIXhzJ+ya4UWHWp06eoVNE5b+0iiY7ty5QaprYx8S80UplrYtW2iynwyNORU&#10;57Q+wp73OlIlcZsnVvKsgJr585BO2t9nCCAaqJDaYLAK1YwNAy5PVbZfDvTJNu9553OTLV8h2+xb&#10;AyYWDbxKmnUxGX3D8Olx2ZDcYCm9R0oaSLYBRbofn7DpRw73gf7FlwtsFX/7zbfQ19dX15bZiLey&#10;+t4H71+5cpXEnGjMfHXr1s0XzxRrS+bO737nW5hI0LSxay6+fMkKgbbmz58H28YnpryR6P6X99g8&#10;hFYNJt65dfvnv/iHt954E2Xxe9/5Llu4/v7vfkJbHFL0v/ynv7125SqprHjO5i3yIdA3Nm/def01&#10;7tnsv7255efg5NrGFmHczHgETBGoPScBvS+VvdYUhWeOZeIh8i5ZYqKob1IB9Tz6T53vEmpTSDoZ&#10;g12tTo6KGFAzavMW7jFqJ6WXBG7Bkewub5rsq/67WwH3rb0ed8NXtzq//vP2+kvcLut5hQKaTK9E&#10;uVcroB3afeVovn4/2yVdPYquCmiJJ/UQpCOmBbQEtdeHxhlumA6YDnSNITKVTt46ZNzLUetU3Jhy&#10;q+WltrvX5OqlthEX/ITU4TtkGlteWePUdVgnXw4PKUeuCd7rcnRKZRSr3S5uzwPQ/dAQZegc6ibc&#10;wcwFynGst8fs1T+vWDjCeGz7lLMvnCy8cjBAAigRQruiI/lLOeUWdcH7KhGYhMENhGRZZz019ST3&#10;n68gZ0bNBZujJh7GKXbqs6MCrECfQbIQCVZkCyNU01/gbpsyfZXiNpmClQ/+dD+TEmIwiiyMuKsw&#10;HymmB74vQwLNK+Vhtd2i3q0Zu8wxGsHklWNZdk7ZP4kBYo+zNgTL8agE1xhCYDcAP7JHa2e3V9F5&#10;H+Y1uzjtKrXCqn544Gb3Jag7cx+XKC6DomJ/RdCkhx/hrC2dNb8zdrVfhlheCeeSeHzf/qT8KiFf&#10;jugV92W75bfldJcz3iiff2YZwzPXcgZyhyvyVlZX3FYTEWjm3BQghbUZ5p0jOgkng9ZevmBL7Aj+&#10;CV6srznt2jBEin4JZNgyjHYAhpI/58mjJ8rvyPaK1XWwgyZ2dnbBEfzGMQsIIblKZdjrOQXPwi3u&#10;PeOyKQJsKbKgoRziWuXZxxBOxEEdbzmifDqjYzqMbRxLbPyGFlX9shxlHHyA+4FgO2WzcBJ3AhFp&#10;IdaAYQq1VR+vb3UfZkky6aCkK4eSj1qMTbtSLtkK73udvBnOfdQk6osDOEt9uRSBEfmIxmZX94jW&#10;pUERFdYlH6BPdNGqs3lL/Dm8uAAYV+Gc5my+4a1d9sBOoAhPFM/DEImhlA3Lx7DZFy8WSU7+0Uef&#10;/v73v3+JBW9xcXxcDqKxsUnIZwRH7NjYlSvXw22FG13ZOlE2qQ1/+yp66h4pG3V+BzGhCq6W70Ke&#10;VutzvuhtQFs5TKiZy6cVWC6ENGouFI2xZmXJsjQlccGdksDNww0QyvOnuZzvGb7Uyr4qFT/PbSKl&#10;e44NsHWTb0OjrjbIlwtRP3c/DUyzDsBr4wKTPjs5Q15SErx/+L0PqRaTKZ+8Rnb3S5cI+uQ5udkR&#10;opcuXuTb2ZnZrc2tZ8+foY4jvH71i1/iW4/w6JM333idAvBpYogRXdhH6bCSVS2srG+sf+/DD8kG&#10;j8nzW9/61uMnT+j5b377WwY7PaNUAxTjCTG1Xz64//nduz/+J3988fIlTsskz9S1G9fJjoTb/dZr&#10;d1ZWV9EjpaSfHM/Oz2lXEAlqJqc5/ZUzsQk0xsIN+BDCRAqLzOLS4Zm1BEn1TDRZLO+tBOSslXxP&#10;iQ+DrQfo9JUyedX+zwj29WnYVSiIljOdLKAp40pO+wpl8evokaVAKfnq1/m27E+3+7J+Y0771flp&#10;uhzbvvo62vGZdou8oR1h2IBnt362Szd/GPpSh0E0Hlob4QsfDea3SVAmw1RUQA9rk94yZGwxXXNj&#10;AgwGJWFkwW3+ICR84+JFGL4VPvNEIqMpwfZYqI4PYD2owEgmHqKWEbIFR/BOHAqbZ1EdZk5bTMWd&#10;a8WRXo5NToQmpwt2Zm7rqijvsB70S5gyFA4X4AmsljIMg3pi24QWvhBYwsjbtANCygERsV+RQDhG&#10;a3rwva+SQvw4SY46zLYMQUcdMC7EbdgDeiLlrzxKfAUE6apjkgCLB5uUUNFzhOAYvnziaXB/yvlL&#10;fYsauuFKVu6x+nOWzpo/69yoknXeZsfASQn10TtCfOmLQ/0jdIit7RphJKRECuvbOmd1Cz6yALFg&#10;UAqqQCEakqBOt6YTNIRiEdYhx+GdKg9iCU8jeklUngU/kf2qQOWyZPk8YXW8J10/609i6MZ0DKic&#10;+gpPiv5kT3xjflrW5s/L5+1tVWMpTKpMsSfd051AgAT8PCsp0aDRz/wzK3FnGlDKYnoVQRVVmeLc&#10;XibHdMpbztlzoDNHdv/Nf/r59Zs3lMZld/fCxYsgPAtL12/liRswn0WjyBYrYV8/IpPcESRiw75k&#10;WltclM8XUp2ZVtQKDyETFrjsfSKfTW8P/5RGjYhLqNO/WqeQDgnnIvuNI/l6pLA5il3wSmLlGNCM&#10;BEVnKPEtsc6KXmJUwjZXs4kqUeyEo3vTBY/CmS543O7QAbZUaAgY4oKXgioXvJbsJj0Tr7OkYVOk&#10;rZpVVNQtt756XLHUpFN/y6Tb1QOvgKUIwr0D5BageithrtCQpwB2RxsIecsNHBWuiN+c6Qh3OQ7o&#10;Qc5/J6EkS+J15Xzl/CrC6186R4cOTR8ZXltZ03YrJS8djHDA2KYa8FLQqlawFbZwBNHB4R5M3l4z&#10;Cpg5wwAZtV3kdIOJp6s+GI/n2udV0GOy1lT4PCMpgeAkxj11o94t6xm0zm1xYBe5IA9D2a8OWTHQ&#10;KGnHvW0WSvwUF72ykpokTyXeGyq5E6OgmK0GVGJF9uWTF2tbhxdmx/7lv/yXfMu2hJ///OdgOAXo&#10;ADk4ATuDxa6pI213djiknvBNHoLh3ofw+PEj9sVPTU5SN1RAf+ygR29/+vzZxubu3PlzPPzbv/1b&#10;EnMyg9/97ncJ9/T5Rj7xwfIx6OX0KgbUpSVzD9olupTzNmmdOpGDkVvtwLgtEbmLg6I6g8rRYmii&#10;WGpJQwGsxPUxVYb+aZioWm0RbPEQo6hBVEpMP9QEmdlUTgxxA+J2Q5Y5JXOF2IZqwL+DoecMg/p6&#10;kaCeo/arJPakevPnHEu3bztW2O1hVuKbUsEtP+lmATX+mzTMjavfr7cLPj+JTF4drkb3WuULe9ar&#10;we4aGtInYdjtufbjxdXoAOXTGwMyQGggJCgNM4HKeAVyAkPjSTiTD2E1jrrkubmBOMPtK1f4Wwuy&#10;yEVMCR9uxLZQN8xD7A1UCielVSd74zm/PPTqWa6TYAd2gtjV4u3w+DXoFq+8SdNxRfzpQz4d/ARt&#10;O/6Jkiim/ImAevjkKVZRMoyAatZuW/CtTZ6ebi/Y8m3igSkqZX8tUewLa5oY8TQBOziRg6ioDVCw&#10;cZERwdYYFBcPGaZV5LRqmIEaCIJDrdA05jt71T7TiRbWaNMWm6LU3MRUwcmCkQpAfj8sNSTkxxTD&#10;pt44nwIbp/Y0qmBYgmBBpB08PCKHsBLlUQAhBSQrQ5POplaCZExiuI0mxlG+CS+TZQcTU0RkKENC&#10;eU5JWLMqVLSihYzLswYMN3fb0E4pblkuqeyEo0WQjf+0lMryifTycNbWZcPHV2n56Eh4WYNpzCYQ&#10;N1HeGLbZ4ZwdM6By1lxh2fnEupLpZJlst/ykAZMcsuHDleMy9lqC2lNZMtzWfRG0joU7QcEgLd15&#10;QsYDO7LZRPD0+Ytr169DjDOzs6A6Cy08ubxF+/ESFoQnoA1ph/C7eesWCtJG5Ldn6tdX1w8OD2AS&#10;VEbvINjQo5BkyiwI2XJw+QQsZHRwbByjzNjU9NTMzNTMLBs2JmFPeFGg+rCv6Yxz5d3pg70QZS0r&#10;ruIutXyKFFtSB6UUKvQM1zmG/EGOUAcd8dXqGN44nUiJz/Vd/Kkk+ZEQI+yRFVvQ/vTYmc8rJZ/F&#10;4CfSr36dj8G8hP+3u4PAPWuHJsOYF00aBkUv7ilNIYCpYYyQvB0ro6DDTNlJ4l9YhEMezQlpVax1&#10;jK3ryl5JEw5YpE7YDroOO9nJQsBGIpL1sK8F+5niL4cIvd2F2wJUNudPT07hrsbetra5iQKkQwvY&#10;QhThAeNTk8QXSlkZHWVVKMOhehG2qyq+JRKz98jeCU+woRxSIAVshPYqtDT0CV0eqXUUMzd+vTut&#10;VBOSQXHDWPhNZhhQEiRpgg9dlcncrRhcVmL40GQI21cCz9p8YqFuycKN9WPHiXFPbdw4fAufDi5p&#10;HVN6dKiYIgwo6xtK9IH9lW21o6AiuQ0myP7w/Q+/f252kgHSAQzJHB3kwaKJ8guTZzosoVzzjRs3&#10;mRHEELopfWDu3njjdYohTYH3/NwsyMSKgbbQNJ5wNtTLl1AaYwM7ATUJBxgysZ5olpcuX75y+TKr&#10;BMQc1MdbGv30iy/I1skxUqNjoyOjI1/cvUsOJhTf/YN9tonRedRT5gqjKdhP2l6FNlP/yTHoggCA&#10;bEUGA8TJSNrm/k7LEVmsg9+avzW4mXmIsD9+LRYVPa3SZuC6V+RJXDX/a8UahaW5ioF2EyUrfgVb&#10;7las/Xny2OTnvmm0lepRo/zXb6hRf7d6ullATSPJ/FvtdrOknn3e6n8XBbQxkG863rJ8x6EVU3ym&#10;qTqvT3MLBNgLBRnNTL9WHXlu4ko1xjTOE2REwwKqMnOsqaWRjJspQHWmQ17BFnnOsmxlZRnJQQPK&#10;5NQjbxF0CF1ZD2OJDPQRMJAuZaAuMxqeS6SR2wib4u7e5YuX+H3+9BnJdfEcI5HItYutjbPIyH/G&#10;1IH6MAjZ/dmGubU9NzuD+OUJjga6xA3CAxzHCcK2eobEUGP8rIQ072EGQNyqAmgB7hA5IwilYsXp&#10;c95UAG5bUWbA2RLarNDdps8GKNBAA1ZqUmeoYAPQ0SEeSVgDf6KgIauoEp+1wmNid720zwA3TVjj&#10;ScUrdSAvF6wGuVHPoifJsyBGcNadbcWFrpDtbXd7R+nbdQgKgnx4Z5v+9LMnnhwzaJnIF6xU1ILU&#10;npqeVR4OksJMTREIPzt7bmhklGKolyisxBKhEYS/pofM1wj0/cN9ugKnGxvXSp1qkVgsOXgiBz1L&#10;lDHFeegcZwWdKtEKUQDABJ6Pqx8IxG8f3j/mgz6grCqFDosh4uiPjjnvxDY5LwCM9P7Tkq/xXGVq&#10;BtoomRqbK0miSlZriPlPQ9uElQXcbiq+ZT0lM816XD4byso9y56v5OOeWXPJvM9PshIzfVt0XH/7&#10;vFuQW35bZhhKvkBYu55T66r0sD7th4stceTeIhkCm1uPt7Z3Hzx6AkFBpNAyNbtaG4e86xnVh6nn&#10;gGlo+Xe/+93a6hq7egHb2vqq9P6TY3ZW29sOXVMJazasJnAdEtNw/A/ZiqbIGEmKI3zrYJqSKQH8&#10;XtY0mupj5ayAMHgu8lAoBzJPyeGRgGy20ElAbFvBchkJmHiilEzeeKTcDhCOgGct0/+8R4LfyLmj&#10;zEeqVM5l7SqiFm7otuI2g7lEdiD5zQEduiK6MoZDRRyNDEPI1m9I17+/t08SGyDro5CADGkggRak&#10;bsolWG5xaTHsm9tkB3708DEKxrOnz1GJYagMmjN8aI97Ktnc2KJ9OOfCAsmvVp48fqozLB88evzo&#10;CYmQ+PP5sxeoXqwMWROip45x5OWoMjsqWbp0SHyfuJ5PFCaACUDph5V2XqEyUh164CnKR8HZRZFS&#10;RxAPb6lSVSmSrx/NTJkwlYRXJzgoC10cJoTCZ9eYUdGYH4qjrqSORBU+tPuLksZDGJq3EJhz+qEZ&#10;Gvdjw6Po4AAdLhzHuh6hLoEaimg8OZ2emiLAcZFUpleuEFKgjQWjI95ThfiwGLM8cgYV8Jb1Ei3G&#10;XIR3r6eX2rB8or4xvSSfunb1Kv5smtvc2Hz54sX1a9fPnzsHqyJWjN0/iwtK4Y5Rk6ODaOJf/+t/&#10;HQsJJf6kw977/84771DGchRNkdMpmdmQHToPE30RmKIycnL6zPTslWvXpPeGao4bHQ8P8Rmk6+LE&#10;lmtXr735zttzyEE4KmEVgraODyVDEntzQWSSvWMP2GXrFco9sRDAlrRoRGoj2sWNCeDnfKkhkp3B&#10;X2CE9If5UXKl0xNWGujcyqbEbDKvWmNVzjftWtZBWD5HVBNaijnumb6SlZkrWgxBHCFNK3Wz4phx&#10;fICYW5yM7fLMcqy1qn3xXjmrhgjqMOtL7mceaJZYsut8nizRT/wnv2aMeSX3TmaeHN4Y6/r9Nq/8&#10;KqstX5Ulk0Vnx5pVRViCmXDZh4YYyldfT58sXIhn9566GyVMSsGXgCrh7O61Q8A9bAe4YdKYLxcO&#10;qq9iLbJC158ai2FrzwPqohfbZgU8FLcaGrKZ0h5ybjwE96T/5qVL/G2Aev0K4bGcXVxcsFrAEwiP&#10;elFi+GBrc4fsgHAE22bQRO3Bt+bLn44ZMmOyT8EilnsUVgpAw1xYWajNmURowiwPfXRsdAxORHNw&#10;0vm5eUQY/AVbnu2vdsowYm/VVLam2HVrTLV9wsMzmUlkRj/TPuFXBrdhZ4AmhzW58iqUyAGdxlZb&#10;WCnm2uyjtwZMK54MvVX+vepA7aQHGgIC7rlVDVfufvpPI5CGVjOCJKREdymmx4dDxEjFCRYQ5gG5&#10;mCR7ejjb7uCQAypGsHDOnbt449ZrFy9eGRwawyB6/fZrWDdRKqUa9oEWLKAB+djtW3dQEznYjYg5&#10;hBOLDdK1KE1ihAzCaaSS6wyViLHt79dxJsAtNowoxG5wkCfKY4KAncC1NE0pzswAVar9+mHVYjbA&#10;C/bkwqnAFMzqzKNJ16hZyfLjY6bS8+LLQBNO1rRpAkj6sSmlBJ1xOAmpUT6VNmNIMprUepPIjRWu&#10;x3WWr8p6ktRdzBjFKMzKfeOH7md5YxzL8WZ/GoVdJqs1chpQvnHf3BMJoer/dfxNKrXcmxBk4Nne&#10;QaFBa8QL78C+RGBwgCe4AqBKyBOnIW/n54jD0WZb6p4jS+b0FEku6Ts4FBHgm1hzWExi44Q/XL50&#10;4Wh/R+eWSWFSLk8sl6igoUZq/ZT3cYQA4SPHY3EwpcAjvNEqVMOVqIs8r2TZjLkKaAqlcMSgA5lS&#10;jEK+4Bhmal6/ibXFUZpwJcPB8+5PZLoc1eGidjTbbIl+Y3jiVbAiEr4g7Ub3Spv9HN7ogwWR8wsx&#10;EutA7fU19tKEHYgU5ZtEW6I4opLSdVJpolwuLrJJepGbp0+f3b375ZKSQhLdRzokjgBwOiF7Zfkf&#10;5MkqVAu34Fecvn2IsVVMOCxSWs5FrKtWsIaL2ZflR5hzwVbbbFUycCy8Fjw2PQkOqC9e7zH0iIA9&#10;Y09KEivx3wDnog/qSYgGU7Fx2F+Z1XPvJ+KWMKbIVekoJl98axswFl/c2WiTWPKYFCbi+fNnnOUD&#10;iHBbv/XWWzzEkY3EcTwJyInsoBt8y1esW9D/ufmTP/kTRk0lNIP+Ci4xd8gI7Mqa0DD/UwlPSAPA&#10;1HOPCROlluf8SQ3wZ8ei0BBeOBspJqemWX4wc9SDJRJ0RfuU/31mBkX5o08/YYst0ZmceDl/7hxc&#10;dH178+333iOhEiYS3OJ0HhTUFITG7zNRvTswDk6N1HgEgNR7BxM+ycTKuVA9aNghQZILeVLKKxlm&#10;NV91DL1FT86jb9xifi4aqR1bZiRVY3VQmfO6JuMCx8BSszLTl++TD5f9z7ZKNp5Dzs6UxRrM0JzQ&#10;V3vN5YdZbeNhcsuvbLdr/YVG6T6XPe/wVTeTaaOL+Wc9Lw2AZEMdAdWttx0bae92YxRn2zoT0lYi&#10;TDJVKrSPDt3PvNQ1mA9w2cDnhW7OaYWKd86ds+pp3THWRk5aocM2vH9oc2sdyQThwTR7e3TwJgwa&#10;XpBBPI7RoRn7+GHT/ELVLFgfPXho2jZvyu1EVOjjcTG9mFtx6eylyEHIh2TjpM6VtVW4hrY6bW/R&#10;HxbxjIEzyljCvlhcmJ0iVa+MFozKWnYGV/GnbHixnZx2U9ehjJWDJCR3zGEKBkXyU6gJthI8v1IW&#10;U18xD2W8KQJtFcZUaJFG/a4qCdJTYuK0auJltxHCEDAZJ0D8MC+25DBUtlWOTU7tHZ0cQPvDo0d9&#10;AzOz5+bOXxYHR3E8OtCpQkTjaf+BzBJAQOovwiAOVsUgIXQ57VnbZG/ZJJYAftn1CcS4efLkEf2p&#10;9xAroY33G6OMynUHv3SeUSyjnMs2hJOT3NEnE+NTxPytrW5wpDOGJ53tvHsQu58GcYwRbUZ/HP9H&#10;L4yFXucwXhvgaZ0LjJJwrbcAS+pvVfkRjfoJCjvIfCU7Nsw7MgUrJX6VXJLyphY/T9rwLHjRwofJ&#10;cN2Bsv6SHbhY8sfsXskEs3z2J+fdNbv/vi8/9JPyt3pbg4X/t120+qyvdegZJhOjweLSyief3cOM&#10;7VWfMRPiQuIij7N+2+/jLXsgSIU2g2LD7NCAkktub4LIuNVRm4YH+8k+w65hMI1JfPut14cHtJEc&#10;tZP/IoFRpC7q1RNsmLnrnKhLJURS/Abe9sp/HdqY1hWe02SUpghJ5Yh0TC3HoLNkNT74lRd1VtDx&#10;wAhda8XIEKYq8wowUFpCaOeOoCctTgQ6V3IF05JZKkyP1PW2EwMQSpr2CQPdiMzBcDPSOgJGOJsZ&#10;IHU62RzwtP7Ezm80VGHd4QnxlzolNGhE+/R7WeuKwhRyEIdSKqImjJQcgOnhmE1RG2RCD71oN4pW&#10;KgtmqtNjqsQIJ0QC8or/llMFbVxes4opBY86xlWiE8goabt7paLWXCgpy+RQ8aVg1W7U2jwf2k5h&#10;/PFzLjV9eEhSf53qEUnlbG6gG6Cc+4yhnRBM/iSGkjUPMMT8SzF2vuL1ZscVv4D0pz/9KVZJKmHI&#10;8Cia4xXyiGJ//Ed/tLm+wXNgzofsEPJh6ERSsqOAh++hEcaBRj/5yU+QWW++9Q5d/dnPfmYc+Pa3&#10;v42soR4f68U8UgMqLIsxTK137ryGOfL6rdvXLl/CbLyLB+GA1FerHJ7+/rvvfX73i/n5ObRYixhM&#10;m9oFvLQIYH2sh/mk1lKcnDc65n33CsSPJz6O+AQKKZamyQ0sLMopMJMSK02nSrGsVaCVWVNEhJgJ&#10;6POwgHqw1gNMF1l/g9U4BtRBKvI/RW4z8RYZ3aUucyWj4zkBJhXu1a48o4epOLuR3Kzb8/aSSf6N&#10;Hvq5AN7pagjTLFJW4nv/vprftreAVM05KvlzVlje6P4bKqBgSDKfbjApn3se20t2BI76o7N7OijN&#10;Cbf8MJ+UMs5jNw4IN8ILz+UYTggNWnCqDbMm61o8BJ1E3HHGewmi/jtXrxpBYSW8gLVhsgp+J7Mq&#10;dYXjY9Z2Ea29jhUciXKpfCIHB3BbGuMJEWBwWwieBq5du+Y1pdx52C9jZZw8i7YcGkXPeI6hhWp9&#10;7CcKCKTLsRNTbNtc5YTbNQrDjFdWV4h1tJZM/T7lhVOMIWCZH8PsbyZIT/jE2oyZtTHVZp7EmErX&#10;iP/zQ1eSqOlVpn12MsDUBi0qN7+2CGeMDg+FebkqCiJ5qMfc2WMsY/goQyVm9xRLb1fJwb1UzZl2&#10;bzXPmDxiU8TQyPgBCVZkUxo5OO0/HhjZww46OTM2PTc0NtU3MnqIPGPzB2ESHLKnQPG+Aew+mJdH&#10;kAEkIRkhvQh7UHTS6fb22sa6Bo6pe28bixceSXTLcOzKAo8KQrjawKAOFMGbji0DYypjhRNiC2a+&#10;MDKhqE5OsCbBz38B7xmTzsGPjFrxAAK+ZDwGJGQDXs7wllanaVt6GR/oA8iGJADTjLX0jd3POVmm&#10;HLO/VDoNT1/WLcwQ86t8ld+aAKwipAmn5Fy8pSojg6s1y+aycPWT8sb3nlnX78tP3Of89ew3SD1n&#10;ORlE+ZU748pdssLbInA24WBYGPPFJmKkwHN9Y5NZm56d5rwcVpUEd7Iw0DFHE6NEGG5sre/v7g+P&#10;4io9Xlh8ubuzixVpbX2TaYQtoKZubW7Av2amJi9dvogCSpTn7g5GvofPUR2mJ6/fuH758gUOWeco&#10;Hnn/BRB78iQSGb02m8cTYK+MnvKYD3KMd8QMVC4L0yyQzJsEadR0qiOXQiO0lmkQcSV155T5Oe5O&#10;he7URkGqNe6ZayWjhI9xvVhYJFQVdYmxYqLEXIwyodBQRV7uz86dAzLAkBQBrIH39w7YH725s4sz&#10;/cGDR0D86dPnGDcfPxZDQymNEDohCQ4YIoKgOxgCmeEj+5C0FPHxUHalNihQIBAmPgGE/mGPmTkb&#10;l9dmvkml07zCyKB0UQFn5yRXnow4BUcNybYq+xXVYhCMt2JuWl7WvMg4WWJpgtcd0DTFqVpu1J3x&#10;etv80yhn6uCGV3vbuwgeiJrCXnPSCmtOhAXcADMn04EqiTkZqaEosYH+X/3qV1TIn5A/R1ZSD8wc&#10;yQJvwSZq0ePTE2bJrLK5RQ18jqsN6UCCJJ5T+Pvf/74PN8eAQv5O1g98y4c4uEn2DsaS2OiD9z/A&#10;wPH73/2eJw8fPERlxEHPUvzypct/+OMfMQG/++j3d+/dv379Bgzz/sMHOA1ICD+HyfPGdT4kxSof&#10;Lq+tonSifbLMwxxOKKepT2iG5x0O65SFsXm05l9G3AgkUYhKi2mYrbVWFEaOmup5hZPKiG0WwI/5&#10;DKQRaJRMpVpFuUXzAb/zPDaYT/5Z7aGvuE2wrHo2/XX2R/qo1iEVo8vnVX/qGrPdkoOV/en4vNHJ&#10;rCT7WfLP1phLgJw1FpRDTjhwY2GR/cl221usvipmpGy3BcCz6mDTF97xm+KhsnyfnaD2vrW39Qp4&#10;NhpUYFKn+hM+OR2JdR277EpsJgCG5sbWvuzs5SbYTrVaMMbaE+K544k+/6ff/a7d9mLWEX6OCIgd&#10;dtqXQBXwAg6D5kvomQJXr9zkiSN+YBCUh8hRT9E14UGmB/Gd2OFImakJBY9SFTzICitcAKWTHtgk&#10;y0KTNShViUxlVZBsgF9gqWNUr7/5JnWy4sQJR7soONTA+oxfAmjo9sy49uxbINm5xo0DPZ3NhEZz&#10;QSYb7aj07KThxDMD0SAzJ+UG/xJGCdao1j88zQY91ZbI6nowKyJhMbrAcxmUcyXSmdjJVKWktgaT&#10;s+tKcvprqvaBzrryVdwjYHpIQTwyOrm1f3xwOnjYP7S0vnPUO3gyMDQ1PT86ruw1LP3R4lAN2Y88&#10;RCJEEg8CK5QtDsVh4wceoZPjjfVV1AvOuAL+DJe1Cz4jDeo0tggQU0RmRFz2Ou6aVIKEWI0r5aF2&#10;LqPO6InSGR7tXb96eW19GWHMSh+ZijhDjpInkgC4fQ622zvAwcc+KeUDP+VQODpCJMYa0wfA6aqj&#10;r5ztJQ0wngL/OTqgmNGSwAwWi7oGkfjDBgdMCCfPKus3nLOJvEkLqwnMZUxv5bzknyYnawYNGu5Y&#10;vjGiBpsu2Z+bMD27qjPMMRSM6nmxC561me1kfE4kGWUgVdSjp88W5s5dmByb2NnfPWTWMKofHm/v&#10;7SwvLN954874yNiLxZdYLS9dvYyn9sHjR4Mj43sHRxjVSJMEbepgIQ6j2N/Dt4pte0Sn//W99cbr&#10;V65eunDuPJhGIjX2yZW6uAGSFJTKk10HxKw480tqLS5fTmVrgD4YMDb++xPztZKKk7QNE6bEM2ii&#10;zgmCHmk9s85R0gk3ULh1qHmcBg/Xk646MAxVP7r/YGp2duH5i8WVZcJToChMCSvrK9j+sWUSmER4&#10;wtjoxM7uFrb/S5cvcCD45BSJx/Gek9Nqf2t7A21EvDR2Z9Mf69mJnO4JV2KR5l1pk2KDS63qedlj&#10;ZuK1a8JTcDg+IUTHGKo/gWwcTsCfmFYdp6VVcWwkdWDSxDCnHFd+c3fMUE39PlHOZEVaDS8A3BPe&#10;cm9Wbwi7Y5rZWPMMkXE22CBXJhihBtsyYdEUw/qA8Zit35Q8P8dx56OopH/1V39FE+ipeOQRGVgl&#10;c034p3/6p9SMPOIITeKNnz1+wglDyCAuauOsS9ri8CG2DSFHsJWSN/7TTz9l88Brb74xMj6BRRk/&#10;NXGZ0xOTLKoAB3O6trzyzvvv4VIjBb3iSnHgD4+sb25hkHn3vQ/oEiXHRjgGuU/m2x6WyoP8wr7o&#10;IVm+bAdVxpg6ENND9p9c3tqbwKx5nWSLDY0l4zJ6NyDPnzr+gAVALG/Fi0L5c7HIBiOls8UcZMHs&#10;OWCd41VgESZkknETLp+/zgPqPDPhkK8yS9v5Lgt7ZRCVRSmQ5Ew21rLbWW15k7w0R+ebpPeEksmh&#10;1bGzK/DWMPODuDGl++pYVaNXWb5RuJuCm7vUG3DrNq5/tAU0Z6d9IB6Cn5eTWA4tJ+IseBRb568a&#10;9XeDQ9lKtmvk4QIHhHvh4eFPVEH4JatBMwTzEGqG3r0ihZCdNYLndsr1X5yZseLFZRM9BjCo5eOP&#10;P4IvQGDaEsgegti9Dl9AgWZu7K1WLKEETrVZknogeOhTnuhwi/MK0xYtoYShkFE5BUTM6+vWz+gc&#10;hVHXaJpusdmT/QLsQGKz7fVr11iDUj/2AuLLmHhvntDYYvu8trYQDDosDcb+d1q0AkdDDNicsURu&#10;dWmwZdlK/E7tM/mvO8/GG1Ubq03qTA2JOi3ds7yhhykA3MBMYhOsdV9euZhtotZ4DEBuLBRzRlN8&#10;2npqwZO0qqycfYR+Hh4PDO2Txm9whJOLVnb31w6OxucuDI5PbR+fLGxsLG9tr+3uY73hILzBSHWI&#10;s1xVxalFBNoSuwZsMWYSuc/Jq+xrhregLyrbMF1GWGlrrY+9Vw5U5HCoBeq2zmPDG0vEqYbU/+z5&#10;k60NOdRQhEIsDSBXsIby1cw0h2vPE2cRfjpNNOYBzGYovmAOg6IeiyIwIYCnUwzszzJiqFino8mM&#10;1gZOSUjJejxZDSblP/2hYWuqSw7o575cVdlQqVnmJyX3LNGDqrzSSGp3b8s+u/Puf97nuHyTVxYo&#10;b/RhadIo3oFt/KUUBriYmWv8x5HjgnRCWCe3tvkP38UJOGCr5MTkOPvht3fY/DeLb50IUNwOxMAh&#10;chA94Tsd4WTHjU3M5etLK4sshBYX19h9hBJ18eJ5oie0i5eQD50MW6mGCUzgYE+0O5hwdm7O2B5U&#10;nQxuWjbVGJ4lAJkfNugYL23LTL02Laa0Qv3mUeCSeYJMjnFRuTN1wIJogj8pbIUJ+Ggn39AIZIKF&#10;kxTvz56/uHfv/seffvLRRx/jZ0cHeoR1k7BrZanbBm/oDLR78QLZrKaWl5ZJRRUD0RIXez/146Ak&#10;lp3IwwA+Cqiixj0urrArK48yv6mMJk+QZompGCPoSeXnMoujw7wyP+He8Kl4hbYMVol0/Hn4AAPm&#10;NSoK52M7i4HM6TriCTULym6UU5AdprzzuVnq5FiSCozMRlqLq5mpabN9BqsYodgY4N6y9KUM4Zgw&#10;jA8++AAjBQZRpp+pwULx9ttv/+hHP/L2Jmyi9r9Thj3p9uAjU77/4YdPnzyFRfiUE2dQQtHEVGkp&#10;Qyd5wp8wItRQ9n3d/fIecZxsKidN0rkL57GnAiC+JSO9YqB3tunM62++QXMTU5O3bt8Gp8krQy4X&#10;caqhwfXNDfZcYvhc31jjfAfw5rRfm1M32GW2vU1ImXZt1nifE5QyKFWEmlPZPVApCUkXFqklx6hE&#10;QJzzzhq3UgtK508AvA4A0qZZzYW4Q+zUq69kLyXPSS6kVqyYxvd0jG74IIMaB9TxqruVsby1lTaR&#10;hxsjSUquvDGGtD/Ph2XlWcyNGmi+Ketp/7asv2SwjZIdK/HDhuxo9arN6pE8quO4vqkF1IlMuo3u&#10;1aPOPr8CPooK6V5/CZ92OJSzYEbksftGOkNY/SBMM6icKd7yJxTEW+3bqbPT6wYLKF+m+A9joZRT&#10;Min55ExpqQPyNTv+iSgsx1bSA+qiamd+gjUQPVO56U9O4Kp8Qg0smuxLhbDt56IYNUDz1MZX9JU/&#10;7WSZm5nRIuvkVNuU5udgW4g7nBmT0wqcUsQ3udNgPREU5YXg+BCbIRSDlVyS2qza0qhMniH5cmmO&#10;mmTF3OIwmallFQ+9lK9U+1juK46tjkurKL/2gpUCUmKgp3d8bJQYTYVbhXvXm7QQb/xSwEYL2vKe&#10;Cavp7rlbNw3TSupANauK/+89Oew5Ojg5Hp6Y2T0msG78ZHDs8dI6NtDx2fOXr94cHB1DcHpG6MDY&#10;YO/VybEL05PzM7PKgMXkwYvgJmz+ZWhHCgzVqdhKZCjTCEU2NziapTLDGCvoLTeedOuI9NDWaxQI&#10;sjcRW0rP6R3tGm4WNly2I/Knd3top/NQDyeeMvU8R0Iwxe4qs0/h8FZprxwN8Qkfzkb+RS6D2ohX&#10;csySK/mtiSFpw6RiqJpa8k+L3gaH8p+uxJSc5UuulF81+I4/ycszmz3PwjmcBk9Mum0w4ixfchkN&#10;pzZ3idpbvL0Ho7OVe6aGqBrehuWMoJwhZReuoy0BMlPARBBsRxlIxjNCK5oCsqD3DWxu76LoAai1&#10;lWUcCDevX5+emew95riykWtXLl44P49llHOSqH9ijAOUCGc8AwGDwp4XQ9UAqcCrs8irA9V4XptV&#10;Kn3UE5qSOJKbKt2EllS1AmpA2Y2TqEI94C1kiAXL2hXFQS1THE8YslN8WCvlc8qgEu3sKZUPlvvk&#10;EqFGSCHghoPU5VQdVeCKO7C8tDp/bpatki9ePsNLQFQ099s7m7F5cgCHO0+INcBajPeAE3bMIRmR&#10;oyeT/+QRdqX2hvSnusNjxY8yZEbESH1jvdnKqNmFQHocRymGEUvQKHLu4jsXbMMBxwx4AUyXhvsw&#10;VWperP2k4mg6suZBbe6VyGig2jfpxVVVT71Pzl9RLrnr1tomZgueKNvTzg7aIdD73ve+B5rBH0g4&#10;9cMf/pCxE+WJ34aJeOPObfRItMx/8S/+hQMxMTrQMTxsyAR+aRTugTaJtqrdcBwoELnxASwXrRuH&#10;jRX035oo6iyVsG2AvWNsAcPhg83SoT6JDPRTuw7I6hBXkMARR4/uxyFAni+c7CyRpudm5dZbX5eD&#10;CMvuuA5n8YjgpskBkpl7OhKTzV5E0Sd0Hs7Z4g9ZJk0nSSmajjjhTLmW6mW5ylvX9FLNrYcSE8yL&#10;c2nJdGuy6GAwS9ZUIQz/F6EChHBEJ+OAq1BAqZtfZfOrE1rXfLLCAa8GPXZu3H93o7wxgrU/D7Rs&#10;2WKTu/p59t/fcmU9+SRvsnA55LJY2ZAnOvuT7Xbjz7aAJgdLnmMCbB/XP8ICmn3I2sqBZNN+W85g&#10;Rzg34AMjis1sZ0ynJvAucFAFJcd2MS+y7FRh6pluQAGtsRSEfnkOKRnJqZm3ij6KXBYsBbnhWwrL&#10;7fPDt97W8ZH1thIs/CAIfGpp8SU0usApmqPEh02trC1zWB+6G6mbUQ3RERWtH0Z+8gaD4mRTwlDG&#10;dgQcRuyIJcSJBLn0m2ZQRukWN1Io19bokw2ZBJ6z/GUw0K32wYQCyhFkdMtBQnBuRjIXGwz5ZGF5&#10;Cb6GkxkupjRsh+LLpHpxAmcqdF49olEjLfCYMgnHAprRWsBIYw5LJY2aofg+FO44AzouUVqV0LhP&#10;seQDSgejzaXaGy7HBywAXRMNmPtw2CkhPJotQ0PsxEkqzgUjuvb0kWAFZYD9NpiXEARIPfqOLRAG&#10;EhIQecCiwakN4ewK3orYODlVctGFE/t0oOfw9GRgbAKlc/94YL9/+NHL9ZXdg5mL10bGp7f2DtY2&#10;NqVeYBw9ORo8PZ7pP50lrn90mMnqOzkeGejT8d69JzcuXZwaHybzp0ycWMt7Tle3Ngi71clI2nqk&#10;1DcaV738ZZYtL236JSMjqgwCEi0E+GO3wLqLKXVieoIzi3FyOWCfc4uBjpy3oyOR5xE1d2BlZQmz&#10;D8YDgn0JkKLsOrb24WFMCDznl8HTJZ7IjE8yP3Hq6qhFnRGnVPu2m+FykpvST5I16Hyowg9ey85q&#10;lZYUa/lqOZq0lzfgj8duZpeL+71dKQFZSd6UDNHc3H3A4t6xfH5YvtV9xG4l1863qRmceauDAFoM&#10;Qq9qyIS6KanJh5zUR4Xc88vR4CKAsH7FalNbQ6A+JL15SmoP0uGUpWh6dV07EWenFUKj1O4DLO22&#10;Ll+8ODk+tr21ATvb29ERElqokCxdZ1XqDK3YvQCzVhpKyuDv9T3qXNgIsVBihDsgHjmqJVGUbO1m&#10;qbYAtcNBQEOgRsSbf6usm5HcJ7iR9lxAQkCF2eWtdw45a4dlJKwSyNjoCP8Bex205D2X5BlzPVJz&#10;ZSxUqn9vGeGIGjLHsfoFm705D3sY/Wcc5HWk9NLCIiyL7BCkB2cV6mMYAQe0Qxmew7K8uGJ0llhp&#10;DPAinD+tm5pr7x3uyZdNnO4QsTP9hLRQG3SpDJdHeEE4xrTPfVNfI1U4AbilANaxpDpotNISbA4F&#10;tFSuMNyBYd6l0pBaI28VthjWaK3AQ95YCYZdmGdWPQy+6tVFKsS8rYx/JyRX3xkfkZ0C9RGmjQaJ&#10;dZMbe8BgJmiTCAh7qGn0V7/8Bx9HwlxQDB5OWOetW7dYIKE1kheMmlFb2b3Eh5g2P/3kc1ztcH5s&#10;qOAwW5p+8IMfIFD4nApRUnmOFx5LJ9KH4zHJqiCYnPZOTE9izR+bHN/d2uF+ZXGZE4a21jeHx0aY&#10;78mZKe7hQaR/DTsLkVRbZKPFgcN4cceDM/L+DfUjthy0xjZZrYsUNy/Sd4Cn3E6Rhjaf2OFReWgI&#10;mcDiHk5Fz5qUv9ol0hD8VkBBA5dsfRIcAMyu1JRiE5JJMXbZix5lIQka5D5Os6O56gmc3GXAKzHM&#10;sOJS0jxQvrTjUyy+wDkko/Ir+KR4SMzGfhOX1VMzVV+lWmO06fi8mwLq8snPs9qSf+bDrDlJwE+y&#10;8vb+WGnO5/8IBbTi8/WQG+P931gBTcHRTUGvFVDxZGNC4kPem2Pbnm4J2NB6JdfCWAadUgDOYAUU&#10;ukPFfPHiGShBMKXkdhxnAwbBhwm9u3jx8vnzJFxHAe1F7LCvoH9+VPvWyb5HpeyGRT9dXV5GB0Kx&#10;w810Yf68tr8dHOE33dvGrDXKDhE6JAUKI1+YUvmWHmAlUDSh9rnP8Jx9hDSOhoELnnEQhY7nDoHD&#10;DdY/aBD1QjnEQgpxBhpVIDCIHvjk7l1UEwiAEG8dvsd5S4fKJqUjiAbYsnBEph8KB8mRZVeESP2I&#10;n4sXLhj12dbNn4gW2QliNWZzGiXl/uaY3T12VuFxYz8myg0qCAVQBwfxhuE8hmUgXymALAa4xJDj&#10;FiZhBtlVyF3IXgTIFhfz3g6GQALoYC24EZGpCAO2naLRyqKGUVFiBkJFoe/zuXD9+DcBPb+II8qw&#10;94PYdvQ0oOAzdkmQFIqOsm9C3sH6lbaae8YCqOgqGqCSyR2djA2Nc3jhwd4RcUqbm7tHPf1rm0TH&#10;og4PsCMZKb+ztTcxMvbWndc3mcj9EzaoP1pYwNj4xb0vb1y/Pj87/eLJI3Zmod/2D40trG3u9XDQ&#10;IdZHvKUAeCR2X+nIQfghknxSuioBpSdYwtEzhkIFZ/oYOTnHmUn6p2RM/SQB3WHiSNBNKkP2LB2G&#10;/xO1SkmwgUmcrUlGHfCaFC1KNEOH0W9mZudZHpH0h60hTgJF1BpJ5iLrNz5SJZDU6CI/JC7d4ZEd&#10;mWZJhyhlANspzze3Npi4OPJRCWL55xAG6mKu+Y3ENdUTp4pEeISiLxYUMkPb7yLfFFSnP8sdAlFD&#10;iJUoVt7I01U/V9P4uePQSE4jdxSFT9SRezqSCtE1fhVCGfcKj5CcQkFkc5s6I7zJIYQQw4lLOWnn&#10;ME0YvVzAYyx7kBTUEFVFx8Ke4vo9VmZZuryaI4YXXe2UhO6EogwN9PCvHyZzuDs2guY0PDOFRB4e&#10;HWbzeP/UxAgpu3l+fnZ8dnJ4fLB3cnRgYnhgbLhvapzQCHbW7BHxS3OgC3tyQEvoAfuhZlgDjb0w&#10;MdcxRiyvEQEvICiDrsswX/ZRWPpalUFftNLPQKyiwWG4l47Ljqh99j5xrvkWv9wTjEal6Ep4lXWU&#10;wvhYnE57yJAJQMCMjh8ct8Dy8grpkJ49e/70yXOydX726efwKKIz4Zz0h174F/OmsPRQcT4sO/F4&#10;IqjJToqOQE3YhwL/wloTnnFoQVzl5BgOg/KngYQBkkyeyjYaR98qZy9JCViPQS/k9eRg0qEB5omM&#10;wvxCI+yaBrUVea3D6FHhT3iFH0ULhpGRne0dAvG0i+iA9ObkfR1gOKhQw2S+JAvb0TFudPayoCLw&#10;i/6EB4RjqZ6/fAlkFa1EZHYkSAYUbJ8iYIBoAdCMCEh2gDEEjrPa3FiHEJhEGCDuCjT2iXFOFphe&#10;XlrkOZuImKqFly8uX760vb6xv7MryBwcXpg/t7O5peyt7BSMDfVLLxfOzc5dv3KVkEo2uYEJI4PD&#10;pNVj6sFN6mWXD5TO7lIiPVhtAm14NbIEoLINjn1v01OTRuZrV69g+FhbXSHQ8/GjRwgO8n9dvnSJ&#10;5+fm51c4qQ6v12nP6OTU9v7eDBnhz52bZvfq7Cz2fDjDy6UlDhl6/a030QsnZ6av3bx5/dbNte0t&#10;YBL7fgbhulBYALmXFRpYqQ1n8KVQ14heh/cyL8ANPTyM1lrqsqqH4yvdbNAsChtrAwSTRsqkkn7k&#10;GHQStvNesfKScQp3gNmEsNOqV5wgeFmsoTBqEqcZi2z5v8OAqS2ekYyL6uKIEVG1cptJlZW9iPKR&#10;H9CJb2XmMIsRq9Mn2rNOiVNQVDwhDqGNZNbKPcFvLNtjj75/wWifbBI+K9wb2q4ve3cknBYP1HqV&#10;/h/SgvP4Kn3X6Qm2g/U17MKrbMqjP+ZvOk+VEwHiuD13IA7sU49CI9V9GFZib2IwCLDO/FZb71jj&#10;VqFnMkLzgY0IsXbS6pHL7MIeSyuRdmWYk5QKvdfVVqRK/TV1/VRSS6U2NbmGdhuw1QT5X8X20bzj&#10;gzAt+l99QI6babsa9ecAQZ36pG3pgPFPzemw4KjTIRv1pjMX6NCuS4r7VB2OpWdEgUVftESPTSv6&#10;jZqVv0t4Fm+rJ5F+OESuWHgkYNQ/HsOI4DygLDPAL4I4jPKnQyNKtccXRPT5OwiAIyCk0sTQ4KXR&#10;sePxCXJH7vf+yfvve42r/T9hJvU62NtEUPtYSvInK1QWozBZZ8FggimW3m1qwNuO+ggGxGEnHEYc&#10;eVt6CBRbZD8jN3aLoOBSLfHj4I03DPHQHnPt1IkEaT6UiHNB6A9rXyya1EblzBmYlMt0u7kxttGc&#10;ObW9w3SV9HI84U86RnmIyv5lFFqMFoofj/478Qr12D9OD31ok/1rxvtce9kGZrz3c9ND2gNsN7UN&#10;1a8sUKWvh5/Xg7VtgD8dlsdg7enmlRbQQU7cUxXj4sa+RXvA9/a3J2dGcOAfyE8yfNgztI5medC3&#10;0zu4zJ6kgeGj3v6Z2fNbG9tgwdrSypu3br529SJCemhsdG178969uz1H+1tLL//ZDz787uu3fvIf&#10;/8P40OA//4u/6B0Z+9uf//LusxfXb9x457WbCEclXdolTcwRKwDi+sDQtZUlfjlzCXMmlbOQQgJx&#10;7BsOUabEeQDwz2InkOm6v5eNawExuwkqF6EgcCKYKBygjhY3PCW/qzmqUkdhyedaWVqAHdmhb8OY&#10;Z0T7G4aGfC4fuMHDSPHQd7i/o8OZ4kqqF2UUznT/2VhVu7CnxtPXYD36U5mDzpyQlGUajK9+jvIR&#10;luS6P8l3POPZHC26DKIrFo5xLGHtEuVPr2iN4ZAY9xF2csTyz8PJnrgqo5xHlFcwpQMiarx+tZLn&#10;C3xjXmx7M2T8HEloSLp+nrut9id+rvHWJctZkCWvsCiblGJ9LHFoOqJpIwYFGZ2WtfXeasdu8tBn&#10;ArNAglBYlGFNZzs1LnTW1hQnAwO1LS2tLC0t4G5hRzMcUpJpvyXGJP3QGyL7EjNgNpLiDXoEh+kM&#10;0KAhMzFZ4gtntKHHc6pyBjr+TKAZ+AlGz4Lhhv+EFRO/jmDJsB8jg8Wq58XoJxqJEDxzSFttnbOM&#10;AjyE7ix6qVCOraFBnEV4FbhnuUJhjAI6x3xTQUq4rXFtX7ko+yJ1eqPPm6+/QUMwZLg0NcMDITr2&#10;/fAh3SZcyqEL5loP798fHR6bxcQQ5mSaZuyUpDlqc/5OUmY6Szy5jcK1pSNbqZzO8wl2AaiVhj76&#10;6COH/mMy+YM/+APs0CRO4kPic+DPYPXLxcUXz57h/nrvnXc+++ILWMl3P/zwFz//OYfa37h27cKl&#10;S3Rme/9g5vxFJJsDPemPfXzm1Wan9BxwOWjBEUFJ+0k15Ryl7mLsBZ3KTxKljQAmhOQbqHWyJdQb&#10;BiwoXcA+B8+pablsyNRU0KlzgOtKuvafgJTCskrWIoNqLXeSKl2bfy2e3HTJJRou8upVHKJiVDcA&#10;jZbuvDU/nhhFeSKlox+Pli67Ebj8ITwK4Dvmz7Zzd4ANuWYsHoWnhvoxb/tP7i0oDQ2iq+WKkf1F&#10;TVuae04NBDO6CIdpZShL7pQ3Od6EZ05f44n/7Mz/azlSQtjjKmHbscLGw0b9RpLsrSssZ804k618&#10;zeZKDE+U6FhPNt3opye07Jjx1m53bowJNWL0nr+APqN0ZogqO5mZKZDWtMATTzT3dn30/lff+xDW&#10;ABv1LsKPP/4Y/zXfwFbg9fA4CJsPYA1GGqrmLTeWKLAe+2SNGdZiLUKMTM60Rxl4GfeohtQPdjrB&#10;U+KZ6+EJCigNWWW0bqGEz8Sh9vd/+OGHcC7OT6Nv8Dv6pi1NE2KOHj/NOQCUPvPrKaQzlh/wuNXV&#10;ZVZnnGpNc4AA1ux9AACF3lKbjhMMwWAUhPNSMuHIqB1D5oh4k1BOg+nBGiSvkhS5T15j4hTphoii&#10;59xAokwGF4CySKN+XnnDrAPyFF1E8OjBztBoLyF9uOkGB8e3D3oWNnbX93uPh8dX8H9ybPTRyeWr&#10;1xeeL4yzIXdj88ff//7cJAbUXjj6vUcPieU/2NnElPVf/1d/wib51WdP97a3vv3d720cHD1dWv3V&#10;p1+gTV44P3vz2nWsDthCMGdxYAmGLsTm+dkZ1tY6CLT3lK0o6ALsJmL3CWYoxxEK4UgCeaqIXtJF&#10;EwYHDCPqAMupbMBmGSiggSbahGRE9CoWD50ZHH8yyzxh4OusrJcX0ZtZjVASicVz6uGivL1sFv+e&#10;F0zMqD+YnRKvzOwAHZ1sp7EGGVPAioinrAsfqVxIDR5XKseuNqpRFkCdil5IHQsSM5S6WKUmijXU&#10;/rgcQjI4I56ZOw+Nw3gkIs/SmTT4bs4DyftoEbsph6xUAdDZAV4Z8rl2amFv5RtMllhpunbol4zS&#10;tckuUjBK96EkAQ+56l7sWNVpSbXdgoEwRq8umDK7/IwkYEXEBytahpUAyIZaSVQlVkxGxFkZ7DQn&#10;XTBPuJ+axqY+z4ecZ4TFiTatjrgnmIaoNiixioZMnZKQEuoHXS3RU+zxoXkoX1mgqh5v9K7/NLfx&#10;8HPInkfzE54TUKioQRGFTlcyqrgSS1PPlydUPQwagUVQoQ3DZgtwMyugthl7Cz/mPbz/cBJ45rm5&#10;eZ5AI1AN2r0JBzJ5cO8+lZi3oxd+8tHvcHnzp7ZYPXrEvh8+h1GwjPRZQX/9139NhiMIFk83Xfq/&#10;/0//DzNnnlADHaNac29HYf7zf/7P6R7aJ/UgTZgd3vpodTRgyj948MCrbj5BHNDDP/qjP6J7v/71&#10;rzE3PHioBJ+4XLAUXLl0+fZrd7784u7jp08I8Xrrnbc5fYjAg9/86tfsDYApvfP+B18+eXz7zus+&#10;SJNxQRrAEHYEb7fNgqH5Cb3iIUD2xHF5voyKlqNcyauNzyCnH+bzpO6Sfl0DzJGD50wx/sSTyOV2&#10;8xPjQ4PJJLFw4+4ZeczBjFcWLh6CSYl7Ki+/NWvyk86KZp1FpCThaE4LbJ0aVn9O5ea35m8JMQpY&#10;9hGT4SbMOlJ95CYYuDKIe7niCGxI3ZWbjsIqJIuDs+jwpNRWaZGYLBsskh6tjDq1QsFpK5bilUby&#10;25xQQ/7rX42pyQ9N2gkfdyB78vXrN+SzvCer/DwLJBp0bKvxVdaQEqHsudHpG9VTdtLD9GWdytDg&#10;t6amHhTQmLUN5sgKnpAkYoIpySSia/khM6gY0B+/+x4JjxBhRHaSLPfeg/s686avl/RJ6GpELy2t&#10;LMMOyNGDbQP3BA4wHGiUwUXOwhpGgA+CLYTyOismvA8zPc/hg3yLqwE38wwH5rL7YWiQX6KXaIU4&#10;KvijQqRxIOIRPD4hrRo1s/GQThMkRO+9PnZ6JhgHowJH6TED4E/GbCsFIUzm43zoPdQ+4sKUAw/y&#10;XkgYE2VwRpP+EH3I7CCFKHyTb30MvXdWedXlPPlJWgDOMswkVzIC06dhnThhMvOfvDWT8leeOf5M&#10;PmISNRM3EdpA4qWGE3yMjo/sH+NfIumrQnN3j/qeL2+usL1ncOxgcISs7vj2B0dGdza38aOSQunD&#10;b3/7yrm55y+evlxRsjr8l1gzew923r5x7fa5uc2Fl5trq2+8/d7a3v7vvrj/dHV98twF9p1Y/b1+&#10;9co7b7157dJFrDY7G+usKtiaMTLQf25uBtVzf293Y3UNV+j5+WlUS6MXu/+J6ghxOIqdPiZIsRNw&#10;GMDrjWLkJk0BYGnq/LQeaSpAlhBSFQ724qScXmYHcYWpholmfpFwgIhvgZXP3RZgj485l0fRf9qs&#10;y8JdcYBBJsdYYhyV6EgXxz/xC3PL5xmzKEWtjo5y1FT9W+kWpupyovNJKQlEabhZtcer4i9JwMY9&#10;Y4KrKnEjDnXGNaa4vgh2kM8Ko7JSi58eYSXFAs0TUiPFdgT1VuJPKxqlIOReQRRnel6Noo9jiiKt&#10;mFu3UkUHABkPzeXLLukg2rMuLY+FwiXbzVFX7DIiKOOMnTj7EqdjxOzq7HLkG5aT8Ciq14SQYtzk&#10;fCay5RNtQXAxfsxI303sDb/wByIpcZLyLVErrKwWl1cca076BbgTPATHOTyHXzCTms1tWDuxeZmD&#10;wXSel8Jk+J84GG9pa2gAx3XEUHJSKbhHtIROO2TwOLr3gWicTd9PvKi84oIoLlqCjk7AC77ll3ti&#10;nAkHUcL9PpLyaHFFVDgl+aUMtk5c6/ncsaSgAgBnayKMgZUm+Al2xY7PGWXVlatdegDrtZiWk8kx&#10;8pLuMNdsZnISNHCDgBeCvElWT/AOb0nwxNEP3POWTTM6imIIP8ku54dcv3H15YtFNo3tbmM7V7gK&#10;v99+/9tLq0uLLxax9f7Tf/ZP/vIv/xI4fOd73wWSwAIMwozKASLf/4MfzM/O/fTnP3v37Xc8F6z8&#10;X7xYgAy9YsfkCU9Ga4QkIXP4NkergwAQI0k3YVmEbJKgipKcZgQnR99FbUXNhRXAgVFDyQNPDRhN&#10;/Yp6Pvnkk4ePH1y7cn1weODh/Udvvv0G/hwgyTr3/W+999d/9TfYtT/87vdfe+MOuVon52Y4WzRO&#10;vBcamwvBUpBtdDVNA7kYS9OAlb9kwsmT2xWCkK+V99b07l+bq/OqtBBCQfCX1mtLF/baxp1xiykR&#10;xA8Ll7Ep0RTk8tyYKq2AWo5kH3JhY+U7O191ptOuI9fJlQp3Sd1VBEDsWspOCrixHnPJxnPOEeVV&#10;RtFYW4WZmKUH9PSVzaiSqiEsbJzy6OzogJN7ieilHeWtaJJZIuWFu22F3gw/J7SWF5W9OWc8Jyh5&#10;dUcoNR6WnK29fIkGWTIB215Vtyf+JJltVls+z2qz//mk4rRt8+7mAEjyZLdihDffLgeYHfg6Pc++&#10;NRTZer10AmfAHEBgNE9sUKNaI7OFC+qZF9sQO5PYf44DNmNBzCoDGT8xNUVQB75hDGBkHsEExb3O&#10;KOvlZLnNFwsLxAM5aROCXQaKOBGEr0A4nCYvX74AaxREqPXxOAf6wg5w/2j9LZ13HJcK9W/v7mr5&#10;Hj41yiNdiY3EckvPWB/TURblxkh+6SjrV7MYNA8MqF4688tgnj57ymZpraUU3NOPBkqdQCeSPcsU&#10;TJCKbbRQgLC2r4cYqRHOWR4eWVxa5hNOUSOz0PbOLoIKtY7wPf6BGpAKZZTQW1OHANDqTRuNUP+x&#10;zvKoV4fjRUSIyAJmEx4JHdprhUKcyJpFvCV4gmqlVUnOVEdZ61h2woy0wRCNXTH/BD4S/0XTLqYd&#10;QghjQr/JXScR3Y8FlOCCPeTf3uE2FhXSfRKERDiekulMLC8uTo4O9x0fjaNsnhwuPn26vbWOU5cA&#10;MHAQkyamVLYlEfLGkTbo49guOGn4s/sPjvqGTwaHlncOhv9/rd1bc5bXdQdwDgoCJIQEEhghJIET&#10;3DgTZxJfpDfNTPotOu13bO967Zmm44tMDEmmbnAxdhDGQidOQoDA9Lf2/303TwWmnmkfmHce7Wef&#10;99prr72Op+aOn5rdfrj7p89vfH7jpoZmqQIfOjLJudJkebanZeVP6lbzC/NwCY5jROSB80ZHHp2f&#10;P2tRWAy3kIbF77GOgKTUB5rKgflA6wMDEKKIksEaADcoTBFfCf2bTEYTIua9d/GiGAfvzc2d8UsP&#10;kEofJzbqnp9foHys5Qc7Oxa6jF0c0ZaTpxwehnBzm5ptqedED6YZ2zRkNtG0LxupVJpRTXexfiv+&#10;1fh9nD6SplcNpSXTFjUvFSu5EGKpAaq2lK1asMkKTV5xuctEKpBQ54nxjlV5mrZNtRNQ8YmyTVMh&#10;tdaE4iIAgAXuDU5Mn2L04CvlP5oRE1JKYY5gkVGMpzSKqfYVIVUKyfo0MstqaK40vUAQ+qvU2goW&#10;ixYpazORJ/3X/2Y5V0OuXpaaZovi3hLT72Yk57TQAsWSEWQ3TdhRHjlloK9UR2ayVSh2RGcx8tov&#10;8q7Wlyt3D1+kXDthoeufuPK0A1GYdlQB9YuX8jD58nVn+/4dsS+/vbe+uXXt2h+/uHlr496me1hC&#10;vNf0TE0tzC9Ybxo8HECAMTrBgqq7jJnEcnlfvzrEAX9xXI4dP4EJys+Y4bcAs2WYokVmFqXGVzBC&#10;N5bwlTqmdSsvGN4rJEwRzjV1uKradglwGWhn9dHSd6M8F9O4cR7EYjPFqvqb6UvNT5kWNlRA/aeZ&#10;pZcCmZSmfWjCmvFHBawvOpzeueTGwcUfmvReweibTqfihAkCfp47d95GBgEqLkdtDZikPH/6nOTq&#10;0YMScF1aXKLOPn92/t//7Xf0dMtW4JtvTYl1/dtf/xqvkWUP2boHVsCD3Fi/Z7EYV0HFUjBBf/bT&#10;D92P7SZFiLNoK3nkQYYiH+1oHFM2QPayP7EzpXgxSzamDWsDUsMVgzRG8bFJbTxUiqAnsVfhgWvX&#10;ri8uXTRHwrg/3nsiAruz4V/++V8f7j4wRsT8b3/79z/n5vPVIQaOgrz/4fp1qp+Pn+yZIC6QKMUK&#10;L0zIC2GUFSOtfarDBevu6yf9wqLZbiPdvULLzc6s+fAv18e1Zwu0W2JdmCiJNiTfle1KQ3P8daTn&#10;lwqrzsNuDk2dv20KFTUtT9RArWwum9liXVUQPPSUvvuUtbK2T3ZWNDqdDf5L8WczUR2hneiGyJzi&#10;B2obKSSOG33za8jULrMZKxi+vhtn84dkGT4hB61ttAJCX3rxJzxf7lEHrl06V9K6WPpy1XeqHISr&#10;xOkcxwWoFteGcgHeFEuSDXqHKOQJzZoOKNUZoj09DNS2eq/1hUKEDamlH0JmvTvPkADt/fm/V9tr&#10;eCstm0YPUJ/Dwb6VUO53gL5wnZV+gAz9PgI9+fvXTtT2q0ifgUbjFtEJv4ZfZkUaE6qsWRSMrCak&#10;Qoorcvinly45pPEjKw7E+r3zF967/fVfuT2KfSWuJJ9nNhyBCP/quBEOQCrHXHXmrpyQjI4wB6V0&#10;OdmKxgq+QkFOnbzXDo6lxYt4G27Y+Bbbm1uXVpaVwgfFw4Ce1cmmXlsxyGVb0CxvjsYjRrROjSfC&#10;lFgXyan3Wzs7M7NFocZmM8Ip8ne/UUVVSQRqiiNGy9xy5iS2aFxBwbkIXLd2cK+UzBFu+mSCZPOn&#10;RCAuMcCddxnCufQ71n4olpKG+qd+OeuMJWNRbairXOOy/UKcdR5qJHEWyXj9eldw5LNdgM2J4nlw&#10;BM52Aum4/ejZ5uOnDzE/zMCRiYULi1/durW6tMyr58zJKUwTYY6siPhCX63dFrQDh/KDlUsfXX1/&#10;Yv/py90nt7/6ev/VkaUff/DHm7ewUb/d3Tu7dPnh3jO9ROpwM06ZHCeFOu35+bkP6YtdXp08ynjo&#10;GVP/OsmPvDpz/NiLp0XxG9reU+oKZRAKtEhCW88LH+GAjjfPkePHakTmqintVHpErmqAd2KtnBmL&#10;OObJ40eK+9O8OUe9mBY3otgsA3Q8UfpkUbqomCvTJzFCY3/X7J3LysQ77cC3ckDDZwrvMzzR8D6T&#10;PuB9jt4P3BcPIDs972yJoppfvUQQOoB6qWTIdGVjBz/maX+NWOOpp8jksdKwCrOxDVMiOKk7Dhu4&#10;sbS9ejz26ZjEYJkhxsSRzfSm6d4H09uRS6+wMgxUEXqGXjbjCj+pmo5ukPlvIVvhkDLS4/OhRX3s&#10;tpUJRVgOBovTW9rEsAFcAYdwxLi1sQnbKAsnIH3w3uQc4ZkfsbGZUXfsvsvFGyOSxsMMLoJJysDj&#10;5XeTJ46roQS1iL/GT21c2HbxaJeQivlEEbNs54tHm1Jlqz59sniz5W+iuOd4mPGwUAR846PWtYUK&#10;f7Py908KWKvrC5qfdfl38B6OKfdAVUNCLtYVpHGDG6EZt8wgn7INEUfx4LGEQKlfsOcC0vTwkF5F&#10;CIHfabfFxoMFDmWLfWSCETnRDr4p36LUipaXV939Mf7MqWP6wvlzd++uq6dMGIk3Jya/vPVfrmP/&#10;9I//cPPmLe3i0f75P/509ccf3Lp1E3P5449/iR795JNPAFjkoXy5Zz9Ctl5Iz1md21+WeHqmrAJK&#10;eevw4U8//dRYIp+Vk0Ml3AEcBDlRmdEiPbdQCl3gBPoN0hNUMzGQCn+M9X3lKS4avvX+vnNkZeUy&#10;m1kW8xcvXnCJ/MlP3vd+//62uXL7JuLS89XVK7bK5vZOYo2qSs/DTssk59iLAlWQqtZz8g0BuHOG&#10;2glaRGL25vg5GDkmMD88yF+fyhy/74+UKHI6DBmfQyQQfKih4MBOWAx3ZfZyupHMyR9eTDqQ9/Rn&#10;uJ17Pck2bCJtpeY3aMpyK9XbKvpgjCUykD4zwVp+Wb7mpAvLLfOvZodv3TPdBlsYRokBLU5OOk7r&#10;qCNMB2sEw0eMmSPbA29HBD/Ue5E/rQyRZ/qTA7o/w/4P0/v7W6m9t+bs09jxap/Ad+T/vk8qSdNZ&#10;gl5nf3lHx4ZkaF/f72to2Ir3zgE9ABLDQQ2rCuc7zzA9uymAlP4H2mdnZ86cnXUo+2ThrGZE7TI7&#10;sq1vju9Id6vg3yyvuNW6hOIbEb7awX41xTK9fPA+FKzv1eN21LNAhLLzjnXpKiMSmrLwJQQAD7ko&#10;Fa1RJrHP5fELQAQ9u3zlCpvH22trvKFw7QSUQBlujVJc8CAWHANSsMXq8kQN4MsvARwBTaKDQI7S&#10;E643xKirkgG4mi8vL91dvxsojGM/Y6bMJJsUw5Mt+NGZbfwS1ze/NReu5t6xUX3CNLZPUDCRfWs0&#10;OZG/MQPKGvd9nve+/3Pty34IARrpTM74LHk4fCExQ4AGS+Zr0Ufj8PHSta4SrqYSVyDiD2tmCHgx&#10;z/Z3sSEnDv+I+I7lz4Pd5xsPdzce7yH2mcefnjtrIIvnzuOEzJyYmp+dw8OgYvHN1taXa2v8+Ttm&#10;ly+cnzs+uXp+/t43d/7w+88uXb4yf+nK7z67vo+ndm7x7mPsqDpPKyZVgRjPTYexKPf3Hu/v7R79&#10;bn9hbuaD999fXb5E+/Dw/rOpI6+OH6kQCPLS+2zHHiuQe6CwEVtF4kBQJtZ4y7EcdzzNg2umMaJ5&#10;cBlf9EYahmj0h4hmWWWH7aiGqMm6GDjtzK3i1g6Px5Q6I637zuZWucJpRKQJhrjgwxYItMSdndAM&#10;WTkkNLvwvROgb5Ke41L/Q3EnSLD/DhFfvVfkqtHXkJh5FAnWPpDYHOmUI94OcsnpidIImkCtEQ6E&#10;ZGzWjK/Py45ucrC9Ba2MQ73lOEn+AHBHhR1rZ40ODLAX6dmkBPtUZpz15n4LvwoPF9+RKNuCnzo5&#10;JcVKNic4h8QtZOWG4+i24F60vbEJp+D8y6kUCKfPyQTXO1c47N7KHeZT3NCnoi/gbusWkq2Mmdux&#10;BgXaM5gkTj9zQUCgK/KQvRRLtS4X7WAtgXhzfX/40LO95w06iM6L3xVXdES95Ue/xNQsoPlvwLUt&#10;EXwE64hA46ne09M9JNJ3ifWJZ+XxVSnviGnvxMepQYqcxPQuNdKDTEKAKhmYDAGqvy5LkHlDDJAJ&#10;DFMqTfoJH/gqv1LN3+qxpSUeK2Hz3a0tdp9lrx2JpVA9jL0nJ45ubPBkYguffPSQvfn85tY9fGYe&#10;W+0Ftc3NzBnTF//5hdp+9fEv1tb+Sr0+lgCRg4Mu+FaNMORHH32EHsXmZLH0+Y2/uCfEETo6UkT1&#10;ePVTJH6OvFy9epU50Y0bNwRhR6eiWwLqapMCuxLBA93IsrAAYN1oiAIe0jbMb/dIRCeSenFxyRgR&#10;zWfOzEZFAYOC2RlAg2eQ3Z9dv4Zj0hlpIUPVE8swrfgz6rOx3st9/sBRGvDWyb4jhgRoglVlj2SD&#10;ZNdkh/aqsheKj14QVu/ZFKmql81RnQpDUA4JguQcVTV2zKShTGCa89JZGFJy1sgTim24Vfu4ej+H&#10;A+8UXscYla1cazSkMh5pRxEHJi1taVdngtsz2Jy5B8x/syhalAevxUvIzRyjwW+pJH0OPRrWJjde&#10;YT1E0U42i+g3+lp5yRxmPtOr/GbgeTpm/v996fWn5z/86SBxAIr+1xr6WDoefmuRUBdvDj/TMmz0&#10;3fUM90UKBj4tX1dHDFiGGYeWdPlMqEttQQ7kJN2QHUJweEWBJxmOXjz/XvaqxUOglPr2wkKZ5jTv&#10;7u6pKkXPlRekyUl/em/yvhKqltfKRnjl+AEiRCwei49gQpv6RDJiDEJQgBvC7mAE/XA/jl6I3ocZ&#10;JoMOOAa8h9CMkB2GMh5fK1zk1JR0NUBemr5zZw1k9bu1quK72NfIBTI12QBqK7/TL56r03Ck5Jac&#10;K5o84XeWMWljEYXfJoOqfPVnGJN5z9J28j/bIPRELpd9O+mAenQyq54h56ucyZwWO9khT1Rgc4mv&#10;iW2CCYcYLmOpuu+/fPhIAMUXE5Ok5eV8hPNAx6utjz357MmuUWFUnps/S3vuFI706TnyTMpv+CUL&#10;p2fPnJ65e/trRCR/NJs7D+6sbxybPj05PfOIEtjx6bq9ssU4cUI/VcbxDexBdY41+tRxasUvLccX&#10;N/7CLp7zrd37Ow93dkysHsaPlTOpPFu9KKvqQCouSYCkZI54Vrgu/ISSoLdIAcauubAo/OnJPdiE&#10;qE3DROimHYiah1ykwuzs+X3SFvDgXupnH364urJqienTahTSU5X62oYc7aDso+Cldk8I4guKD87K&#10;rSM4ZfjrNJX/tb1q1tGTwWZ/ZjVL0nACA9S+oYowenK7yBkfsO+QU8XLT2qh1qDUgEfQeuCwuEQN&#10;TnLtUVscRwfePOEWBPg7BAZWg6DLr0p70u3ejZ7SsUxKJduwqtRjjQLJqXm0Fi2ceanBJPZsmxai&#10;j7pHNXsdDE7IaGt72/1KcG3PzVs3S2GoKWSXOnhNfe0X6uDKuj6Wg4WXzSSIJyPMz1duaFOk7k2O&#10;XVJp4nq+zdCQfr2rgAaLXxPvsCrN45EfxNFKasBbwimpoQaTeOl1hpUvpIKN9k7CX9LS1pIVNZRy&#10;gkRW3uzoi20aAW6Tz5aotKaiJLelAzFREthRvQ0uoq7DxZA8ga5GSVT79gX4aH53Qt1Vb9rqcDdG&#10;R/mQy5hdY0KaNJZ2SvEOtegmhqHQTDyXfb28ctnVev3uOjYD2WWpazR/cMuXVrgxIj2/vLyydnvN&#10;nPzm735jIRYXL/CWYtshDWE/kwzDQ86shbL0SEPCIhwBu1U/oXdS+o3NTb0lOAI8YACwOWMQoGhW&#10;UBHEpcP6aUuiHGRW1lqT4ysCewjUrn6VW3qtROLE06ehT58+QzXLfNJEmiYN23vKXQueCQ0iEnbR&#10;uagBCEdy/wEV9B1FeOVTNvAfyNSEYyJYJfKoIJnc/7NZsq1SsB8Qo3kfp4QwgoMzFdkXweFpLu+e&#10;1FaYq4QexU/PjkjB7PFsuv7kbErrftOZXpWyHZ+klb7FjCL7LsdNDpdQb16S2PvZC6b+PuocOsNn&#10;hLsaFmnKNq/NnlIqlQ/TO0rxteHYOh+DT2r/VjTvwnLJlqnwpzyZk2CzzrFO98JQTz2KW8HGL5tz&#10;pnTfsWGFttPkGVhljedXBzLhfdozw1mXduUb6T6+deAHEn/4n0OY+eGlsu7pYcCgP0NIe0eFB0q9&#10;mTPjTf1DSDtQf6/n+9qVnuUbdjUTq4l87WDcWEhHIR+4pR245YkoXjvktHChqcJs8lWe/wa99aEq&#10;MJrFSQAAAABJRU5ErkJgglBLAQItABQABgAIAAAAIQCxgme2CgEAABMCAAATAAAAAAAAAAAAAAAA&#10;AAAAAABbQ29udGVudF9UeXBlc10ueG1sUEsBAi0AFAAGAAgAAAAhADj9If/WAAAAlAEAAAsAAAAA&#10;AAAAAAAAAAAAOwEAAF9yZWxzLy5yZWxzUEsBAi0AFAAGAAgAAAAhAC4h6Db4AwAAygkAAA4AAAAA&#10;AAAAAAAAAAAAOgIAAGRycy9lMm9Eb2MueG1sUEsBAi0AFAAGAAgAAAAhAKomDr68AAAAIQEAABkA&#10;AAAAAAAAAAAAAAAAXgYAAGRycy9fcmVscy9lMm9Eb2MueG1sLnJlbHNQSwECLQAUAAYACAAAACEA&#10;2gwlJ90AAAAFAQAADwAAAAAAAAAAAAAAAABRBwAAZHJzL2Rvd25yZXYueG1sUEsBAi0ACgAAAAAA&#10;AAAhAMPBKUsqgwkAKoMJABQAAAAAAAAAAAAAAAAAWwgAAGRycy9tZWRpYS9pbWFnZTEucG5nUEsF&#10;BgAAAAAGAAYAfAEAALeL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Provided is an example of a picture of a funded project. This is a place holder for the applicant to provide a picture of figure.  " style="position:absolute;top:8763;width:26822;height:2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SQwwAAANoAAAAPAAAAZHJzL2Rvd25yZXYueG1sRI9Ba8JA&#10;FITvBf/D8gpeim6UViR1FQkWPFWqBa/P7GteaPZtyG41+uvdQqHHYWa+YRar3jXqTF2ovRiYjDNQ&#10;JKW3tVQGPg9vozmoEFEsNl7IwJUCrJaDhwXm1l/kg877WKkEkZCjAY6xzbUOJZPDMPYtSfK+fOcw&#10;JtlV2nZ4SXDX6GmWzbTDWtICY0sFU/m9/3EGaHdg5hMXL7Mbvx+LInPbp40xw8d+/QoqUh//w3/t&#10;rTXwDL9X0g3QyzsAAAD//wMAUEsBAi0AFAAGAAgAAAAhANvh9svuAAAAhQEAABMAAAAAAAAAAAAA&#10;AAAAAAAAAFtDb250ZW50X1R5cGVzXS54bWxQSwECLQAUAAYACAAAACEAWvQsW78AAAAVAQAACwAA&#10;AAAAAAAAAAAAAAAfAQAAX3JlbHMvLnJlbHNQSwECLQAUAAYACAAAACEA4EhUkMMAAADaAAAADwAA&#10;AAAAAAAAAAAAAAAHAgAAZHJzL2Rvd25yZXYueG1sUEsFBgAAAAADAAMAtwAAAPcCAAAAAA==&#10;" stroked="t" strokecolor="black [3213]">
                  <v:imagedata r:id="rId15" o:title="Provided is an example of a picture of a funded project. This is a place holder for the applicant to provide a picture of figure" cropbottom="2102f" cropleft="3722f" cropright="1839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238;width:23546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DavgAAANoAAAAPAAAAZHJzL2Rvd25yZXYueG1sRE9Ni8Iw&#10;EL0L/ocwgjeb6kGkGmVRql4UrMKyt6GZbYvNpDRR6783guBpeLzPWaw6U4s7ta6yrGAcxSCIc6sr&#10;LhRczuloBsJ5ZI21ZVLwJAerZb+3wETbB5/onvlChBB2CSoovW8SKV1ekkEX2YY4cP+2NegDbAup&#10;W3yEcFPLSRxPpcGKQ0OJDa1Lyq/ZzSjYbfNN5qTDdHs6NH/rX53qo1ZqOOh+5iA8df4r/rj3OsyH&#10;9yvvK5cvAAAA//8DAFBLAQItABQABgAIAAAAIQDb4fbL7gAAAIUBAAATAAAAAAAAAAAAAAAAAAAA&#10;AABbQ29udGVudF9UeXBlc10ueG1sUEsBAi0AFAAGAAgAAAAhAFr0LFu/AAAAFQEAAAsAAAAAAAAA&#10;AAAAAAAAHwEAAF9yZWxzLy5yZWxzUEsBAi0AFAAGAAgAAAAhAPEWQNq+AAAA2gAAAA8AAAAAAAAA&#10;AAAAAAAABwIAAGRycy9kb3ducmV2LnhtbFBLBQYAAAAAAwADALcAAADyAgAAAAA=&#10;" strokecolor="black [3213]">
                  <v:textbox>
                    <w:txbxContent>
                      <w:p w:rsidR="00B50CFE" w:rsidRDefault="00B50CFE" w:rsidP="00B50CFE">
                        <w:pPr>
                          <w:ind w:right="176"/>
                        </w:pPr>
                        <w:r>
                          <w:rPr>
                            <w:sz w:val="20"/>
                          </w:rPr>
                          <w:t xml:space="preserve">Provide a picture and caption on your project.  Only bmp, gif, jpeg, and </w:t>
                        </w:r>
                        <w:proofErr w:type="spellStart"/>
                        <w:r>
                          <w:rPr>
                            <w:sz w:val="20"/>
                          </w:rPr>
                          <w:t>png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file types allowed with 4MB max size.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363096" w:rsidRPr="00DA0A75" w:rsidRDefault="00FF1FFE" w:rsidP="00363096">
      <w:pPr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Contacts</w:t>
      </w:r>
    </w:p>
    <w:p w:rsidR="00363096" w:rsidRPr="00DA0A75" w:rsidRDefault="00392FB8" w:rsidP="0036309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Recipient</w:t>
      </w:r>
      <w:r w:rsidR="00363096" w:rsidRPr="00DA0A75">
        <w:rPr>
          <w:rFonts w:ascii="Arial" w:hAnsi="Arial" w:cs="Arial"/>
          <w:sz w:val="22"/>
          <w:szCs w:val="22"/>
        </w:rPr>
        <w:t xml:space="preserve">:  </w:t>
      </w:r>
    </w:p>
    <w:p w:rsidR="00FF1FFE" w:rsidRDefault="00FF1FFE" w:rsidP="00363096">
      <w:pPr>
        <w:widowControl w:val="0"/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Phone:</w:t>
      </w:r>
    </w:p>
    <w:p w:rsidR="00363096" w:rsidRDefault="00FF1FFE" w:rsidP="00363096">
      <w:pPr>
        <w:widowControl w:val="0"/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Email: </w:t>
      </w:r>
    </w:p>
    <w:p w:rsidR="00FF1FFE" w:rsidRPr="00DA0A75" w:rsidRDefault="00FF1FFE" w:rsidP="00363096">
      <w:pPr>
        <w:widowControl w:val="0"/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sz w:val="22"/>
          <w:szCs w:val="22"/>
        </w:rPr>
      </w:pPr>
    </w:p>
    <w:p w:rsidR="00363096" w:rsidRPr="00DA0A75" w:rsidRDefault="00363096" w:rsidP="0036309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DA0A75">
        <w:rPr>
          <w:rFonts w:ascii="Arial" w:hAnsi="Arial" w:cs="Arial"/>
          <w:sz w:val="22"/>
          <w:szCs w:val="22"/>
        </w:rPr>
        <w:t>Amount:</w:t>
      </w:r>
    </w:p>
    <w:p w:rsidR="00363096" w:rsidRDefault="00363096" w:rsidP="00363096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bCs/>
          <w:sz w:val="22"/>
          <w:szCs w:val="22"/>
        </w:rPr>
      </w:pPr>
      <w:r w:rsidRPr="00DA0A75">
        <w:rPr>
          <w:rFonts w:ascii="Arial" w:hAnsi="Arial" w:cs="Arial"/>
          <w:bCs/>
          <w:sz w:val="22"/>
          <w:szCs w:val="22"/>
        </w:rPr>
        <w:t>Co-fund</w:t>
      </w:r>
      <w:r w:rsidR="00FF1FFE">
        <w:rPr>
          <w:rFonts w:ascii="Arial" w:hAnsi="Arial" w:cs="Arial"/>
          <w:bCs/>
          <w:sz w:val="22"/>
          <w:szCs w:val="22"/>
        </w:rPr>
        <w:t>ed Amount:</w:t>
      </w:r>
    </w:p>
    <w:p w:rsidR="00FF1FFE" w:rsidRPr="00DA0A75" w:rsidRDefault="00FF1FFE" w:rsidP="00363096">
      <w:pPr>
        <w:widowControl w:val="0"/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Project Location</w:t>
      </w:r>
      <w:r w:rsidR="00392FB8">
        <w:rPr>
          <w:rFonts w:ascii="Arial" w:hAnsi="Arial" w:cs="Arial"/>
          <w:bCs/>
          <w:sz w:val="22"/>
          <w:szCs w:val="22"/>
        </w:rPr>
        <w:t>(s)</w:t>
      </w:r>
      <w:r>
        <w:rPr>
          <w:rFonts w:ascii="Arial" w:hAnsi="Arial" w:cs="Arial"/>
          <w:bCs/>
          <w:sz w:val="22"/>
          <w:szCs w:val="22"/>
        </w:rPr>
        <w:t>:</w:t>
      </w:r>
    </w:p>
    <w:p w:rsidR="00363096" w:rsidRPr="00DA0A75" w:rsidRDefault="00FF1FFE" w:rsidP="00A23241">
      <w:pPr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Project Term: </w:t>
      </w:r>
    </w:p>
    <w:sectPr w:rsidR="00363096" w:rsidRPr="00DA0A75" w:rsidSect="00B50CFE">
      <w:type w:val="continuous"/>
      <w:pgSz w:w="12240" w:h="15840" w:code="1"/>
      <w:pgMar w:top="1440" w:right="1440" w:bottom="1440" w:left="1440" w:header="36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7D0" w:rsidRDefault="007717D0">
      <w:r>
        <w:separator/>
      </w:r>
    </w:p>
  </w:endnote>
  <w:endnote w:type="continuationSeparator" w:id="0">
    <w:p w:rsidR="007717D0" w:rsidRDefault="00771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597" w:rsidRDefault="004125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597" w:rsidRPr="00412597" w:rsidRDefault="00412597" w:rsidP="00412597">
    <w:pPr>
      <w:pStyle w:val="Footer"/>
      <w:tabs>
        <w:tab w:val="clear" w:pos="4320"/>
        <w:tab w:val="clear" w:pos="8640"/>
        <w:tab w:val="center" w:pos="4680"/>
        <w:tab w:val="right" w:pos="9360"/>
      </w:tabs>
      <w:jc w:val="right"/>
      <w:rPr>
        <w:rFonts w:ascii="Arial" w:hAnsi="Arial" w:cs="Arial"/>
        <w:sz w:val="16"/>
        <w:szCs w:val="16"/>
      </w:rPr>
    </w:pPr>
    <w:r w:rsidRPr="00412597">
      <w:rPr>
        <w:rFonts w:ascii="Arial" w:hAnsi="Arial" w:cs="Arial"/>
        <w:sz w:val="16"/>
        <w:szCs w:val="16"/>
      </w:rPr>
      <w:t>December 2019</w:t>
    </w:r>
    <w:r w:rsidRPr="00412597">
      <w:rPr>
        <w:rFonts w:ascii="Arial" w:hAnsi="Arial" w:cs="Arial"/>
        <w:sz w:val="20"/>
      </w:rPr>
      <w:tab/>
    </w:r>
    <w:r w:rsidRPr="00412597">
      <w:rPr>
        <w:rFonts w:ascii="Arial" w:hAnsi="Arial" w:cs="Arial"/>
        <w:sz w:val="16"/>
        <w:szCs w:val="16"/>
      </w:rPr>
      <w:t xml:space="preserve">Page </w:t>
    </w:r>
    <w:r w:rsidRPr="00412597">
      <w:rPr>
        <w:rFonts w:ascii="Arial" w:hAnsi="Arial" w:cs="Arial"/>
        <w:sz w:val="16"/>
        <w:szCs w:val="16"/>
      </w:rPr>
      <w:fldChar w:fldCharType="begin"/>
    </w:r>
    <w:r w:rsidRPr="00412597">
      <w:rPr>
        <w:rFonts w:ascii="Arial" w:hAnsi="Arial" w:cs="Arial"/>
        <w:sz w:val="16"/>
        <w:szCs w:val="16"/>
      </w:rPr>
      <w:instrText xml:space="preserve"> PAGE </w:instrText>
    </w:r>
    <w:r w:rsidRPr="00412597">
      <w:rPr>
        <w:rFonts w:ascii="Arial" w:hAnsi="Arial" w:cs="Arial"/>
        <w:sz w:val="16"/>
        <w:szCs w:val="16"/>
      </w:rPr>
      <w:fldChar w:fldCharType="separate"/>
    </w:r>
    <w:r w:rsidR="00B50CFE">
      <w:rPr>
        <w:rFonts w:ascii="Arial" w:hAnsi="Arial" w:cs="Arial"/>
        <w:noProof/>
        <w:sz w:val="16"/>
        <w:szCs w:val="16"/>
      </w:rPr>
      <w:t>1</w:t>
    </w:r>
    <w:r w:rsidRPr="00412597">
      <w:rPr>
        <w:rFonts w:ascii="Arial" w:hAnsi="Arial" w:cs="Arial"/>
        <w:sz w:val="16"/>
        <w:szCs w:val="16"/>
      </w:rPr>
      <w:fldChar w:fldCharType="end"/>
    </w:r>
    <w:r w:rsidRPr="00412597">
      <w:rPr>
        <w:rFonts w:ascii="Arial" w:hAnsi="Arial" w:cs="Arial"/>
        <w:sz w:val="16"/>
        <w:szCs w:val="16"/>
      </w:rPr>
      <w:t xml:space="preserve"> of </w:t>
    </w:r>
    <w:r w:rsidRPr="00412597">
      <w:rPr>
        <w:rFonts w:ascii="Arial" w:hAnsi="Arial" w:cs="Arial"/>
        <w:sz w:val="16"/>
        <w:szCs w:val="16"/>
      </w:rPr>
      <w:fldChar w:fldCharType="begin"/>
    </w:r>
    <w:r w:rsidRPr="00412597">
      <w:rPr>
        <w:rFonts w:ascii="Arial" w:hAnsi="Arial" w:cs="Arial"/>
        <w:sz w:val="16"/>
        <w:szCs w:val="16"/>
      </w:rPr>
      <w:instrText xml:space="preserve"> NUMPAGES  </w:instrText>
    </w:r>
    <w:r w:rsidRPr="00412597">
      <w:rPr>
        <w:rFonts w:ascii="Arial" w:hAnsi="Arial" w:cs="Arial"/>
        <w:sz w:val="16"/>
        <w:szCs w:val="16"/>
      </w:rPr>
      <w:fldChar w:fldCharType="separate"/>
    </w:r>
    <w:r w:rsidR="00B50CFE">
      <w:rPr>
        <w:rFonts w:ascii="Arial" w:hAnsi="Arial" w:cs="Arial"/>
        <w:noProof/>
        <w:sz w:val="16"/>
        <w:szCs w:val="16"/>
      </w:rPr>
      <w:t>1</w:t>
    </w:r>
    <w:r w:rsidRPr="00412597">
      <w:rPr>
        <w:rFonts w:ascii="Arial" w:hAnsi="Arial" w:cs="Arial"/>
        <w:sz w:val="16"/>
        <w:szCs w:val="16"/>
      </w:rPr>
      <w:fldChar w:fldCharType="end"/>
    </w:r>
    <w:r w:rsidRPr="00412597">
      <w:rPr>
        <w:rFonts w:ascii="Arial" w:hAnsi="Arial" w:cs="Arial"/>
        <w:sz w:val="16"/>
        <w:szCs w:val="16"/>
      </w:rPr>
      <w:tab/>
      <w:t>GFO-19-305</w:t>
    </w:r>
  </w:p>
  <w:p w:rsidR="00412597" w:rsidRPr="00412597" w:rsidRDefault="00412597" w:rsidP="00412597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Arial" w:hAnsi="Arial" w:cs="Arial"/>
        <w:sz w:val="16"/>
        <w:szCs w:val="16"/>
      </w:rPr>
    </w:pPr>
    <w:r w:rsidRPr="00412597">
      <w:rPr>
        <w:rFonts w:ascii="Arial" w:hAnsi="Arial" w:cs="Arial"/>
        <w:sz w:val="16"/>
        <w:szCs w:val="16"/>
      </w:rPr>
      <w:tab/>
      <w:t xml:space="preserve">Attachment </w:t>
    </w:r>
    <w:r>
      <w:rPr>
        <w:rFonts w:ascii="Arial" w:hAnsi="Arial" w:cs="Arial"/>
        <w:sz w:val="16"/>
        <w:szCs w:val="16"/>
      </w:rPr>
      <w:t>3</w:t>
    </w:r>
    <w:r w:rsidRPr="00412597">
      <w:rPr>
        <w:rFonts w:ascii="Arial" w:hAnsi="Arial" w:cs="Arial"/>
        <w:sz w:val="16"/>
        <w:szCs w:val="16"/>
      </w:rPr>
      <w:tab/>
      <w:t xml:space="preserve">Developing </w:t>
    </w:r>
    <w:r>
      <w:rPr>
        <w:rFonts w:ascii="Arial" w:hAnsi="Arial" w:cs="Arial"/>
        <w:sz w:val="16"/>
        <w:szCs w:val="16"/>
      </w:rPr>
      <w:t>non-Lithium Ion</w:t>
    </w:r>
  </w:p>
  <w:p w:rsidR="00412597" w:rsidRPr="00412597" w:rsidRDefault="00412597" w:rsidP="00412597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Arial" w:hAnsi="Arial" w:cs="Arial"/>
        <w:sz w:val="16"/>
        <w:szCs w:val="16"/>
      </w:rPr>
    </w:pPr>
    <w:r w:rsidRPr="00412597">
      <w:rPr>
        <w:rFonts w:ascii="Arial" w:hAnsi="Arial" w:cs="Arial"/>
        <w:sz w:val="16"/>
        <w:szCs w:val="16"/>
      </w:rPr>
      <w:tab/>
    </w:r>
    <w:r w:rsidRPr="00412597">
      <w:rPr>
        <w:rFonts w:ascii="Arial" w:hAnsi="Arial" w:cs="Arial"/>
        <w:sz w:val="16"/>
        <w:szCs w:val="16"/>
      </w:rPr>
      <w:tab/>
      <w:t>Energy Storage Technologies</w:t>
    </w:r>
  </w:p>
  <w:p w:rsidR="00436279" w:rsidRPr="00412597" w:rsidRDefault="00436279" w:rsidP="00412597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597" w:rsidRDefault="004125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7D0" w:rsidRDefault="007717D0">
      <w:r>
        <w:separator/>
      </w:r>
    </w:p>
  </w:footnote>
  <w:footnote w:type="continuationSeparator" w:id="0">
    <w:p w:rsidR="007717D0" w:rsidRDefault="00771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597" w:rsidRDefault="004125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A75" w:rsidRPr="007C60DB" w:rsidRDefault="00DA0A75" w:rsidP="00DA0A75">
    <w:pPr>
      <w:pStyle w:val="Default"/>
      <w:jc w:val="center"/>
      <w:rPr>
        <w:b/>
        <w:bCs/>
        <w:sz w:val="26"/>
        <w:szCs w:val="26"/>
      </w:rPr>
    </w:pPr>
    <w:r w:rsidRPr="007C60DB">
      <w:rPr>
        <w:b/>
        <w:bCs/>
        <w:sz w:val="26"/>
        <w:szCs w:val="26"/>
      </w:rPr>
      <w:t>ATTACHMENT 3</w:t>
    </w:r>
  </w:p>
  <w:p w:rsidR="0058727F" w:rsidRPr="00FA2424" w:rsidRDefault="00DA0A75" w:rsidP="00FA2424">
    <w:pPr>
      <w:keepLines/>
      <w:tabs>
        <w:tab w:val="left" w:pos="1080"/>
        <w:tab w:val="right" w:leader="underscore" w:pos="7200"/>
      </w:tabs>
      <w:spacing w:after="240"/>
      <w:jc w:val="center"/>
      <w:rPr>
        <w:rFonts w:ascii="Arial" w:hAnsi="Arial" w:cs="Arial"/>
        <w:b/>
        <w:bCs/>
        <w:sz w:val="26"/>
        <w:szCs w:val="26"/>
      </w:rPr>
    </w:pPr>
    <w:r w:rsidRPr="007C60DB">
      <w:rPr>
        <w:rFonts w:ascii="Arial" w:hAnsi="Arial" w:cs="Arial"/>
        <w:b/>
        <w:bCs/>
        <w:sz w:val="26"/>
        <w:szCs w:val="26"/>
      </w:rPr>
      <w:t xml:space="preserve">Fact Sheet </w:t>
    </w:r>
    <w:r w:rsidR="000B4761" w:rsidRPr="007C60DB">
      <w:rPr>
        <w:rFonts w:ascii="Arial" w:hAnsi="Arial" w:cs="Arial"/>
        <w:b/>
        <w:bCs/>
        <w:sz w:val="26"/>
        <w:szCs w:val="26"/>
      </w:rPr>
      <w:t>Template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597" w:rsidRDefault="004125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C12B7"/>
    <w:multiLevelType w:val="hybridMultilevel"/>
    <w:tmpl w:val="72B03C06"/>
    <w:lvl w:ilvl="0" w:tplc="FCD2BD7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6630D"/>
    <w:multiLevelType w:val="hybridMultilevel"/>
    <w:tmpl w:val="84F8C87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BA35E5"/>
    <w:multiLevelType w:val="hybridMultilevel"/>
    <w:tmpl w:val="B36249D0"/>
    <w:lvl w:ilvl="0" w:tplc="C9F43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527EE"/>
    <w:multiLevelType w:val="hybridMultilevel"/>
    <w:tmpl w:val="1DD4CC5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6B30EB"/>
    <w:multiLevelType w:val="hybridMultilevel"/>
    <w:tmpl w:val="30DEFA50"/>
    <w:lvl w:ilvl="0" w:tplc="04090001">
      <w:start w:val="1"/>
      <w:numFmt w:val="bullet"/>
      <w:lvlText w:val=""/>
      <w:lvlJc w:val="left"/>
      <w:pPr>
        <w:tabs>
          <w:tab w:val="num" w:pos="216"/>
        </w:tabs>
        <w:ind w:left="2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36"/>
        </w:tabs>
        <w:ind w:left="9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56"/>
        </w:tabs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76"/>
        </w:tabs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96"/>
        </w:tabs>
        <w:ind w:left="30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16"/>
        </w:tabs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36"/>
        </w:tabs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56"/>
        </w:tabs>
        <w:ind w:left="52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76"/>
        </w:tabs>
        <w:ind w:left="5976" w:hanging="360"/>
      </w:pPr>
      <w:rPr>
        <w:rFonts w:ascii="Wingdings" w:hAnsi="Wingdings" w:hint="default"/>
      </w:rPr>
    </w:lvl>
  </w:abstractNum>
  <w:abstractNum w:abstractNumId="5" w15:restartNumberingAfterBreak="0">
    <w:nsid w:val="2CFE405A"/>
    <w:multiLevelType w:val="hybridMultilevel"/>
    <w:tmpl w:val="161803EA"/>
    <w:lvl w:ilvl="0" w:tplc="65B2C1A6">
      <w:start w:val="1"/>
      <w:numFmt w:val="lowerLetter"/>
      <w:lvlText w:val="%1."/>
      <w:lvlJc w:val="left"/>
      <w:pPr>
        <w:ind w:left="648" w:hanging="360"/>
      </w:pPr>
      <w:rPr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325C2375"/>
    <w:multiLevelType w:val="hybridMultilevel"/>
    <w:tmpl w:val="F500994C"/>
    <w:lvl w:ilvl="0" w:tplc="7C66FAD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9C423C"/>
    <w:multiLevelType w:val="hybridMultilevel"/>
    <w:tmpl w:val="92BCA90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AE0DEA"/>
    <w:multiLevelType w:val="hybridMultilevel"/>
    <w:tmpl w:val="0D56E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53478"/>
    <w:multiLevelType w:val="hybridMultilevel"/>
    <w:tmpl w:val="59B2877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A37483"/>
    <w:multiLevelType w:val="hybridMultilevel"/>
    <w:tmpl w:val="31A038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E023077"/>
    <w:multiLevelType w:val="hybridMultilevel"/>
    <w:tmpl w:val="DEA2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AA3F0E"/>
    <w:multiLevelType w:val="hybridMultilevel"/>
    <w:tmpl w:val="161803EA"/>
    <w:lvl w:ilvl="0" w:tplc="65B2C1A6">
      <w:start w:val="1"/>
      <w:numFmt w:val="lowerLetter"/>
      <w:lvlText w:val="%1."/>
      <w:lvlJc w:val="left"/>
      <w:pPr>
        <w:ind w:left="648" w:hanging="360"/>
      </w:pPr>
      <w:rPr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3" w15:restartNumberingAfterBreak="0">
    <w:nsid w:val="6B417614"/>
    <w:multiLevelType w:val="hybridMultilevel"/>
    <w:tmpl w:val="1ECAACC8"/>
    <w:lvl w:ilvl="0" w:tplc="17FA1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trike w:val="0"/>
        <w:color w:val="auto"/>
        <w:sz w:val="24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D831C28"/>
    <w:multiLevelType w:val="hybridMultilevel"/>
    <w:tmpl w:val="161803EA"/>
    <w:lvl w:ilvl="0" w:tplc="65B2C1A6">
      <w:start w:val="1"/>
      <w:numFmt w:val="lowerLetter"/>
      <w:lvlText w:val="%1."/>
      <w:lvlJc w:val="left"/>
      <w:pPr>
        <w:ind w:left="648" w:hanging="360"/>
      </w:pPr>
      <w:rPr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5" w15:restartNumberingAfterBreak="0">
    <w:nsid w:val="76B25389"/>
    <w:multiLevelType w:val="hybridMultilevel"/>
    <w:tmpl w:val="FCA05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604E20"/>
    <w:multiLevelType w:val="hybridMultilevel"/>
    <w:tmpl w:val="EBCA28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4"/>
  </w:num>
  <w:num w:numId="3">
    <w:abstractNumId w:val="11"/>
  </w:num>
  <w:num w:numId="4">
    <w:abstractNumId w:val="13"/>
  </w:num>
  <w:num w:numId="5">
    <w:abstractNumId w:val="0"/>
  </w:num>
  <w:num w:numId="6">
    <w:abstractNumId w:val="6"/>
  </w:num>
  <w:num w:numId="7">
    <w:abstractNumId w:val="5"/>
  </w:num>
  <w:num w:numId="8">
    <w:abstractNumId w:val="12"/>
  </w:num>
  <w:num w:numId="9">
    <w:abstractNumId w:val="14"/>
  </w:num>
  <w:num w:numId="10">
    <w:abstractNumId w:val="8"/>
  </w:num>
  <w:num w:numId="11">
    <w:abstractNumId w:val="3"/>
  </w:num>
  <w:num w:numId="12">
    <w:abstractNumId w:val="9"/>
  </w:num>
  <w:num w:numId="13">
    <w:abstractNumId w:val="1"/>
  </w:num>
  <w:num w:numId="14">
    <w:abstractNumId w:val="16"/>
  </w:num>
  <w:num w:numId="15">
    <w:abstractNumId w:val="7"/>
  </w:num>
  <w:num w:numId="16">
    <w:abstractNumId w:val="1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286"/>
    <w:rsid w:val="00010C32"/>
    <w:rsid w:val="00012F2C"/>
    <w:rsid w:val="0001481B"/>
    <w:rsid w:val="00015FC3"/>
    <w:rsid w:val="0002180D"/>
    <w:rsid w:val="000221F1"/>
    <w:rsid w:val="00026255"/>
    <w:rsid w:val="00065E8D"/>
    <w:rsid w:val="00072C9D"/>
    <w:rsid w:val="0007601D"/>
    <w:rsid w:val="0008677D"/>
    <w:rsid w:val="00095DB4"/>
    <w:rsid w:val="000977B6"/>
    <w:rsid w:val="000A31D2"/>
    <w:rsid w:val="000A612A"/>
    <w:rsid w:val="000A64E1"/>
    <w:rsid w:val="000A6F8F"/>
    <w:rsid w:val="000B3E1D"/>
    <w:rsid w:val="000B4761"/>
    <w:rsid w:val="000C56C2"/>
    <w:rsid w:val="000C7E71"/>
    <w:rsid w:val="000D302C"/>
    <w:rsid w:val="000D7152"/>
    <w:rsid w:val="000E089F"/>
    <w:rsid w:val="000F1368"/>
    <w:rsid w:val="000F1EC4"/>
    <w:rsid w:val="000F5A8B"/>
    <w:rsid w:val="00101391"/>
    <w:rsid w:val="001063FA"/>
    <w:rsid w:val="001100FF"/>
    <w:rsid w:val="001121BF"/>
    <w:rsid w:val="0011608D"/>
    <w:rsid w:val="00125D68"/>
    <w:rsid w:val="00127E11"/>
    <w:rsid w:val="00130497"/>
    <w:rsid w:val="001321FC"/>
    <w:rsid w:val="001339C5"/>
    <w:rsid w:val="00140D95"/>
    <w:rsid w:val="00141F26"/>
    <w:rsid w:val="00145289"/>
    <w:rsid w:val="00145C63"/>
    <w:rsid w:val="001463CE"/>
    <w:rsid w:val="001469E2"/>
    <w:rsid w:val="001600BE"/>
    <w:rsid w:val="00162600"/>
    <w:rsid w:val="00167948"/>
    <w:rsid w:val="00170387"/>
    <w:rsid w:val="00173953"/>
    <w:rsid w:val="001845A0"/>
    <w:rsid w:val="00195E2D"/>
    <w:rsid w:val="001B0C91"/>
    <w:rsid w:val="001B1AB5"/>
    <w:rsid w:val="001B2D80"/>
    <w:rsid w:val="001C0C28"/>
    <w:rsid w:val="001D7089"/>
    <w:rsid w:val="001E5E07"/>
    <w:rsid w:val="001F08A3"/>
    <w:rsid w:val="001F7F01"/>
    <w:rsid w:val="00204CBE"/>
    <w:rsid w:val="00220E58"/>
    <w:rsid w:val="00224E73"/>
    <w:rsid w:val="0023160F"/>
    <w:rsid w:val="00233D02"/>
    <w:rsid w:val="00237F30"/>
    <w:rsid w:val="0024459C"/>
    <w:rsid w:val="00246C50"/>
    <w:rsid w:val="0025061E"/>
    <w:rsid w:val="002545E0"/>
    <w:rsid w:val="00265185"/>
    <w:rsid w:val="002704C5"/>
    <w:rsid w:val="0028273B"/>
    <w:rsid w:val="00285901"/>
    <w:rsid w:val="002926CE"/>
    <w:rsid w:val="002B3957"/>
    <w:rsid w:val="002C5C07"/>
    <w:rsid w:val="002C5D5A"/>
    <w:rsid w:val="002D02AF"/>
    <w:rsid w:val="002D28E9"/>
    <w:rsid w:val="002D3BD1"/>
    <w:rsid w:val="002F21B1"/>
    <w:rsid w:val="00307615"/>
    <w:rsid w:val="003142B2"/>
    <w:rsid w:val="00314F22"/>
    <w:rsid w:val="00333FE1"/>
    <w:rsid w:val="0034404B"/>
    <w:rsid w:val="00347785"/>
    <w:rsid w:val="0034784D"/>
    <w:rsid w:val="00360B13"/>
    <w:rsid w:val="00363096"/>
    <w:rsid w:val="00367871"/>
    <w:rsid w:val="00367BAF"/>
    <w:rsid w:val="003760A4"/>
    <w:rsid w:val="00380AEC"/>
    <w:rsid w:val="00380EC2"/>
    <w:rsid w:val="003842EE"/>
    <w:rsid w:val="00385C2D"/>
    <w:rsid w:val="00392FB8"/>
    <w:rsid w:val="00395DDE"/>
    <w:rsid w:val="0039699B"/>
    <w:rsid w:val="003A216E"/>
    <w:rsid w:val="003A7678"/>
    <w:rsid w:val="003B5117"/>
    <w:rsid w:val="003C014C"/>
    <w:rsid w:val="003E1B58"/>
    <w:rsid w:val="003F45F3"/>
    <w:rsid w:val="003F4ED5"/>
    <w:rsid w:val="003F590C"/>
    <w:rsid w:val="003F7177"/>
    <w:rsid w:val="00412597"/>
    <w:rsid w:val="0041277E"/>
    <w:rsid w:val="0041646D"/>
    <w:rsid w:val="004176C0"/>
    <w:rsid w:val="00436279"/>
    <w:rsid w:val="00441BB8"/>
    <w:rsid w:val="0044221E"/>
    <w:rsid w:val="0044373F"/>
    <w:rsid w:val="0044621B"/>
    <w:rsid w:val="00457861"/>
    <w:rsid w:val="004779D5"/>
    <w:rsid w:val="00480324"/>
    <w:rsid w:val="0048038B"/>
    <w:rsid w:val="00485905"/>
    <w:rsid w:val="004916A8"/>
    <w:rsid w:val="00494916"/>
    <w:rsid w:val="004A4E94"/>
    <w:rsid w:val="004A6BEF"/>
    <w:rsid w:val="004B53F8"/>
    <w:rsid w:val="004B6206"/>
    <w:rsid w:val="004D2B8C"/>
    <w:rsid w:val="004E75FD"/>
    <w:rsid w:val="004F2A23"/>
    <w:rsid w:val="004F7AB0"/>
    <w:rsid w:val="00522799"/>
    <w:rsid w:val="005414C4"/>
    <w:rsid w:val="00557105"/>
    <w:rsid w:val="00561D29"/>
    <w:rsid w:val="00561F8C"/>
    <w:rsid w:val="00565391"/>
    <w:rsid w:val="00572153"/>
    <w:rsid w:val="005722BB"/>
    <w:rsid w:val="0057450F"/>
    <w:rsid w:val="0057592B"/>
    <w:rsid w:val="005826A7"/>
    <w:rsid w:val="0058727F"/>
    <w:rsid w:val="00593EC1"/>
    <w:rsid w:val="00597863"/>
    <w:rsid w:val="005A6041"/>
    <w:rsid w:val="005B5BD1"/>
    <w:rsid w:val="005C5CA2"/>
    <w:rsid w:val="005D4061"/>
    <w:rsid w:val="005D59CA"/>
    <w:rsid w:val="005D6685"/>
    <w:rsid w:val="005E0529"/>
    <w:rsid w:val="005F196A"/>
    <w:rsid w:val="005F7EF6"/>
    <w:rsid w:val="00606873"/>
    <w:rsid w:val="00615B97"/>
    <w:rsid w:val="006224A5"/>
    <w:rsid w:val="0062441C"/>
    <w:rsid w:val="006261BD"/>
    <w:rsid w:val="006305BF"/>
    <w:rsid w:val="006310B1"/>
    <w:rsid w:val="0063326F"/>
    <w:rsid w:val="00636B5E"/>
    <w:rsid w:val="00640704"/>
    <w:rsid w:val="00643E21"/>
    <w:rsid w:val="0065323E"/>
    <w:rsid w:val="006624A4"/>
    <w:rsid w:val="00663D53"/>
    <w:rsid w:val="006674B2"/>
    <w:rsid w:val="006729BB"/>
    <w:rsid w:val="00676C2F"/>
    <w:rsid w:val="006803FD"/>
    <w:rsid w:val="00681480"/>
    <w:rsid w:val="00683BD3"/>
    <w:rsid w:val="00684F13"/>
    <w:rsid w:val="0068642A"/>
    <w:rsid w:val="00690429"/>
    <w:rsid w:val="006909D7"/>
    <w:rsid w:val="0069191B"/>
    <w:rsid w:val="00693D15"/>
    <w:rsid w:val="006A2861"/>
    <w:rsid w:val="006C190C"/>
    <w:rsid w:val="006D202F"/>
    <w:rsid w:val="006D70BB"/>
    <w:rsid w:val="006E291E"/>
    <w:rsid w:val="006E43EC"/>
    <w:rsid w:val="006E45BF"/>
    <w:rsid w:val="006E5D57"/>
    <w:rsid w:val="00701076"/>
    <w:rsid w:val="00704758"/>
    <w:rsid w:val="007060DA"/>
    <w:rsid w:val="00706B7A"/>
    <w:rsid w:val="00710599"/>
    <w:rsid w:val="00717BA2"/>
    <w:rsid w:val="00731477"/>
    <w:rsid w:val="007325CE"/>
    <w:rsid w:val="00734F98"/>
    <w:rsid w:val="00735A7C"/>
    <w:rsid w:val="007428F8"/>
    <w:rsid w:val="00763039"/>
    <w:rsid w:val="007717D0"/>
    <w:rsid w:val="00771F65"/>
    <w:rsid w:val="00773B03"/>
    <w:rsid w:val="00773B0B"/>
    <w:rsid w:val="007835C7"/>
    <w:rsid w:val="00785C13"/>
    <w:rsid w:val="00786487"/>
    <w:rsid w:val="00787CD9"/>
    <w:rsid w:val="0079170D"/>
    <w:rsid w:val="007936A8"/>
    <w:rsid w:val="007963E5"/>
    <w:rsid w:val="007B1ABC"/>
    <w:rsid w:val="007C1BC0"/>
    <w:rsid w:val="007C35CB"/>
    <w:rsid w:val="007C60DB"/>
    <w:rsid w:val="007E579D"/>
    <w:rsid w:val="007F07E9"/>
    <w:rsid w:val="008040BC"/>
    <w:rsid w:val="00804CBD"/>
    <w:rsid w:val="00806C34"/>
    <w:rsid w:val="008105A3"/>
    <w:rsid w:val="0081112F"/>
    <w:rsid w:val="008150A3"/>
    <w:rsid w:val="00815EB9"/>
    <w:rsid w:val="00816C7C"/>
    <w:rsid w:val="00820A7E"/>
    <w:rsid w:val="0082261B"/>
    <w:rsid w:val="00840916"/>
    <w:rsid w:val="0084523A"/>
    <w:rsid w:val="00851A54"/>
    <w:rsid w:val="00855286"/>
    <w:rsid w:val="00856EC6"/>
    <w:rsid w:val="00862B25"/>
    <w:rsid w:val="0086384C"/>
    <w:rsid w:val="00876F21"/>
    <w:rsid w:val="00880BFE"/>
    <w:rsid w:val="008837D0"/>
    <w:rsid w:val="008906B8"/>
    <w:rsid w:val="008913A9"/>
    <w:rsid w:val="008A48F1"/>
    <w:rsid w:val="008B28F3"/>
    <w:rsid w:val="008B6A98"/>
    <w:rsid w:val="008E19AC"/>
    <w:rsid w:val="008E2C45"/>
    <w:rsid w:val="008E572D"/>
    <w:rsid w:val="008E75CE"/>
    <w:rsid w:val="008F385E"/>
    <w:rsid w:val="008F60B4"/>
    <w:rsid w:val="008F6EEE"/>
    <w:rsid w:val="00901C47"/>
    <w:rsid w:val="00915C43"/>
    <w:rsid w:val="0092268F"/>
    <w:rsid w:val="00923005"/>
    <w:rsid w:val="0092451E"/>
    <w:rsid w:val="00950DDD"/>
    <w:rsid w:val="00953B58"/>
    <w:rsid w:val="00956EB4"/>
    <w:rsid w:val="00960FC0"/>
    <w:rsid w:val="009613AB"/>
    <w:rsid w:val="0096498A"/>
    <w:rsid w:val="00973440"/>
    <w:rsid w:val="0097518A"/>
    <w:rsid w:val="00982083"/>
    <w:rsid w:val="009A21C3"/>
    <w:rsid w:val="009A3A19"/>
    <w:rsid w:val="009A681A"/>
    <w:rsid w:val="009A7671"/>
    <w:rsid w:val="009B6D1D"/>
    <w:rsid w:val="009B6F3E"/>
    <w:rsid w:val="009C0C10"/>
    <w:rsid w:val="009D24A3"/>
    <w:rsid w:val="009E717D"/>
    <w:rsid w:val="009E7E53"/>
    <w:rsid w:val="00A00996"/>
    <w:rsid w:val="00A04C5A"/>
    <w:rsid w:val="00A23241"/>
    <w:rsid w:val="00A26D12"/>
    <w:rsid w:val="00A33B16"/>
    <w:rsid w:val="00A41642"/>
    <w:rsid w:val="00A43E0A"/>
    <w:rsid w:val="00A54F20"/>
    <w:rsid w:val="00A66349"/>
    <w:rsid w:val="00A71FBE"/>
    <w:rsid w:val="00A73EBE"/>
    <w:rsid w:val="00A74E3E"/>
    <w:rsid w:val="00A832AA"/>
    <w:rsid w:val="00A85A1A"/>
    <w:rsid w:val="00A86612"/>
    <w:rsid w:val="00A90378"/>
    <w:rsid w:val="00A95062"/>
    <w:rsid w:val="00AA0333"/>
    <w:rsid w:val="00AB00C9"/>
    <w:rsid w:val="00AB0472"/>
    <w:rsid w:val="00AC1EA2"/>
    <w:rsid w:val="00AD053C"/>
    <w:rsid w:val="00AD29E1"/>
    <w:rsid w:val="00AD6239"/>
    <w:rsid w:val="00AE2917"/>
    <w:rsid w:val="00AF23C0"/>
    <w:rsid w:val="00AF31D3"/>
    <w:rsid w:val="00B071D7"/>
    <w:rsid w:val="00B07D42"/>
    <w:rsid w:val="00B12510"/>
    <w:rsid w:val="00B128EC"/>
    <w:rsid w:val="00B17A5E"/>
    <w:rsid w:val="00B34B75"/>
    <w:rsid w:val="00B4504A"/>
    <w:rsid w:val="00B47AED"/>
    <w:rsid w:val="00B50CFE"/>
    <w:rsid w:val="00B569AF"/>
    <w:rsid w:val="00B76A54"/>
    <w:rsid w:val="00B8231A"/>
    <w:rsid w:val="00B94D4C"/>
    <w:rsid w:val="00B963F1"/>
    <w:rsid w:val="00BA2122"/>
    <w:rsid w:val="00BA2904"/>
    <w:rsid w:val="00BB3C4D"/>
    <w:rsid w:val="00BB7C72"/>
    <w:rsid w:val="00BC1EE0"/>
    <w:rsid w:val="00BC2535"/>
    <w:rsid w:val="00BC4C95"/>
    <w:rsid w:val="00BD7F6D"/>
    <w:rsid w:val="00BE4707"/>
    <w:rsid w:val="00BE7CD6"/>
    <w:rsid w:val="00BF1DF4"/>
    <w:rsid w:val="00BF23AD"/>
    <w:rsid w:val="00C029E0"/>
    <w:rsid w:val="00C063EA"/>
    <w:rsid w:val="00C06BEB"/>
    <w:rsid w:val="00C07D9B"/>
    <w:rsid w:val="00C12AB0"/>
    <w:rsid w:val="00C16998"/>
    <w:rsid w:val="00C25361"/>
    <w:rsid w:val="00C41B50"/>
    <w:rsid w:val="00C46A48"/>
    <w:rsid w:val="00C55BF7"/>
    <w:rsid w:val="00C569FF"/>
    <w:rsid w:val="00C82178"/>
    <w:rsid w:val="00C9304A"/>
    <w:rsid w:val="00C93A20"/>
    <w:rsid w:val="00C96EE9"/>
    <w:rsid w:val="00CA3965"/>
    <w:rsid w:val="00CA4C12"/>
    <w:rsid w:val="00CB35B7"/>
    <w:rsid w:val="00CB634C"/>
    <w:rsid w:val="00CB67F9"/>
    <w:rsid w:val="00CC16AE"/>
    <w:rsid w:val="00CD3171"/>
    <w:rsid w:val="00CE2B54"/>
    <w:rsid w:val="00CF27EC"/>
    <w:rsid w:val="00CF5FE7"/>
    <w:rsid w:val="00CF6E5A"/>
    <w:rsid w:val="00D010B0"/>
    <w:rsid w:val="00D15796"/>
    <w:rsid w:val="00D1690A"/>
    <w:rsid w:val="00D16C38"/>
    <w:rsid w:val="00D25B82"/>
    <w:rsid w:val="00D307EC"/>
    <w:rsid w:val="00D329CC"/>
    <w:rsid w:val="00D346F1"/>
    <w:rsid w:val="00D36F9D"/>
    <w:rsid w:val="00D43602"/>
    <w:rsid w:val="00D44A56"/>
    <w:rsid w:val="00D45F5F"/>
    <w:rsid w:val="00D500E5"/>
    <w:rsid w:val="00D50DFF"/>
    <w:rsid w:val="00D61E61"/>
    <w:rsid w:val="00D631E2"/>
    <w:rsid w:val="00D70641"/>
    <w:rsid w:val="00D739A3"/>
    <w:rsid w:val="00D747C8"/>
    <w:rsid w:val="00D77AFD"/>
    <w:rsid w:val="00D81EA4"/>
    <w:rsid w:val="00D83E6F"/>
    <w:rsid w:val="00D8509B"/>
    <w:rsid w:val="00D854F9"/>
    <w:rsid w:val="00D91FFB"/>
    <w:rsid w:val="00D9517E"/>
    <w:rsid w:val="00DA0A75"/>
    <w:rsid w:val="00DA66BC"/>
    <w:rsid w:val="00DB7C8B"/>
    <w:rsid w:val="00DC1AA3"/>
    <w:rsid w:val="00DD1078"/>
    <w:rsid w:val="00DD2545"/>
    <w:rsid w:val="00DD2834"/>
    <w:rsid w:val="00DE3F2B"/>
    <w:rsid w:val="00DE42A0"/>
    <w:rsid w:val="00DF16B2"/>
    <w:rsid w:val="00DF18ED"/>
    <w:rsid w:val="00DF229B"/>
    <w:rsid w:val="00E1174C"/>
    <w:rsid w:val="00E12F94"/>
    <w:rsid w:val="00E16F39"/>
    <w:rsid w:val="00E22B0A"/>
    <w:rsid w:val="00E22F4D"/>
    <w:rsid w:val="00E25635"/>
    <w:rsid w:val="00E26124"/>
    <w:rsid w:val="00E261F3"/>
    <w:rsid w:val="00E30610"/>
    <w:rsid w:val="00E30E54"/>
    <w:rsid w:val="00E348BE"/>
    <w:rsid w:val="00E35364"/>
    <w:rsid w:val="00E41E86"/>
    <w:rsid w:val="00E420DC"/>
    <w:rsid w:val="00E45742"/>
    <w:rsid w:val="00E537A3"/>
    <w:rsid w:val="00E62B85"/>
    <w:rsid w:val="00E736F8"/>
    <w:rsid w:val="00E760A3"/>
    <w:rsid w:val="00E85119"/>
    <w:rsid w:val="00EA0B95"/>
    <w:rsid w:val="00EA540A"/>
    <w:rsid w:val="00EC421C"/>
    <w:rsid w:val="00ED6899"/>
    <w:rsid w:val="00EE1AFE"/>
    <w:rsid w:val="00EE2816"/>
    <w:rsid w:val="00EF1317"/>
    <w:rsid w:val="00F04F5E"/>
    <w:rsid w:val="00F0519A"/>
    <w:rsid w:val="00F1414D"/>
    <w:rsid w:val="00F15EE2"/>
    <w:rsid w:val="00F2733F"/>
    <w:rsid w:val="00F27F0B"/>
    <w:rsid w:val="00F303D9"/>
    <w:rsid w:val="00F327C6"/>
    <w:rsid w:val="00F32D93"/>
    <w:rsid w:val="00F46D0E"/>
    <w:rsid w:val="00F47CD9"/>
    <w:rsid w:val="00F47FED"/>
    <w:rsid w:val="00F500C8"/>
    <w:rsid w:val="00F53B51"/>
    <w:rsid w:val="00F54F6F"/>
    <w:rsid w:val="00F678FA"/>
    <w:rsid w:val="00F7078F"/>
    <w:rsid w:val="00F724DE"/>
    <w:rsid w:val="00F90600"/>
    <w:rsid w:val="00FA2424"/>
    <w:rsid w:val="00FA2DAC"/>
    <w:rsid w:val="00FB400E"/>
    <w:rsid w:val="00FB4032"/>
    <w:rsid w:val="00FC0654"/>
    <w:rsid w:val="00FC235F"/>
    <w:rsid w:val="00FC5E6A"/>
    <w:rsid w:val="00FC6A9D"/>
    <w:rsid w:val="00FE0020"/>
    <w:rsid w:val="00FE23D4"/>
    <w:rsid w:val="00FF1FFE"/>
    <w:rsid w:val="00FF3748"/>
    <w:rsid w:val="00FF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60C42C80-5584-44FF-B7DF-4225E49ED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B5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43E0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3E0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43E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683BD3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3A21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A216E"/>
    <w:rPr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semiHidden/>
    <w:rsid w:val="003A216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A216E"/>
    <w:rPr>
      <w:color w:val="808080"/>
    </w:rPr>
  </w:style>
  <w:style w:type="paragraph" w:styleId="BodyText2">
    <w:name w:val="Body Text 2"/>
    <w:basedOn w:val="Normal"/>
    <w:link w:val="BodyText2Char"/>
    <w:rsid w:val="00E736F8"/>
    <w:pPr>
      <w:ind w:right="288"/>
    </w:pPr>
    <w:rPr>
      <w:sz w:val="22"/>
      <w:szCs w:val="20"/>
    </w:rPr>
  </w:style>
  <w:style w:type="character" w:customStyle="1" w:styleId="BodyText2Char">
    <w:name w:val="Body Text 2 Char"/>
    <w:basedOn w:val="DefaultParagraphFont"/>
    <w:link w:val="BodyText2"/>
    <w:rsid w:val="00E736F8"/>
    <w:rPr>
      <w:sz w:val="22"/>
    </w:rPr>
  </w:style>
  <w:style w:type="character" w:styleId="PageNumber">
    <w:name w:val="page number"/>
    <w:basedOn w:val="DefaultParagraphFont"/>
    <w:rsid w:val="00C46A48"/>
  </w:style>
  <w:style w:type="character" w:styleId="CommentReference">
    <w:name w:val="annotation reference"/>
    <w:basedOn w:val="DefaultParagraphFont"/>
    <w:uiPriority w:val="99"/>
    <w:semiHidden/>
    <w:unhideWhenUsed/>
    <w:rsid w:val="00787C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7C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7C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7C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7CD9"/>
    <w:rPr>
      <w:b/>
      <w:bCs/>
    </w:rPr>
  </w:style>
  <w:style w:type="paragraph" w:styleId="Revision">
    <w:name w:val="Revision"/>
    <w:hidden/>
    <w:uiPriority w:val="99"/>
    <w:semiHidden/>
    <w:rsid w:val="00385C2D"/>
    <w:rPr>
      <w:sz w:val="24"/>
      <w:szCs w:val="24"/>
    </w:rPr>
  </w:style>
  <w:style w:type="character" w:customStyle="1" w:styleId="Style10pt">
    <w:name w:val="Style 10 pt"/>
    <w:basedOn w:val="DefaultParagraphFont"/>
    <w:rsid w:val="009E717D"/>
    <w:rPr>
      <w:rFonts w:ascii="Arial" w:hAnsi="Arial"/>
      <w:sz w:val="22"/>
    </w:rPr>
  </w:style>
  <w:style w:type="table" w:customStyle="1" w:styleId="LightShading1">
    <w:name w:val="Light Shading1"/>
    <w:basedOn w:val="TableNormal"/>
    <w:uiPriority w:val="60"/>
    <w:rsid w:val="009E717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FootnoteText">
    <w:name w:val="footnote text"/>
    <w:basedOn w:val="Normal"/>
    <w:link w:val="FootnoteTextChar"/>
    <w:uiPriority w:val="99"/>
    <w:semiHidden/>
    <w:rsid w:val="00E45742"/>
    <w:pPr>
      <w:spacing w:after="120"/>
    </w:pPr>
    <w:rPr>
      <w:rFonts w:ascii="Arial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5742"/>
    <w:rPr>
      <w:rFonts w:ascii="Arial" w:hAnsi="Arial" w:cs="Arial"/>
    </w:rPr>
  </w:style>
  <w:style w:type="character" w:styleId="FootnoteReference">
    <w:name w:val="footnote reference"/>
    <w:rsid w:val="00E45742"/>
    <w:rPr>
      <w:vertAlign w:val="superscript"/>
    </w:rPr>
  </w:style>
  <w:style w:type="paragraph" w:styleId="ListParagraph">
    <w:name w:val="List Paragraph"/>
    <w:basedOn w:val="Normal"/>
    <w:uiPriority w:val="34"/>
    <w:qFormat/>
    <w:rsid w:val="00E45742"/>
    <w:pPr>
      <w:spacing w:after="120"/>
      <w:ind w:left="720"/>
    </w:pPr>
    <w:rPr>
      <w:rFonts w:ascii="Arial" w:hAnsi="Arial" w:cs="Arial"/>
      <w:sz w:val="22"/>
      <w:szCs w:val="20"/>
    </w:rPr>
  </w:style>
  <w:style w:type="paragraph" w:customStyle="1" w:styleId="Default">
    <w:name w:val="Default"/>
    <w:uiPriority w:val="99"/>
    <w:rsid w:val="002926C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1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rgrant\LOCALS~1\Temp\XPgrpwise\CEC94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7EEE1-A48A-48A5-96F8-F4E9979C8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CEC94.dotm</Template>
  <TotalTime>11</TotalTime>
  <Pages>1</Pages>
  <Words>143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Order Number:</vt:lpstr>
    </vt:vector>
  </TitlesOfParts>
  <Company>California Energy Commission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Order Number:</dc:title>
  <dc:creator>rgrant</dc:creator>
  <cp:lastModifiedBy>Goodhand, Robin@Energy</cp:lastModifiedBy>
  <cp:revision>5</cp:revision>
  <cp:lastPrinted>2015-09-16T20:25:00Z</cp:lastPrinted>
  <dcterms:created xsi:type="dcterms:W3CDTF">2019-10-20T22:56:00Z</dcterms:created>
  <dcterms:modified xsi:type="dcterms:W3CDTF">2019-12-18T00:06:00Z</dcterms:modified>
</cp:coreProperties>
</file>