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28521" w14:textId="752E10CF" w:rsidR="00FE3554" w:rsidRPr="009F583D" w:rsidRDefault="00FE3554" w:rsidP="388F4F41">
      <w:pPr>
        <w:pStyle w:val="Heading1"/>
        <w:jc w:val="center"/>
        <w:rPr>
          <w:b/>
          <w:bCs/>
          <w:sz w:val="26"/>
        </w:rPr>
      </w:pPr>
      <w:r w:rsidRPr="388F4F41">
        <w:rPr>
          <w:b/>
          <w:bCs/>
          <w:sz w:val="26"/>
        </w:rPr>
        <w:t>ATTACHMENT 01</w:t>
      </w:r>
      <w:r w:rsidR="444534F1" w:rsidRPr="388F4F41">
        <w:rPr>
          <w:b/>
          <w:bCs/>
          <w:sz w:val="26"/>
        </w:rPr>
        <w:t xml:space="preserve"> - Project Narrative</w:t>
      </w:r>
      <w:r w:rsidR="7EDE248A" w:rsidRPr="388F4F41">
        <w:rPr>
          <w:b/>
          <w:bCs/>
          <w:sz w:val="26"/>
        </w:rPr>
        <w:t xml:space="preserve"> </w:t>
      </w:r>
      <w:r>
        <w:br/>
      </w:r>
      <w:r w:rsidR="444534F1" w:rsidRPr="388F4F41">
        <w:rPr>
          <w:rFonts w:eastAsia="Arial"/>
          <w:b/>
          <w:bCs/>
          <w:sz w:val="26"/>
        </w:rPr>
        <w:t>GFO-</w:t>
      </w:r>
      <w:r w:rsidR="009E1251" w:rsidRPr="388F4F41">
        <w:rPr>
          <w:rFonts w:eastAsia="Arial"/>
          <w:b/>
          <w:bCs/>
          <w:sz w:val="26"/>
        </w:rPr>
        <w:t>2</w:t>
      </w:r>
      <w:r w:rsidR="6DEE953F" w:rsidRPr="388F4F41">
        <w:rPr>
          <w:rFonts w:eastAsia="Arial"/>
          <w:b/>
          <w:bCs/>
          <w:sz w:val="26"/>
        </w:rPr>
        <w:t>6</w:t>
      </w:r>
      <w:r w:rsidR="444534F1" w:rsidRPr="388F4F41">
        <w:rPr>
          <w:rFonts w:eastAsia="Arial"/>
          <w:b/>
          <w:bCs/>
          <w:sz w:val="26"/>
        </w:rPr>
        <w:t>-</w:t>
      </w:r>
      <w:r w:rsidR="008A44C6">
        <w:rPr>
          <w:rFonts w:eastAsia="Arial"/>
          <w:b/>
          <w:bCs/>
          <w:sz w:val="26"/>
        </w:rPr>
        <w:t>601</w:t>
      </w:r>
      <w:r w:rsidR="444534F1" w:rsidRPr="388F4F41">
        <w:rPr>
          <w:rFonts w:eastAsia="Arial"/>
          <w:b/>
          <w:bCs/>
          <w:sz w:val="26"/>
        </w:rPr>
        <w:t xml:space="preserve"> </w:t>
      </w:r>
      <w:r w:rsidR="009E1251" w:rsidRPr="388F4F41">
        <w:rPr>
          <w:rFonts w:eastAsia="Arial"/>
          <w:b/>
          <w:bCs/>
          <w:sz w:val="26"/>
        </w:rPr>
        <w:t>–</w:t>
      </w:r>
      <w:r w:rsidR="444534F1" w:rsidRPr="388F4F41">
        <w:rPr>
          <w:rFonts w:eastAsia="Arial"/>
          <w:b/>
          <w:bCs/>
          <w:sz w:val="26"/>
        </w:rPr>
        <w:t xml:space="preserve"> </w:t>
      </w:r>
      <w:r w:rsidR="009E1251" w:rsidRPr="388F4F41">
        <w:rPr>
          <w:rFonts w:eastAsia="Arial"/>
          <w:b/>
          <w:bCs/>
          <w:sz w:val="26"/>
        </w:rPr>
        <w:t>Charger Service Skills Accelerator</w:t>
      </w:r>
      <w:r w:rsidR="444534F1" w:rsidRPr="388F4F41">
        <w:rPr>
          <w:rFonts w:eastAsia="Arial"/>
          <w:b/>
          <w:bCs/>
          <w:sz w:val="26"/>
        </w:rPr>
        <w:t> </w:t>
      </w:r>
    </w:p>
    <w:p w14:paraId="2516FF6F" w14:textId="0AA616C2" w:rsidR="00FE3554" w:rsidRPr="00433A0C" w:rsidRDefault="00FE3554" w:rsidP="3ADA43AB"/>
    <w:p w14:paraId="4EAEDB11" w14:textId="77777777" w:rsidR="00FE3554" w:rsidRDefault="00FE3554" w:rsidP="009430CA"/>
    <w:p w14:paraId="44E76045" w14:textId="070148EB" w:rsidR="00683022" w:rsidRPr="008341D9" w:rsidRDefault="00683022" w:rsidP="4B5FBFCC">
      <w:pPr>
        <w:spacing w:line="259" w:lineRule="auto"/>
        <w:jc w:val="left"/>
      </w:pPr>
      <w:r>
        <w:t>The Project Narrative provides a detailed description of the proposed project and tasks, explanation for how the program goals and objectives will be achieved, quantified</w:t>
      </w:r>
      <w:r w:rsidR="02693AFA">
        <w:t>,</w:t>
      </w:r>
      <w:r>
        <w:t xml:space="preserve"> and measured through the tasks described in</w:t>
      </w:r>
      <w:r w:rsidR="2F53585C">
        <w:t xml:space="preserve"> the</w:t>
      </w:r>
      <w:r>
        <w:t xml:space="preserve"> Scope of Work</w:t>
      </w:r>
      <w:r w:rsidR="312F8E68">
        <w:t xml:space="preserve"> (Attachment 02)</w:t>
      </w:r>
      <w:r>
        <w:t xml:space="preserve">, and overall management of the agreement. </w:t>
      </w:r>
    </w:p>
    <w:p w14:paraId="40EE3E69" w14:textId="77777777" w:rsidR="00683022" w:rsidRDefault="00683022" w:rsidP="002219B2">
      <w:pPr>
        <w:jc w:val="left"/>
      </w:pPr>
    </w:p>
    <w:p w14:paraId="7B65037D" w14:textId="49CB8FA5" w:rsidR="00683022" w:rsidRPr="00DB35D0" w:rsidRDefault="00683022" w:rsidP="002219B2">
      <w:pPr>
        <w:jc w:val="left"/>
      </w:pPr>
      <w:r>
        <w:t xml:space="preserve">The Project Narrative is </w:t>
      </w:r>
      <w:r w:rsidRPr="001D7668">
        <w:t xml:space="preserve">limited to </w:t>
      </w:r>
      <w:r w:rsidRPr="00F2662F">
        <w:t>15 pages</w:t>
      </w:r>
      <w:r w:rsidRPr="001D7668">
        <w:t>. Electronic</w:t>
      </w:r>
      <w:r>
        <w:t xml:space="preserve"> files for the Project Narrative must be in MS Word file format.</w:t>
      </w:r>
    </w:p>
    <w:p w14:paraId="47E6556D" w14:textId="77777777" w:rsidR="00E262F1" w:rsidRPr="00DB35D0" w:rsidRDefault="00E262F1" w:rsidP="002219B2">
      <w:pPr>
        <w:jc w:val="left"/>
      </w:pPr>
    </w:p>
    <w:p w14:paraId="00EC72D7" w14:textId="416CC660" w:rsidR="00E262F1" w:rsidRPr="00DB35D0" w:rsidRDefault="00E262F1" w:rsidP="002219B2">
      <w:pPr>
        <w:jc w:val="left"/>
      </w:pPr>
      <w:r w:rsidRPr="00DB35D0">
        <w:t xml:space="preserve">Please refer to the </w:t>
      </w:r>
      <w:r w:rsidRPr="00DB35D0">
        <w:rPr>
          <w:i/>
          <w:iCs/>
        </w:rPr>
        <w:t>Attachment 00 – Solicitation Manual</w:t>
      </w:r>
      <w:r w:rsidRPr="00DB35D0">
        <w:t xml:space="preserve"> for detailed information and instructions, including but not limited to the following sections:</w:t>
      </w:r>
    </w:p>
    <w:p w14:paraId="3DB71CD9" w14:textId="77777777" w:rsidR="00636C2A" w:rsidRPr="00DB35D0" w:rsidRDefault="00636C2A" w:rsidP="4B5FBFCC">
      <w:pPr>
        <w:jc w:val="left"/>
      </w:pPr>
    </w:p>
    <w:p w14:paraId="3CDBF31E" w14:textId="0A52DCA8" w:rsidR="00636C2A" w:rsidRPr="00DB35D0" w:rsidRDefault="00636C2A" w:rsidP="002D70FB">
      <w:pPr>
        <w:pStyle w:val="Heading2"/>
        <w:rPr>
          <w:highlight w:val="none"/>
        </w:rPr>
      </w:pPr>
      <w:r w:rsidRPr="00DB35D0">
        <w:rPr>
          <w:highlight w:val="none"/>
        </w:rPr>
        <w:t>III. Application Format, Required Documents and Delivery</w:t>
      </w:r>
    </w:p>
    <w:p w14:paraId="5F7A3F21" w14:textId="77777777" w:rsidR="007D0B66" w:rsidRPr="00DB35D0" w:rsidRDefault="007D0B66" w:rsidP="002D70FB"/>
    <w:p w14:paraId="242898B0" w14:textId="5AC0B91D" w:rsidR="006D132F" w:rsidRPr="00DB35D0" w:rsidRDefault="001D6E94" w:rsidP="002D70FB">
      <w:pPr>
        <w:pStyle w:val="Heading3"/>
        <w:rPr>
          <w:highlight w:val="none"/>
        </w:rPr>
      </w:pPr>
      <w:r w:rsidRPr="00DB35D0">
        <w:rPr>
          <w:highlight w:val="none"/>
        </w:rPr>
        <w:t>REQUIRED FORMAT FOR AN APPLICATION</w:t>
      </w:r>
    </w:p>
    <w:p w14:paraId="40F8AEEE" w14:textId="38472410" w:rsidR="006D132F" w:rsidRPr="00DB35D0" w:rsidRDefault="001D6E94" w:rsidP="002D70FB">
      <w:pPr>
        <w:pStyle w:val="Heading3"/>
        <w:rPr>
          <w:highlight w:val="none"/>
        </w:rPr>
      </w:pPr>
      <w:r w:rsidRPr="00DB35D0">
        <w:rPr>
          <w:highlight w:val="none"/>
        </w:rPr>
        <w:t>METHOD FOR DELIVERY</w:t>
      </w:r>
    </w:p>
    <w:p w14:paraId="69EA10FC" w14:textId="66567739" w:rsidR="006D132F" w:rsidRPr="00DB35D0" w:rsidRDefault="001D6E94" w:rsidP="002D70FB">
      <w:pPr>
        <w:pStyle w:val="Heading3"/>
        <w:rPr>
          <w:highlight w:val="none"/>
        </w:rPr>
      </w:pPr>
      <w:r w:rsidRPr="00DB35D0">
        <w:rPr>
          <w:highlight w:val="none"/>
        </w:rPr>
        <w:t>PAGE LIMITATIONS</w:t>
      </w:r>
    </w:p>
    <w:p w14:paraId="44B9C4EA" w14:textId="50E0F571" w:rsidR="006D132F" w:rsidRPr="00DB35D0" w:rsidRDefault="001D6E94" w:rsidP="002D70FB">
      <w:pPr>
        <w:pStyle w:val="Heading3"/>
        <w:rPr>
          <w:highlight w:val="none"/>
        </w:rPr>
      </w:pPr>
      <w:r w:rsidRPr="00DB35D0">
        <w:rPr>
          <w:highlight w:val="none"/>
        </w:rPr>
        <w:t>APPLICATION CONTENT</w:t>
      </w:r>
    </w:p>
    <w:p w14:paraId="2A368D3F" w14:textId="793AF300" w:rsidR="00F05670" w:rsidRPr="00F05670" w:rsidRDefault="00F05670" w:rsidP="005C560C">
      <w:pPr>
        <w:pStyle w:val="Heading3"/>
        <w:numPr>
          <w:ilvl w:val="0"/>
          <w:numId w:val="0"/>
        </w:numPr>
        <w:ind w:left="720"/>
        <w:rPr>
          <w:highlight w:val="none"/>
        </w:rPr>
      </w:pPr>
      <w:r w:rsidRPr="00DB35D0">
        <w:rPr>
          <w:highlight w:val="none"/>
        </w:rPr>
        <w:t xml:space="preserve">2. </w:t>
      </w:r>
      <w:r w:rsidR="00E074D3" w:rsidRPr="00DB35D0">
        <w:rPr>
          <w:highlight w:val="none"/>
        </w:rPr>
        <w:t>Project Narrative</w:t>
      </w:r>
    </w:p>
    <w:p w14:paraId="2830DAE2" w14:textId="77777777" w:rsidR="00E262F1" w:rsidRDefault="00E262F1" w:rsidP="4B5FBFCC">
      <w:pPr>
        <w:jc w:val="left"/>
      </w:pPr>
    </w:p>
    <w:p w14:paraId="223EBC94" w14:textId="77777777" w:rsidR="005C560C" w:rsidRPr="005C560C" w:rsidRDefault="005C560C" w:rsidP="4B5FBFCC">
      <w:pPr>
        <w:jc w:val="left"/>
        <w:rPr>
          <w:rFonts w:eastAsia="Arial"/>
        </w:rPr>
      </w:pPr>
      <w:r w:rsidRPr="4B5FBFCC">
        <w:rPr>
          <w:rFonts w:eastAsia="Arial"/>
        </w:rPr>
        <w:t>The Project Narrative must include a table of contents (which will not count towards the page limitations).</w:t>
      </w:r>
    </w:p>
    <w:p w14:paraId="5BD54C8F" w14:textId="77777777" w:rsidR="005C560C" w:rsidRPr="005C560C" w:rsidRDefault="005C560C" w:rsidP="4B5FBFCC">
      <w:pPr>
        <w:jc w:val="left"/>
      </w:pPr>
    </w:p>
    <w:p w14:paraId="20E6FF24" w14:textId="77777777" w:rsidR="005C560C" w:rsidRPr="005C560C" w:rsidRDefault="005C560C" w:rsidP="4B5FBFCC">
      <w:pPr>
        <w:jc w:val="left"/>
      </w:pPr>
      <w:r>
        <w:t>The Project Narrative must respond directly to each criterion and sub-criterion found in the Scoring Criteria of the solicitation manual. The Technical Evaluation headings and suggested topics are:</w:t>
      </w:r>
    </w:p>
    <w:p w14:paraId="58D6BED9" w14:textId="77777777" w:rsidR="005C560C" w:rsidRPr="005C560C" w:rsidRDefault="005C560C" w:rsidP="005C560C"/>
    <w:p w14:paraId="41648291" w14:textId="77777777" w:rsidR="005C560C" w:rsidRPr="005C560C" w:rsidRDefault="005C560C" w:rsidP="005C560C">
      <w:r w:rsidRPr="005C560C">
        <w:rPr>
          <w:b/>
          <w:bCs/>
        </w:rPr>
        <w:t>Project Overview</w:t>
      </w:r>
      <w:r w:rsidRPr="005C560C">
        <w:t xml:space="preserve"> </w:t>
      </w:r>
      <w:r w:rsidRPr="005C560C">
        <w:rPr>
          <w:b/>
          <w:bCs/>
        </w:rPr>
        <w:t>and Context</w:t>
      </w:r>
    </w:p>
    <w:p w14:paraId="47F1D88E" w14:textId="2C997AEC" w:rsidR="005C560C" w:rsidRPr="005C560C" w:rsidRDefault="005C560C" w:rsidP="005C560C">
      <w:pPr>
        <w:numPr>
          <w:ilvl w:val="0"/>
          <w:numId w:val="24"/>
        </w:numPr>
        <w:spacing w:after="120"/>
      </w:pPr>
      <w:r w:rsidRPr="005C560C">
        <w:rPr>
          <w:bCs/>
        </w:rPr>
        <w:t xml:space="preserve">Describe the project goals, objectives, and overarching strategy to </w:t>
      </w:r>
      <w:r w:rsidRPr="005C560C">
        <w:t xml:space="preserve">increase the qualified workforce to service EV charging equipment. </w:t>
      </w:r>
    </w:p>
    <w:p w14:paraId="397E93DD" w14:textId="2BDA60BB" w:rsidR="005C560C" w:rsidRDefault="005C560C" w:rsidP="00302639">
      <w:pPr>
        <w:numPr>
          <w:ilvl w:val="0"/>
          <w:numId w:val="23"/>
        </w:numPr>
        <w:spacing w:after="120"/>
        <w:jc w:val="left"/>
      </w:pPr>
      <w:r w:rsidRPr="005C560C">
        <w:rPr>
          <w:bCs/>
        </w:rPr>
        <w:t xml:space="preserve">Identify the project partners (Worker </w:t>
      </w:r>
      <w:r w:rsidR="00E01A52">
        <w:rPr>
          <w:bCs/>
        </w:rPr>
        <w:t xml:space="preserve">Voice </w:t>
      </w:r>
      <w:r w:rsidRPr="005C560C">
        <w:rPr>
          <w:bCs/>
        </w:rPr>
        <w:t>Representative, Employer, Education Provider).</w:t>
      </w:r>
      <w:r w:rsidRPr="005C560C">
        <w:t xml:space="preserve"> </w:t>
      </w:r>
    </w:p>
    <w:p w14:paraId="39DCA908" w14:textId="1EB91722" w:rsidR="002F4B87" w:rsidRPr="002F4B87" w:rsidRDefault="00D22223" w:rsidP="00CC7BA6">
      <w:pPr>
        <w:pStyle w:val="ListParagraph"/>
        <w:numPr>
          <w:ilvl w:val="0"/>
          <w:numId w:val="23"/>
        </w:numPr>
        <w:jc w:val="left"/>
        <w:rPr>
          <w:szCs w:val="22"/>
        </w:rPr>
      </w:pPr>
      <w:r>
        <w:rPr>
          <w:szCs w:val="22"/>
        </w:rPr>
        <w:t>Explain h</w:t>
      </w:r>
      <w:r w:rsidR="002F4B87" w:rsidRPr="002F4B87">
        <w:rPr>
          <w:szCs w:val="22"/>
        </w:rPr>
        <w:t>ow the project</w:t>
      </w:r>
      <w:r w:rsidR="00491FF6">
        <w:rPr>
          <w:szCs w:val="22"/>
        </w:rPr>
        <w:t xml:space="preserve"> will</w:t>
      </w:r>
      <w:r w:rsidR="002F4B87" w:rsidRPr="002F4B87">
        <w:rPr>
          <w:szCs w:val="22"/>
        </w:rPr>
        <w:t xml:space="preserve"> increase the qualified workforce needed to service EV charging equipment.</w:t>
      </w:r>
    </w:p>
    <w:p w14:paraId="042A6006" w14:textId="0D6B7525" w:rsidR="006A54DE" w:rsidRPr="005C560C" w:rsidRDefault="006A54DE" w:rsidP="00302639">
      <w:pPr>
        <w:numPr>
          <w:ilvl w:val="0"/>
          <w:numId w:val="23"/>
        </w:numPr>
        <w:spacing w:after="120"/>
        <w:jc w:val="left"/>
      </w:pPr>
      <w:r>
        <w:rPr>
          <w:szCs w:val="24"/>
        </w:rPr>
        <w:t>Quantify the number of trainees expected to be served</w:t>
      </w:r>
      <w:r w:rsidR="005C3B15">
        <w:rPr>
          <w:szCs w:val="24"/>
        </w:rPr>
        <w:t xml:space="preserve"> </w:t>
      </w:r>
      <w:r w:rsidR="00BC49E6">
        <w:rPr>
          <w:szCs w:val="24"/>
        </w:rPr>
        <w:t>and total training hours to be delivered</w:t>
      </w:r>
      <w:r>
        <w:rPr>
          <w:szCs w:val="24"/>
        </w:rPr>
        <w:t xml:space="preserve"> during the project term.</w:t>
      </w:r>
    </w:p>
    <w:p w14:paraId="47FB5F59" w14:textId="77777777" w:rsidR="005C560C" w:rsidRPr="005C560C" w:rsidRDefault="005C560C" w:rsidP="005C560C"/>
    <w:p w14:paraId="1185BFE9" w14:textId="77777777" w:rsidR="005C560C" w:rsidRPr="005C560C" w:rsidRDefault="005C560C" w:rsidP="005C560C">
      <w:pPr>
        <w:numPr>
          <w:ilvl w:val="6"/>
          <w:numId w:val="0"/>
        </w:numPr>
        <w:tabs>
          <w:tab w:val="left" w:pos="360"/>
        </w:tabs>
        <w:ind w:left="270" w:hanging="270"/>
        <w:jc w:val="left"/>
        <w:outlineLvl w:val="0"/>
        <w:rPr>
          <w:b/>
        </w:rPr>
      </w:pPr>
      <w:r w:rsidRPr="005C560C">
        <w:rPr>
          <w:b/>
        </w:rPr>
        <w:t>Team Experience and Qualifications</w:t>
      </w:r>
    </w:p>
    <w:p w14:paraId="53201AAC" w14:textId="7D5C9FD1" w:rsidR="005C560C" w:rsidRPr="005C560C" w:rsidRDefault="005C560C" w:rsidP="005C560C">
      <w:pPr>
        <w:numPr>
          <w:ilvl w:val="0"/>
          <w:numId w:val="23"/>
        </w:numPr>
        <w:spacing w:after="120"/>
        <w:jc w:val="left"/>
        <w:rPr>
          <w:b/>
        </w:rPr>
      </w:pPr>
      <w:r w:rsidRPr="005C560C">
        <w:rPr>
          <w:bCs/>
        </w:rPr>
        <w:t xml:space="preserve">Describe the project team members’ relevant </w:t>
      </w:r>
      <w:r w:rsidR="000822B0" w:rsidRPr="00AB5A09">
        <w:rPr>
          <w:szCs w:val="24"/>
        </w:rPr>
        <w:t>work experience</w:t>
      </w:r>
      <w:r w:rsidR="000822B0">
        <w:rPr>
          <w:szCs w:val="24"/>
        </w:rPr>
        <w:t xml:space="preserve"> and</w:t>
      </w:r>
      <w:r w:rsidR="000822B0" w:rsidRPr="00AB5A09">
        <w:rPr>
          <w:szCs w:val="24"/>
        </w:rPr>
        <w:t xml:space="preserve"> skill sets and how each team member will support the project</w:t>
      </w:r>
      <w:r w:rsidR="000822B0">
        <w:rPr>
          <w:szCs w:val="24"/>
        </w:rPr>
        <w:t xml:space="preserve"> and tasks in the Scope of Work</w:t>
      </w:r>
    </w:p>
    <w:p w14:paraId="6EA67E0D" w14:textId="58B324A1" w:rsidR="000F17D5" w:rsidRPr="005C560C" w:rsidRDefault="000F17D5" w:rsidP="000F17D5">
      <w:pPr>
        <w:numPr>
          <w:ilvl w:val="0"/>
          <w:numId w:val="23"/>
        </w:numPr>
        <w:spacing w:after="120"/>
        <w:jc w:val="left"/>
        <w:rPr>
          <w:bCs/>
        </w:rPr>
      </w:pPr>
      <w:r w:rsidRPr="005C560C">
        <w:rPr>
          <w:bCs/>
        </w:rPr>
        <w:t xml:space="preserve">Elaborate on each </w:t>
      </w:r>
      <w:r w:rsidR="00633E40">
        <w:rPr>
          <w:bCs/>
        </w:rPr>
        <w:t>P</w:t>
      </w:r>
      <w:r w:rsidRPr="005C560C">
        <w:rPr>
          <w:bCs/>
        </w:rPr>
        <w:t xml:space="preserve">roject </w:t>
      </w:r>
      <w:r w:rsidR="00633E40">
        <w:rPr>
          <w:bCs/>
        </w:rPr>
        <w:t>P</w:t>
      </w:r>
      <w:r w:rsidRPr="005C560C">
        <w:rPr>
          <w:bCs/>
        </w:rPr>
        <w:t>artner</w:t>
      </w:r>
      <w:r w:rsidR="007B59A7">
        <w:rPr>
          <w:bCs/>
        </w:rPr>
        <w:t>’s</w:t>
      </w:r>
      <w:r w:rsidRPr="005C560C">
        <w:rPr>
          <w:bCs/>
        </w:rPr>
        <w:t xml:space="preserve"> role in the project and</w:t>
      </w:r>
      <w:r w:rsidR="007B59A7">
        <w:rPr>
          <w:bCs/>
        </w:rPr>
        <w:t xml:space="preserve"> their</w:t>
      </w:r>
      <w:r w:rsidRPr="005C560C">
        <w:rPr>
          <w:bCs/>
        </w:rPr>
        <w:t xml:space="preserve"> qualifications</w:t>
      </w:r>
      <w:r w:rsidR="00455CCD">
        <w:rPr>
          <w:bCs/>
        </w:rPr>
        <w:t xml:space="preserve"> </w:t>
      </w:r>
      <w:r w:rsidR="00455CCD">
        <w:rPr>
          <w:szCs w:val="24"/>
        </w:rPr>
        <w:t>(see Section II.B.2</w:t>
      </w:r>
      <w:r w:rsidR="00455CCD" w:rsidRPr="00E30BC8">
        <w:rPr>
          <w:szCs w:val="24"/>
        </w:rPr>
        <w:t>.</w:t>
      </w:r>
      <w:r w:rsidR="00455CCD">
        <w:rPr>
          <w:szCs w:val="24"/>
        </w:rPr>
        <w:t xml:space="preserve"> Project Partnerships).</w:t>
      </w:r>
      <w:r w:rsidRPr="005C560C">
        <w:rPr>
          <w:bCs/>
        </w:rPr>
        <w:t xml:space="preserve"> Include:</w:t>
      </w:r>
    </w:p>
    <w:p w14:paraId="043EB9FA" w14:textId="77777777" w:rsidR="000F17D5" w:rsidRPr="005C560C" w:rsidRDefault="000F17D5" w:rsidP="000F17D5">
      <w:pPr>
        <w:numPr>
          <w:ilvl w:val="1"/>
          <w:numId w:val="23"/>
        </w:numPr>
        <w:spacing w:after="120"/>
        <w:jc w:val="left"/>
        <w:rPr>
          <w:bCs/>
        </w:rPr>
      </w:pPr>
      <w:r w:rsidRPr="005C560C">
        <w:rPr>
          <w:bCs/>
        </w:rPr>
        <w:lastRenderedPageBreak/>
        <w:t xml:space="preserve">How the Worker </w:t>
      </w:r>
      <w:r>
        <w:rPr>
          <w:bCs/>
        </w:rPr>
        <w:t xml:space="preserve">Voice </w:t>
      </w:r>
      <w:r w:rsidRPr="005C560C">
        <w:rPr>
          <w:bCs/>
        </w:rPr>
        <w:t>Representative provides meaningful, consistent, and ongoing advocacy of workers’ interests. Include any formal relationship between the Worker Representative and Employer partner.</w:t>
      </w:r>
    </w:p>
    <w:p w14:paraId="75716C08" w14:textId="77777777" w:rsidR="000F17D5" w:rsidRPr="005C560C" w:rsidRDefault="000F17D5" w:rsidP="000F17D5">
      <w:pPr>
        <w:numPr>
          <w:ilvl w:val="1"/>
          <w:numId w:val="23"/>
        </w:numPr>
        <w:spacing w:after="120"/>
        <w:jc w:val="left"/>
      </w:pPr>
      <w:r w:rsidRPr="005C560C">
        <w:t>How the Employer Partner aligns with and demonstrates High Road Employer Characteristics.</w:t>
      </w:r>
    </w:p>
    <w:p w14:paraId="4DCCE8F8" w14:textId="6EFF395C" w:rsidR="000F17D5" w:rsidRPr="000F17D5" w:rsidRDefault="000F17D5" w:rsidP="000F17D5">
      <w:pPr>
        <w:numPr>
          <w:ilvl w:val="1"/>
          <w:numId w:val="23"/>
        </w:numPr>
        <w:spacing w:after="120"/>
        <w:jc w:val="left"/>
        <w:rPr>
          <w:szCs w:val="24"/>
        </w:rPr>
      </w:pPr>
      <w:r>
        <w:rPr>
          <w:szCs w:val="24"/>
        </w:rPr>
        <w:t xml:space="preserve">How the </w:t>
      </w:r>
      <w:r w:rsidRPr="00E30BC8">
        <w:rPr>
          <w:szCs w:val="24"/>
        </w:rPr>
        <w:t xml:space="preserve">Educational Provider meets institutional standards for governance, financial stability, </w:t>
      </w:r>
      <w:r w:rsidR="007165FF">
        <w:rPr>
          <w:szCs w:val="24"/>
        </w:rPr>
        <w:t xml:space="preserve">and </w:t>
      </w:r>
      <w:r w:rsidRPr="00E30BC8">
        <w:rPr>
          <w:szCs w:val="24"/>
        </w:rPr>
        <w:t xml:space="preserve">administrative and student services. Describe the Educational Providers’ overall structure, student achievement </w:t>
      </w:r>
      <w:r w:rsidRPr="00D76073">
        <w:t>across</w:t>
      </w:r>
      <w:r w:rsidRPr="00E30BC8">
        <w:rPr>
          <w:szCs w:val="24"/>
        </w:rPr>
        <w:t xml:space="preserve"> program offerings, and demonstrate capacity to facilitate the project’s training program.</w:t>
      </w:r>
      <w:r>
        <w:t xml:space="preserve"> </w:t>
      </w:r>
      <w:r w:rsidRPr="00E30BC8">
        <w:rPr>
          <w:szCs w:val="24"/>
        </w:rPr>
        <w:t>Include any institutional accreditations</w:t>
      </w:r>
      <w:r>
        <w:rPr>
          <w:szCs w:val="24"/>
        </w:rPr>
        <w:t xml:space="preserve"> </w:t>
      </w:r>
      <w:r>
        <w:t>and accreditation body</w:t>
      </w:r>
      <w:r w:rsidRPr="00E30BC8">
        <w:rPr>
          <w:szCs w:val="24"/>
        </w:rPr>
        <w:t xml:space="preserve"> if available. </w:t>
      </w:r>
    </w:p>
    <w:p w14:paraId="11AC07D6" w14:textId="4255DF29" w:rsidR="005C560C" w:rsidRPr="005C560C" w:rsidRDefault="005C560C" w:rsidP="005C560C">
      <w:pPr>
        <w:numPr>
          <w:ilvl w:val="0"/>
          <w:numId w:val="23"/>
        </w:numPr>
        <w:spacing w:after="120"/>
        <w:jc w:val="left"/>
        <w:rPr>
          <w:b/>
        </w:rPr>
      </w:pPr>
      <w:r w:rsidRPr="005C560C">
        <w:rPr>
          <w:bCs/>
        </w:rPr>
        <w:t>Describe the project team members’ experience collaboratin</w:t>
      </w:r>
      <w:r w:rsidR="00E6647E">
        <w:rPr>
          <w:bCs/>
        </w:rPr>
        <w:t>g</w:t>
      </w:r>
      <w:r w:rsidRPr="005C560C">
        <w:rPr>
          <w:bCs/>
        </w:rPr>
        <w:t xml:space="preserve"> with employers and worker representative groups to overcome job placement barriers.</w:t>
      </w:r>
    </w:p>
    <w:p w14:paraId="11AFC898" w14:textId="2897660B" w:rsidR="00BA6DBC" w:rsidRPr="00BA6DBC" w:rsidRDefault="005C560C" w:rsidP="00BA6DBC">
      <w:pPr>
        <w:numPr>
          <w:ilvl w:val="0"/>
          <w:numId w:val="23"/>
        </w:numPr>
        <w:spacing w:after="120"/>
        <w:jc w:val="left"/>
        <w:rPr>
          <w:b/>
        </w:rPr>
      </w:pPr>
      <w:r w:rsidRPr="005C560C">
        <w:rPr>
          <w:bCs/>
        </w:rPr>
        <w:t>Describe other relevant projects</w:t>
      </w:r>
      <w:r w:rsidR="00816578">
        <w:rPr>
          <w:bCs/>
        </w:rPr>
        <w:t xml:space="preserve"> funded by the CEC or other state agencies</w:t>
      </w:r>
      <w:r w:rsidRPr="005C560C">
        <w:rPr>
          <w:bCs/>
        </w:rPr>
        <w:t xml:space="preserve"> your team has worked on. Includ</w:t>
      </w:r>
      <w:r w:rsidR="00C6256D">
        <w:rPr>
          <w:bCs/>
        </w:rPr>
        <w:t>e</w:t>
      </w:r>
      <w:r w:rsidRPr="005C560C">
        <w:rPr>
          <w:bCs/>
        </w:rPr>
        <w:t xml:space="preserve"> examples of technical performance indicators</w:t>
      </w:r>
      <w:r w:rsidR="00FD6DD1">
        <w:rPr>
          <w:bCs/>
        </w:rPr>
        <w:t xml:space="preserve"> such as:</w:t>
      </w:r>
      <w:r w:rsidRPr="005C560C">
        <w:rPr>
          <w:bCs/>
        </w:rPr>
        <w:t xml:space="preserve"> </w:t>
      </w:r>
    </w:p>
    <w:p w14:paraId="1FAF379A" w14:textId="6A965C76" w:rsidR="00BA6DBC" w:rsidRDefault="00BA6DBC" w:rsidP="00BA6DBC">
      <w:pPr>
        <w:numPr>
          <w:ilvl w:val="1"/>
          <w:numId w:val="23"/>
        </w:numPr>
        <w:spacing w:after="120"/>
        <w:jc w:val="left"/>
        <w:rPr>
          <w:bCs/>
        </w:rPr>
      </w:pPr>
      <w:r w:rsidRPr="00BA6DBC">
        <w:rPr>
          <w:bCs/>
        </w:rPr>
        <w:t>Ability to meet project goals, objectives, and timeline</w:t>
      </w:r>
      <w:r w:rsidR="00204D4F">
        <w:rPr>
          <w:bCs/>
        </w:rPr>
        <w:t>.</w:t>
      </w:r>
      <w:r w:rsidRPr="00BA6DBC">
        <w:rPr>
          <w:bCs/>
        </w:rPr>
        <w:t xml:space="preserve"> </w:t>
      </w:r>
    </w:p>
    <w:p w14:paraId="64768520" w14:textId="3DC671D1" w:rsidR="00CF78C1" w:rsidRPr="00BA6DBC" w:rsidRDefault="00CF78C1" w:rsidP="00BA6DBC">
      <w:pPr>
        <w:numPr>
          <w:ilvl w:val="1"/>
          <w:numId w:val="23"/>
        </w:numPr>
        <w:spacing w:after="120"/>
        <w:jc w:val="left"/>
        <w:rPr>
          <w:bCs/>
        </w:rPr>
      </w:pPr>
      <w:r>
        <w:rPr>
          <w:bCs/>
        </w:rPr>
        <w:t xml:space="preserve">Timely and accurate </w:t>
      </w:r>
      <w:r w:rsidR="0082005D">
        <w:rPr>
          <w:bCs/>
        </w:rPr>
        <w:t>invoices</w:t>
      </w:r>
      <w:r>
        <w:rPr>
          <w:bCs/>
        </w:rPr>
        <w:t>.</w:t>
      </w:r>
    </w:p>
    <w:p w14:paraId="1FF4D442" w14:textId="4303F09A" w:rsidR="00BA6DBC" w:rsidRPr="00BA6DBC" w:rsidRDefault="00BA6DBC" w:rsidP="00BA6DBC">
      <w:pPr>
        <w:numPr>
          <w:ilvl w:val="1"/>
          <w:numId w:val="23"/>
        </w:numPr>
        <w:spacing w:after="120"/>
        <w:jc w:val="left"/>
        <w:rPr>
          <w:bCs/>
        </w:rPr>
      </w:pPr>
      <w:r w:rsidRPr="00BA6DBC">
        <w:rPr>
          <w:bCs/>
        </w:rPr>
        <w:t xml:space="preserve">Produce quality </w:t>
      </w:r>
      <w:r w:rsidR="00CF78C1">
        <w:rPr>
          <w:bCs/>
        </w:rPr>
        <w:t>products delivered on time.</w:t>
      </w:r>
      <w:r w:rsidRPr="00BA6DBC">
        <w:rPr>
          <w:bCs/>
        </w:rPr>
        <w:t xml:space="preserve"> </w:t>
      </w:r>
    </w:p>
    <w:p w14:paraId="0E7F9C21" w14:textId="400095D0" w:rsidR="00BA6DBC" w:rsidRPr="00BA6DBC" w:rsidRDefault="00BA6DBC" w:rsidP="00BA6DBC">
      <w:pPr>
        <w:numPr>
          <w:ilvl w:val="1"/>
          <w:numId w:val="23"/>
        </w:numPr>
        <w:spacing w:after="120"/>
        <w:jc w:val="left"/>
        <w:rPr>
          <w:bCs/>
        </w:rPr>
      </w:pPr>
      <w:r w:rsidRPr="00BA6DBC">
        <w:rPr>
          <w:bCs/>
        </w:rPr>
        <w:t xml:space="preserve">Overcome obstacles </w:t>
      </w:r>
      <w:r w:rsidR="0082005D">
        <w:rPr>
          <w:bCs/>
        </w:rPr>
        <w:t xml:space="preserve">in an effective and timely </w:t>
      </w:r>
      <w:r w:rsidR="00144375">
        <w:rPr>
          <w:bCs/>
        </w:rPr>
        <w:t>manner.</w:t>
      </w:r>
    </w:p>
    <w:p w14:paraId="509561A6" w14:textId="6AE08172" w:rsidR="00BA6DBC" w:rsidRPr="00BA6DBC" w:rsidRDefault="00A47EF3" w:rsidP="00BA6DBC">
      <w:pPr>
        <w:numPr>
          <w:ilvl w:val="1"/>
          <w:numId w:val="23"/>
        </w:numPr>
        <w:spacing w:after="120"/>
        <w:jc w:val="left"/>
        <w:rPr>
          <w:bCs/>
        </w:rPr>
      </w:pPr>
      <w:r w:rsidRPr="004B3B6C">
        <w:rPr>
          <w:bCs/>
        </w:rPr>
        <w:t xml:space="preserve">Honest, timely, and professional </w:t>
      </w:r>
      <w:r w:rsidR="00BA6DBC" w:rsidRPr="00BA6DBC">
        <w:rPr>
          <w:bCs/>
        </w:rPr>
        <w:t>communicat</w:t>
      </w:r>
      <w:r>
        <w:rPr>
          <w:bCs/>
        </w:rPr>
        <w:t>ion</w:t>
      </w:r>
      <w:r w:rsidR="00BA6DBC" w:rsidRPr="00BA6DBC">
        <w:rPr>
          <w:bCs/>
        </w:rPr>
        <w:t xml:space="preserve"> with </w:t>
      </w:r>
      <w:r>
        <w:rPr>
          <w:bCs/>
        </w:rPr>
        <w:t>funding agency staff</w:t>
      </w:r>
      <w:r w:rsidR="00A506D7">
        <w:rPr>
          <w:bCs/>
        </w:rPr>
        <w:t xml:space="preserve"> and</w:t>
      </w:r>
      <w:r w:rsidR="00BA6DBC" w:rsidRPr="00BA6DBC">
        <w:rPr>
          <w:bCs/>
        </w:rPr>
        <w:t xml:space="preserve"> stakeholders</w:t>
      </w:r>
      <w:r w:rsidR="00A506D7">
        <w:rPr>
          <w:bCs/>
        </w:rPr>
        <w:t>.</w:t>
      </w:r>
      <w:r w:rsidR="00BA6DBC" w:rsidRPr="00BA6DBC">
        <w:rPr>
          <w:bCs/>
        </w:rPr>
        <w:t xml:space="preserve"> </w:t>
      </w:r>
    </w:p>
    <w:p w14:paraId="3795D1E7" w14:textId="34FAEA87" w:rsidR="00302639" w:rsidRPr="004B3B6C" w:rsidRDefault="004B3B6C" w:rsidP="004B3B6C">
      <w:pPr>
        <w:numPr>
          <w:ilvl w:val="1"/>
          <w:numId w:val="23"/>
        </w:numPr>
        <w:spacing w:after="120"/>
        <w:jc w:val="left"/>
        <w:rPr>
          <w:bCs/>
        </w:rPr>
      </w:pPr>
      <w:r w:rsidRPr="004B3B6C">
        <w:rPr>
          <w:bCs/>
        </w:rPr>
        <w:t xml:space="preserve">Effective coordination with Project Partners, subrecipients, vendors, and other </w:t>
      </w:r>
      <w:r>
        <w:rPr>
          <w:bCs/>
        </w:rPr>
        <w:t>s</w:t>
      </w:r>
      <w:r w:rsidRPr="004B3B6C">
        <w:rPr>
          <w:bCs/>
        </w:rPr>
        <w:t>takeholders.</w:t>
      </w:r>
    </w:p>
    <w:p w14:paraId="3BE14E59" w14:textId="77777777" w:rsidR="005C560C" w:rsidRPr="005C560C" w:rsidRDefault="005C560C" w:rsidP="005C560C">
      <w:pPr>
        <w:numPr>
          <w:ilvl w:val="6"/>
          <w:numId w:val="0"/>
        </w:numPr>
        <w:tabs>
          <w:tab w:val="left" w:pos="360"/>
        </w:tabs>
        <w:ind w:left="270" w:hanging="270"/>
        <w:jc w:val="left"/>
        <w:outlineLvl w:val="0"/>
        <w:rPr>
          <w:b/>
        </w:rPr>
      </w:pPr>
      <w:r w:rsidRPr="005C560C">
        <w:rPr>
          <w:b/>
        </w:rPr>
        <w:t>Project Implementation</w:t>
      </w:r>
    </w:p>
    <w:p w14:paraId="392051A2" w14:textId="77777777" w:rsidR="001E2708" w:rsidRDefault="001E2708" w:rsidP="001E2708">
      <w:pPr>
        <w:numPr>
          <w:ilvl w:val="0"/>
          <w:numId w:val="23"/>
        </w:numPr>
        <w:spacing w:after="120"/>
        <w:jc w:val="left"/>
      </w:pPr>
      <w:r>
        <w:t>Describe the work to be conducted under the Scope of Work including:</w:t>
      </w:r>
    </w:p>
    <w:p w14:paraId="27E88F31" w14:textId="77777777" w:rsidR="001E2708" w:rsidRPr="001E2708" w:rsidRDefault="001E2708" w:rsidP="001E2708">
      <w:pPr>
        <w:numPr>
          <w:ilvl w:val="1"/>
          <w:numId w:val="23"/>
        </w:numPr>
        <w:spacing w:after="120"/>
        <w:jc w:val="left"/>
        <w:rPr>
          <w:bCs/>
        </w:rPr>
      </w:pPr>
      <w:r w:rsidRPr="001E2708">
        <w:rPr>
          <w:bCs/>
        </w:rPr>
        <w:t>Project goals and objectives</w:t>
      </w:r>
    </w:p>
    <w:p w14:paraId="1FCA0E63" w14:textId="77777777" w:rsidR="001E2708" w:rsidRPr="001E2708" w:rsidRDefault="001E2708" w:rsidP="001E2708">
      <w:pPr>
        <w:numPr>
          <w:ilvl w:val="1"/>
          <w:numId w:val="23"/>
        </w:numPr>
        <w:spacing w:after="120"/>
        <w:jc w:val="left"/>
        <w:rPr>
          <w:bCs/>
        </w:rPr>
      </w:pPr>
      <w:r w:rsidRPr="001E2708">
        <w:rPr>
          <w:bCs/>
        </w:rPr>
        <w:t>Tasks toward achieving those goals and objectives</w:t>
      </w:r>
    </w:p>
    <w:p w14:paraId="2596BFA9" w14:textId="77777777" w:rsidR="001E2708" w:rsidRPr="001E2708" w:rsidRDefault="001E2708" w:rsidP="001E2708">
      <w:pPr>
        <w:numPr>
          <w:ilvl w:val="1"/>
          <w:numId w:val="23"/>
        </w:numPr>
        <w:spacing w:after="120"/>
        <w:jc w:val="left"/>
        <w:rPr>
          <w:bCs/>
        </w:rPr>
      </w:pPr>
      <w:r w:rsidRPr="001E2708">
        <w:rPr>
          <w:bCs/>
        </w:rPr>
        <w:t xml:space="preserve">Project interim and final products. </w:t>
      </w:r>
    </w:p>
    <w:p w14:paraId="4419E414" w14:textId="41D2D4F2" w:rsidR="00971B9C" w:rsidRPr="00971B9C" w:rsidRDefault="007A17E0" w:rsidP="00971B9C">
      <w:pPr>
        <w:numPr>
          <w:ilvl w:val="0"/>
          <w:numId w:val="23"/>
        </w:numPr>
        <w:spacing w:after="120"/>
        <w:jc w:val="left"/>
      </w:pPr>
      <w:r>
        <w:t>I</w:t>
      </w:r>
      <w:r w:rsidR="00971B9C" w:rsidRPr="00971B9C">
        <w:t xml:space="preserve">dentify any risks or barriers to successful project completion and describe how risks will be mitigated. </w:t>
      </w:r>
    </w:p>
    <w:p w14:paraId="0ED5EBCA" w14:textId="6D6554FA" w:rsidR="00971B9C" w:rsidRDefault="00971B9C" w:rsidP="00971B9C">
      <w:pPr>
        <w:numPr>
          <w:ilvl w:val="0"/>
          <w:numId w:val="23"/>
        </w:numPr>
        <w:spacing w:after="120"/>
        <w:jc w:val="left"/>
      </w:pPr>
      <w:r w:rsidRPr="00971B9C">
        <w:t xml:space="preserve">Describe how the Project Schedule is feasible, complete, sequential, reasonable, expedited, provides adequate time to train to the targeted number of trainees, expand the training program (if </w:t>
      </w:r>
      <w:r w:rsidR="007F1515">
        <w:t>applicable</w:t>
      </w:r>
      <w:r w:rsidRPr="00971B9C">
        <w:t>), and meet data reporting requirements</w:t>
      </w:r>
      <w:r w:rsidR="00DE7367">
        <w:t>.</w:t>
      </w:r>
    </w:p>
    <w:p w14:paraId="4EA2B9FB" w14:textId="063D1875" w:rsidR="005C560C" w:rsidRPr="005C560C" w:rsidRDefault="005C560C" w:rsidP="005C560C">
      <w:pPr>
        <w:numPr>
          <w:ilvl w:val="0"/>
          <w:numId w:val="23"/>
        </w:numPr>
        <w:spacing w:after="120"/>
        <w:jc w:val="left"/>
      </w:pPr>
      <w:r w:rsidRPr="005C560C">
        <w:t xml:space="preserve">Describe the </w:t>
      </w:r>
      <w:r w:rsidR="00725365">
        <w:t xml:space="preserve">EV charger service </w:t>
      </w:r>
      <w:r w:rsidRPr="005C560C">
        <w:t>career pathway</w:t>
      </w:r>
      <w:r w:rsidR="007F1515">
        <w:t>(</w:t>
      </w:r>
      <w:r w:rsidRPr="005C560C">
        <w:t>s</w:t>
      </w:r>
      <w:r w:rsidR="007F1515">
        <w:t>)</w:t>
      </w:r>
      <w:r w:rsidRPr="005C560C">
        <w:t xml:space="preserve"> the training program prepares participants for, including entry</w:t>
      </w:r>
      <w:r w:rsidRPr="005C560C">
        <w:noBreakHyphen/>
        <w:t>level roles, advancement opportunities, and long</w:t>
      </w:r>
      <w:r w:rsidRPr="005C560C">
        <w:noBreakHyphen/>
        <w:t>term career potential.</w:t>
      </w:r>
    </w:p>
    <w:p w14:paraId="53C5A6ED" w14:textId="214BC249" w:rsidR="005C560C" w:rsidRPr="005C560C" w:rsidRDefault="005C560C" w:rsidP="005C560C">
      <w:pPr>
        <w:numPr>
          <w:ilvl w:val="0"/>
          <w:numId w:val="23"/>
        </w:numPr>
        <w:spacing w:after="120"/>
        <w:jc w:val="left"/>
      </w:pPr>
      <w:r w:rsidRPr="005C560C">
        <w:t xml:space="preserve">Describe </w:t>
      </w:r>
      <w:r w:rsidR="007F5DA6">
        <w:t>the</w:t>
      </w:r>
      <w:r w:rsidR="007F5DA6" w:rsidRPr="005C560C">
        <w:t xml:space="preserve"> </w:t>
      </w:r>
      <w:r w:rsidRPr="005C560C">
        <w:t xml:space="preserve">strategy for placing trainees and graduates in jobs and how </w:t>
      </w:r>
      <w:r w:rsidR="00516765">
        <w:t xml:space="preserve">there will be </w:t>
      </w:r>
      <w:r w:rsidRPr="005C560C">
        <w:t>collaborat</w:t>
      </w:r>
      <w:r w:rsidR="00516765">
        <w:t>ion</w:t>
      </w:r>
      <w:r w:rsidRPr="005C560C">
        <w:t xml:space="preserve"> with the project partners to place trainees and graduates into quality jobs with sustainable wages and growth opportunities.</w:t>
      </w:r>
    </w:p>
    <w:p w14:paraId="60A1BCA5" w14:textId="204B3973" w:rsidR="005C560C" w:rsidRPr="005C560C" w:rsidRDefault="005C560C" w:rsidP="005C560C">
      <w:pPr>
        <w:numPr>
          <w:ilvl w:val="0"/>
          <w:numId w:val="23"/>
        </w:numPr>
        <w:spacing w:after="120"/>
        <w:jc w:val="left"/>
      </w:pPr>
      <w:r w:rsidRPr="005C560C">
        <w:t>If providing supportive services</w:t>
      </w:r>
      <w:r w:rsidR="00B74156">
        <w:t>,</w:t>
      </w:r>
      <w:r w:rsidRPr="005C560C">
        <w:t xml:space="preserve"> describe the:</w:t>
      </w:r>
    </w:p>
    <w:p w14:paraId="37CEEB05" w14:textId="469AFC73" w:rsidR="005C560C" w:rsidRPr="005C560C" w:rsidRDefault="005C560C" w:rsidP="005C560C">
      <w:pPr>
        <w:numPr>
          <w:ilvl w:val="1"/>
          <w:numId w:val="23"/>
        </w:numPr>
        <w:spacing w:after="120"/>
        <w:jc w:val="left"/>
      </w:pPr>
      <w:r w:rsidRPr="002222DD">
        <w:t>Project team</w:t>
      </w:r>
      <w:r w:rsidR="00F37D6E" w:rsidRPr="002222DD">
        <w:t>s</w:t>
      </w:r>
      <w:r w:rsidRPr="002222DD">
        <w:t xml:space="preserve">, or </w:t>
      </w:r>
      <w:r w:rsidR="00F37D6E" w:rsidRPr="002222DD">
        <w:t>subrecipient’s</w:t>
      </w:r>
      <w:r w:rsidRPr="002222DD">
        <w:t>, experience administering supportive</w:t>
      </w:r>
      <w:r w:rsidRPr="005C560C">
        <w:t xml:space="preserve"> services. </w:t>
      </w:r>
      <w:r w:rsidR="00424C60">
        <w:t>I</w:t>
      </w:r>
      <w:r w:rsidRPr="005C560C">
        <w:t xml:space="preserve">nclude examples of past programs, quantitative data on services and services </w:t>
      </w:r>
      <w:r w:rsidRPr="005C560C">
        <w:lastRenderedPageBreak/>
        <w:t>served, established systems and processes, collaborative partnerships that expand available services.</w:t>
      </w:r>
    </w:p>
    <w:p w14:paraId="181AF9EF" w14:textId="77777777" w:rsidR="005C560C" w:rsidRPr="005C560C" w:rsidRDefault="005C560C" w:rsidP="005C560C">
      <w:pPr>
        <w:numPr>
          <w:ilvl w:val="1"/>
          <w:numId w:val="23"/>
        </w:numPr>
        <w:spacing w:after="120"/>
        <w:jc w:val="left"/>
      </w:pPr>
      <w:r w:rsidRPr="005C560C">
        <w:t>Type of services offered, how they will be delivered, expected number of trainees to be served, and any demographic group(s) supported by the services.</w:t>
      </w:r>
    </w:p>
    <w:p w14:paraId="5DF2F481" w14:textId="77777777" w:rsidR="005C560C" w:rsidRPr="005C560C" w:rsidRDefault="005C560C" w:rsidP="005C560C">
      <w:pPr>
        <w:numPr>
          <w:ilvl w:val="1"/>
          <w:numId w:val="23"/>
        </w:numPr>
        <w:spacing w:after="120"/>
        <w:jc w:val="left"/>
      </w:pPr>
      <w:r w:rsidRPr="005C560C">
        <w:t xml:space="preserve">Fiscal strategy (cost estimate for each type of service, administrative costs, and funding source) for providing services. </w:t>
      </w:r>
    </w:p>
    <w:p w14:paraId="5FAE49D9" w14:textId="75CBAB93" w:rsidR="00C04078" w:rsidRDefault="00C04078" w:rsidP="00C04078">
      <w:pPr>
        <w:numPr>
          <w:ilvl w:val="0"/>
          <w:numId w:val="23"/>
        </w:numPr>
        <w:spacing w:after="120"/>
        <w:jc w:val="left"/>
      </w:pPr>
      <w:r>
        <w:t>If expanding an existing training program</w:t>
      </w:r>
      <w:r w:rsidR="00035FF5">
        <w:t>,</w:t>
      </w:r>
      <w:r>
        <w:t xml:space="preserve"> how </w:t>
      </w:r>
      <w:r w:rsidR="00035FF5">
        <w:t xml:space="preserve">will </w:t>
      </w:r>
      <w:r>
        <w:t>the training program be expanded?</w:t>
      </w:r>
    </w:p>
    <w:p w14:paraId="3C53FF78" w14:textId="54FB48AA" w:rsidR="00C04078" w:rsidRDefault="00C04078" w:rsidP="00C04078">
      <w:pPr>
        <w:numPr>
          <w:ilvl w:val="1"/>
          <w:numId w:val="23"/>
        </w:numPr>
        <w:spacing w:after="120"/>
        <w:jc w:val="left"/>
      </w:pPr>
      <w:r>
        <w:t xml:space="preserve">If developing curriculum, </w:t>
      </w:r>
      <w:r w:rsidR="005A1B9A">
        <w:t xml:space="preserve">explain </w:t>
      </w:r>
      <w:r w:rsidR="0448F783">
        <w:t>how</w:t>
      </w:r>
      <w:r>
        <w:t xml:space="preserve"> incorporating EV charger service curriculum </w:t>
      </w:r>
      <w:r w:rsidR="714347B6">
        <w:t>aligns</w:t>
      </w:r>
      <w:r>
        <w:t xml:space="preserve"> </w:t>
      </w:r>
      <w:r w:rsidR="229DD12D">
        <w:t xml:space="preserve">with </w:t>
      </w:r>
      <w:r>
        <w:t>the existing program</w:t>
      </w:r>
      <w:r w:rsidR="005A1B9A">
        <w:t>.</w:t>
      </w:r>
    </w:p>
    <w:p w14:paraId="7D7C7F2C" w14:textId="0CDC1DA4" w:rsidR="00C04078" w:rsidRDefault="00C04078" w:rsidP="00C04078">
      <w:pPr>
        <w:numPr>
          <w:ilvl w:val="1"/>
          <w:numId w:val="23"/>
        </w:numPr>
        <w:spacing w:after="120"/>
        <w:jc w:val="left"/>
      </w:pPr>
      <w:r>
        <w:t xml:space="preserve">If geographically expanding, </w:t>
      </w:r>
      <w:r w:rsidR="001D095B">
        <w:t xml:space="preserve">explain </w:t>
      </w:r>
      <w:r>
        <w:t>how the expansion aligns with anticipated labor market demand for graduates.</w:t>
      </w:r>
    </w:p>
    <w:p w14:paraId="2C27C05C" w14:textId="1F53BD0E" w:rsidR="00C04078" w:rsidRDefault="00C04078" w:rsidP="00C04078">
      <w:pPr>
        <w:numPr>
          <w:ilvl w:val="1"/>
          <w:numId w:val="23"/>
        </w:numPr>
        <w:spacing w:after="120"/>
        <w:jc w:val="left"/>
      </w:pPr>
      <w:r>
        <w:t xml:space="preserve">If seeking program accreditation, </w:t>
      </w:r>
      <w:r w:rsidR="00726C46">
        <w:t>explain</w:t>
      </w:r>
      <w:r>
        <w:t xml:space="preserve"> the process, timeline, accreditation body, and expected accreditation</w:t>
      </w:r>
      <w:r w:rsidR="00726C46">
        <w:t>.</w:t>
      </w:r>
    </w:p>
    <w:p w14:paraId="4C9AD8EC" w14:textId="141AD88F" w:rsidR="005C560C" w:rsidRPr="005C560C" w:rsidRDefault="00AD4544" w:rsidP="00C04078">
      <w:pPr>
        <w:numPr>
          <w:ilvl w:val="1"/>
          <w:numId w:val="23"/>
        </w:numPr>
        <w:spacing w:after="120"/>
        <w:jc w:val="left"/>
      </w:pPr>
      <w:r>
        <w:t>Describe h</w:t>
      </w:r>
      <w:r w:rsidR="00C04078">
        <w:t>ow the expanded training program will be fiscally sustained beyond the project term</w:t>
      </w:r>
      <w:r w:rsidR="005C560C" w:rsidRPr="005C560C">
        <w:t xml:space="preserve">. </w:t>
      </w:r>
    </w:p>
    <w:p w14:paraId="42133521" w14:textId="77777777" w:rsidR="005C560C" w:rsidRPr="005C560C" w:rsidRDefault="005C560C" w:rsidP="005C560C">
      <w:pPr>
        <w:numPr>
          <w:ilvl w:val="6"/>
          <w:numId w:val="0"/>
        </w:numPr>
        <w:tabs>
          <w:tab w:val="left" w:pos="360"/>
        </w:tabs>
        <w:ind w:left="270" w:hanging="270"/>
        <w:jc w:val="left"/>
        <w:outlineLvl w:val="0"/>
        <w:rPr>
          <w:b/>
        </w:rPr>
      </w:pPr>
      <w:r w:rsidRPr="005C560C">
        <w:rPr>
          <w:b/>
        </w:rPr>
        <w:t>Training Program</w:t>
      </w:r>
    </w:p>
    <w:p w14:paraId="0141AE2B" w14:textId="0A647569" w:rsidR="00637478" w:rsidRPr="00637478" w:rsidRDefault="00637478" w:rsidP="00CC7BA6">
      <w:pPr>
        <w:numPr>
          <w:ilvl w:val="0"/>
          <w:numId w:val="23"/>
        </w:numPr>
        <w:spacing w:after="120"/>
        <w:jc w:val="left"/>
      </w:pPr>
      <w:r>
        <w:t>Describe the training program</w:t>
      </w:r>
      <w:r w:rsidR="007826C6">
        <w:t xml:space="preserve"> including w</w:t>
      </w:r>
      <w:r w:rsidR="00246120">
        <w:t>hen the training program</w:t>
      </w:r>
      <w:r w:rsidR="007826C6">
        <w:t xml:space="preserve"> was</w:t>
      </w:r>
      <w:r w:rsidR="00246120">
        <w:t xml:space="preserve"> established and the enrollment and completion rate</w:t>
      </w:r>
      <w:r w:rsidR="008242D2">
        <w:t>.</w:t>
      </w:r>
      <w:r w:rsidR="00246120">
        <w:t xml:space="preserve"> </w:t>
      </w:r>
      <w:r w:rsidR="00261C89">
        <w:t>Explain if</w:t>
      </w:r>
      <w:r w:rsidR="00246120">
        <w:t xml:space="preserve"> the program</w:t>
      </w:r>
      <w:r w:rsidR="00261C89">
        <w:t xml:space="preserve"> is</w:t>
      </w:r>
      <w:r w:rsidR="00246120">
        <w:t xml:space="preserve"> affiliated with any EV or charger industry stakeholders</w:t>
      </w:r>
      <w:r w:rsidR="59C21A41">
        <w:t>.</w:t>
      </w:r>
    </w:p>
    <w:p w14:paraId="75E9F9F1" w14:textId="4E1ADAE2" w:rsidR="005C560C" w:rsidRPr="005C560C" w:rsidRDefault="005C560C" w:rsidP="0073484E">
      <w:pPr>
        <w:numPr>
          <w:ilvl w:val="0"/>
          <w:numId w:val="23"/>
        </w:numPr>
        <w:spacing w:after="120"/>
        <w:jc w:val="left"/>
      </w:pPr>
      <w:r w:rsidRPr="005C560C">
        <w:t>Provide evidence that the Training Program meets academic quality standards for curriculum</w:t>
      </w:r>
      <w:r w:rsidR="00F1256D">
        <w:t xml:space="preserve"> development</w:t>
      </w:r>
      <w:r w:rsidRPr="005C560C">
        <w:t xml:space="preserve">, </w:t>
      </w:r>
      <w:r w:rsidR="00F1256D">
        <w:t xml:space="preserve">qualified </w:t>
      </w:r>
      <w:r w:rsidRPr="005C560C">
        <w:t>instructor</w:t>
      </w:r>
      <w:r w:rsidR="0078211D">
        <w:t>s</w:t>
      </w:r>
      <w:r w:rsidRPr="005C560C">
        <w:t xml:space="preserve">, facilities, </w:t>
      </w:r>
      <w:r w:rsidR="00292C7A">
        <w:t xml:space="preserve">safety, </w:t>
      </w:r>
      <w:r w:rsidRPr="005C560C">
        <w:t>and student outcomes</w:t>
      </w:r>
      <w:r w:rsidR="00082801">
        <w:t xml:space="preserve"> (i</w:t>
      </w:r>
      <w:r w:rsidRPr="005C560C">
        <w:t>.e.</w:t>
      </w:r>
      <w:r w:rsidR="00082801">
        <w:t>,</w:t>
      </w:r>
      <w:r w:rsidRPr="005C560C">
        <w:t xml:space="preserve"> training program curriculum was developed in partnership with industry; training is delivered by instructor</w:t>
      </w:r>
      <w:r w:rsidR="00003FFF">
        <w:t>s</w:t>
      </w:r>
      <w:r w:rsidRPr="005C560C">
        <w:t xml:space="preserve"> with work experience in the trade, industry certifications or journeyman status; </w:t>
      </w:r>
      <w:r w:rsidR="0078211D">
        <w:t>facilities</w:t>
      </w:r>
      <w:r w:rsidR="004C0795" w:rsidRPr="004C0795">
        <w:t xml:space="preserve"> include adequate labs, tools, and technology</w:t>
      </w:r>
      <w:r w:rsidR="00415A97">
        <w:t xml:space="preserve">; </w:t>
      </w:r>
      <w:r w:rsidRPr="005C560C">
        <w:t>student performance and employment outcomes are regularly evaluated</w:t>
      </w:r>
      <w:r w:rsidR="00714DAB">
        <w:t>)</w:t>
      </w:r>
      <w:r w:rsidRPr="005C560C">
        <w:t xml:space="preserve">. Include any academic or program accreditations and accreditation body if available. </w:t>
      </w:r>
    </w:p>
    <w:p w14:paraId="42A404A1" w14:textId="222DB929" w:rsidR="0074086F" w:rsidRDefault="005C560C" w:rsidP="005C560C">
      <w:pPr>
        <w:numPr>
          <w:ilvl w:val="0"/>
          <w:numId w:val="23"/>
        </w:numPr>
        <w:spacing w:after="120"/>
        <w:jc w:val="left"/>
      </w:pPr>
      <w:r w:rsidRPr="005C560C">
        <w:t>Describe the training program curriculum</w:t>
      </w:r>
      <w:r w:rsidR="0074086F">
        <w:t>:</w:t>
      </w:r>
    </w:p>
    <w:p w14:paraId="1624A3FA" w14:textId="75B20BE9" w:rsidR="00CE7739" w:rsidRDefault="00F04398" w:rsidP="00CE7739">
      <w:pPr>
        <w:numPr>
          <w:ilvl w:val="1"/>
          <w:numId w:val="23"/>
        </w:numPr>
        <w:spacing w:after="120"/>
        <w:jc w:val="left"/>
      </w:pPr>
      <w:r>
        <w:t>Wh</w:t>
      </w:r>
      <w:r w:rsidR="00CE7739">
        <w:t>at skills are taught and how they relate to installation, commissioning, verification and testing, maintenance, repair, technical support, and decommissioning of EV charging equipment.</w:t>
      </w:r>
    </w:p>
    <w:p w14:paraId="5C351AE5" w14:textId="1EAA9EC1" w:rsidR="00F82FE8" w:rsidRDefault="00F82FE8" w:rsidP="00CE7739">
      <w:pPr>
        <w:numPr>
          <w:ilvl w:val="1"/>
          <w:numId w:val="23"/>
        </w:numPr>
        <w:spacing w:after="120"/>
        <w:jc w:val="left"/>
      </w:pPr>
      <w:r>
        <w:t>Describe the electrical safety skills taught.</w:t>
      </w:r>
    </w:p>
    <w:p w14:paraId="42F21559" w14:textId="1A2CDEBB" w:rsidR="005E54E7" w:rsidRDefault="00D6543D" w:rsidP="00CE7739">
      <w:pPr>
        <w:numPr>
          <w:ilvl w:val="1"/>
          <w:numId w:val="23"/>
        </w:numPr>
        <w:spacing w:after="120"/>
        <w:jc w:val="left"/>
      </w:pPr>
      <w:r>
        <w:t>Explain h</w:t>
      </w:r>
      <w:r w:rsidR="009F1678">
        <w:t>ow the curriculum align</w:t>
      </w:r>
      <w:r>
        <w:t>s</w:t>
      </w:r>
      <w:r w:rsidR="009F1678">
        <w:t xml:space="preserve"> with </w:t>
      </w:r>
      <w:r w:rsidR="004F4D51">
        <w:t xml:space="preserve">industry standards and employer needs. </w:t>
      </w:r>
      <w:r>
        <w:t>Describe how</w:t>
      </w:r>
      <w:r w:rsidR="005E54E7">
        <w:t xml:space="preserve"> the curriculum</w:t>
      </w:r>
      <w:r w:rsidR="001A3BFC">
        <w:t xml:space="preserve"> was</w:t>
      </w:r>
      <w:r w:rsidR="005E54E7">
        <w:t xml:space="preserve"> developed</w:t>
      </w:r>
      <w:r w:rsidR="001A3BFC">
        <w:t>.</w:t>
      </w:r>
    </w:p>
    <w:p w14:paraId="5F851D9D" w14:textId="2AC6F273" w:rsidR="00205A2C" w:rsidRDefault="0047006B" w:rsidP="00CC7BA6">
      <w:pPr>
        <w:numPr>
          <w:ilvl w:val="1"/>
          <w:numId w:val="23"/>
        </w:numPr>
        <w:spacing w:after="120"/>
        <w:jc w:val="left"/>
      </w:pPr>
      <w:r>
        <w:t>Describe h</w:t>
      </w:r>
      <w:r w:rsidR="00CE7739">
        <w:t>ow the curriculum is delivered to trainees (in-person or online)</w:t>
      </w:r>
      <w:r>
        <w:t xml:space="preserve">. </w:t>
      </w:r>
      <w:r w:rsidR="00B453AA">
        <w:t xml:space="preserve">Include whether </w:t>
      </w:r>
      <w:r>
        <w:t xml:space="preserve">the </w:t>
      </w:r>
      <w:r w:rsidR="007C3B7D">
        <w:t>curriculum</w:t>
      </w:r>
      <w:r w:rsidR="00205A2C">
        <w:t xml:space="preserve"> </w:t>
      </w:r>
      <w:r w:rsidR="00AD7ADB">
        <w:t xml:space="preserve">provides </w:t>
      </w:r>
      <w:r w:rsidR="00205A2C">
        <w:t>hands-on training</w:t>
      </w:r>
      <w:r w:rsidR="00DF634F">
        <w:t>.</w:t>
      </w:r>
      <w:r w:rsidR="007C3B7D" w:rsidRPr="007C3B7D">
        <w:t xml:space="preserve"> </w:t>
      </w:r>
      <w:r w:rsidR="007C3B7D">
        <w:t>Provide number of training hours for classroom instruction and on-the-job or hands-on training.</w:t>
      </w:r>
    </w:p>
    <w:p w14:paraId="5EECE707" w14:textId="040927A5" w:rsidR="005C560C" w:rsidRPr="005C560C" w:rsidRDefault="005C560C" w:rsidP="000921E5">
      <w:pPr>
        <w:numPr>
          <w:ilvl w:val="0"/>
          <w:numId w:val="23"/>
        </w:numPr>
        <w:spacing w:after="120"/>
        <w:jc w:val="left"/>
      </w:pPr>
      <w:r w:rsidRPr="005C560C">
        <w:t xml:space="preserve">Explain how the </w:t>
      </w:r>
      <w:r w:rsidR="00A14ED4">
        <w:t>curriculum</w:t>
      </w:r>
      <w:r w:rsidRPr="005C560C">
        <w:t xml:space="preserve"> complies with ADA accessibility standards</w:t>
      </w:r>
      <w:r w:rsidR="00EC7629">
        <w:t xml:space="preserve"> (</w:t>
      </w:r>
      <w:r w:rsidR="00A01AE5">
        <w:t>e</w:t>
      </w:r>
      <w:r w:rsidR="00EC7629">
        <w:t>.</w:t>
      </w:r>
      <w:r w:rsidR="00A01AE5">
        <w:t>g</w:t>
      </w:r>
      <w:r w:rsidR="00EC7629">
        <w:t>.</w:t>
      </w:r>
      <w:r w:rsidR="00A01AE5">
        <w:t>,</w:t>
      </w:r>
      <w:r w:rsidR="00EC7629">
        <w:t xml:space="preserve"> student </w:t>
      </w:r>
      <w:r w:rsidRPr="005C560C">
        <w:t>accommodation or staff training</w:t>
      </w:r>
      <w:r w:rsidR="00EC7629">
        <w:t>)</w:t>
      </w:r>
      <w:r w:rsidRPr="005C560C">
        <w:t xml:space="preserve"> and </w:t>
      </w:r>
      <w:proofErr w:type="gramStart"/>
      <w:r w:rsidRPr="005C560C">
        <w:t>ensures</w:t>
      </w:r>
      <w:proofErr w:type="gramEnd"/>
      <w:r w:rsidRPr="005C560C">
        <w:t xml:space="preserve"> equitable participation for individuals with disabilities. </w:t>
      </w:r>
      <w:r w:rsidR="004B5094">
        <w:t>Describe h</w:t>
      </w:r>
      <w:r w:rsidR="004B5094" w:rsidRPr="00E30BC8">
        <w:t>ow</w:t>
      </w:r>
      <w:r w:rsidR="004B5094" w:rsidRPr="00F84982">
        <w:t xml:space="preserve"> the training program </w:t>
      </w:r>
      <w:r w:rsidR="004B5094">
        <w:t xml:space="preserve">is </w:t>
      </w:r>
      <w:r w:rsidR="004B5094" w:rsidRPr="00F84982">
        <w:t>adaptable to different learning styles</w:t>
      </w:r>
      <w:r w:rsidR="004B5094">
        <w:t>.</w:t>
      </w:r>
    </w:p>
    <w:p w14:paraId="20E0434D" w14:textId="3B20DBB6" w:rsidR="00EC35E4" w:rsidRDefault="00A57BE2" w:rsidP="0046514E">
      <w:pPr>
        <w:numPr>
          <w:ilvl w:val="0"/>
          <w:numId w:val="23"/>
        </w:numPr>
        <w:spacing w:after="120"/>
        <w:jc w:val="left"/>
      </w:pPr>
      <w:r>
        <w:t>Describe how</w:t>
      </w:r>
      <w:r w:rsidR="00886528">
        <w:t xml:space="preserve"> the training program </w:t>
      </w:r>
      <w:r w:rsidR="00D10B2B">
        <w:t>e</w:t>
      </w:r>
      <w:r w:rsidR="00B21203">
        <w:t>valuate</w:t>
      </w:r>
      <w:r>
        <w:t>s</w:t>
      </w:r>
      <w:r w:rsidR="00B21203">
        <w:t xml:space="preserve"> student performance and employment outcomes</w:t>
      </w:r>
      <w:r>
        <w:t>.</w:t>
      </w:r>
      <w:r w:rsidR="00D10B2B" w:rsidRPr="00D10B2B">
        <w:t xml:space="preserve"> </w:t>
      </w:r>
    </w:p>
    <w:p w14:paraId="7F6690C7" w14:textId="76999F12" w:rsidR="00702675" w:rsidRDefault="00715CA9" w:rsidP="00702675">
      <w:pPr>
        <w:numPr>
          <w:ilvl w:val="0"/>
          <w:numId w:val="23"/>
        </w:numPr>
        <w:spacing w:after="120"/>
        <w:jc w:val="left"/>
      </w:pPr>
      <w:r w:rsidRPr="00F84982">
        <w:lastRenderedPageBreak/>
        <w:t xml:space="preserve">Identify </w:t>
      </w:r>
      <w:r>
        <w:t>the</w:t>
      </w:r>
      <w:r w:rsidRPr="00E30BC8">
        <w:t xml:space="preserve"> credential</w:t>
      </w:r>
      <w:r>
        <w:t>(</w:t>
      </w:r>
      <w:r w:rsidRPr="00E30BC8">
        <w:t>s</w:t>
      </w:r>
      <w:r>
        <w:t>)</w:t>
      </w:r>
      <w:r w:rsidRPr="00F84982">
        <w:t xml:space="preserve"> </w:t>
      </w:r>
      <w:r>
        <w:t xml:space="preserve">that </w:t>
      </w:r>
      <w:r w:rsidRPr="00F84982">
        <w:t xml:space="preserve">participants will be eligible to earn through </w:t>
      </w:r>
      <w:r w:rsidR="00AB5E82">
        <w:t>the</w:t>
      </w:r>
      <w:r w:rsidR="00AB5E82" w:rsidRPr="00F84982">
        <w:t xml:space="preserve"> </w:t>
      </w:r>
      <w:r w:rsidRPr="00F84982">
        <w:t>training program (e.g., certificates of completion, state or national certifications, occupational licenses, stackable credentials</w:t>
      </w:r>
      <w:r w:rsidR="00702675">
        <w:t>). For each credential:</w:t>
      </w:r>
    </w:p>
    <w:p w14:paraId="455C8A35" w14:textId="77777777" w:rsidR="000016B1" w:rsidRDefault="00702675" w:rsidP="000016B1">
      <w:pPr>
        <w:numPr>
          <w:ilvl w:val="1"/>
          <w:numId w:val="23"/>
        </w:numPr>
        <w:spacing w:after="120"/>
        <w:jc w:val="left"/>
      </w:pPr>
      <w:r w:rsidRPr="00F84982">
        <w:t xml:space="preserve">Include the issuing </w:t>
      </w:r>
      <w:r>
        <w:t>body</w:t>
      </w:r>
      <w:r w:rsidR="000016B1">
        <w:t>.</w:t>
      </w:r>
    </w:p>
    <w:p w14:paraId="028C2C84" w14:textId="277E2BDC" w:rsidR="00702675" w:rsidRDefault="006D7DAF" w:rsidP="000016B1">
      <w:pPr>
        <w:numPr>
          <w:ilvl w:val="1"/>
          <w:numId w:val="23"/>
        </w:numPr>
        <w:spacing w:after="120"/>
        <w:jc w:val="left"/>
      </w:pPr>
      <w:r>
        <w:t>State if</w:t>
      </w:r>
      <w:r w:rsidR="000016B1">
        <w:t xml:space="preserve"> the </w:t>
      </w:r>
      <w:r w:rsidR="00702675">
        <w:t>credential is brand agnostic or manufacturer specific</w:t>
      </w:r>
      <w:r w:rsidR="00AB1D40">
        <w:t>.</w:t>
      </w:r>
    </w:p>
    <w:p w14:paraId="38DF79D5" w14:textId="1A478C7B" w:rsidR="00715CA9" w:rsidRDefault="00702675" w:rsidP="00702675">
      <w:pPr>
        <w:numPr>
          <w:ilvl w:val="1"/>
          <w:numId w:val="23"/>
        </w:numPr>
        <w:spacing w:after="120"/>
        <w:jc w:val="left"/>
      </w:pPr>
      <w:r>
        <w:t>E</w:t>
      </w:r>
      <w:r w:rsidRPr="00F84982">
        <w:t>xplain how the credential supports career advancement and aligns with industry standards or employer requirements</w:t>
      </w:r>
      <w:r w:rsidR="00AB1D40">
        <w:t>.</w:t>
      </w:r>
    </w:p>
    <w:p w14:paraId="367C4941" w14:textId="77777777" w:rsidR="005C560C" w:rsidRPr="005C560C" w:rsidRDefault="005C560C" w:rsidP="005C560C">
      <w:pPr>
        <w:numPr>
          <w:ilvl w:val="6"/>
          <w:numId w:val="0"/>
        </w:numPr>
        <w:tabs>
          <w:tab w:val="left" w:pos="360"/>
        </w:tabs>
        <w:ind w:left="270" w:hanging="270"/>
        <w:jc w:val="left"/>
        <w:outlineLvl w:val="0"/>
        <w:rPr>
          <w:b/>
        </w:rPr>
      </w:pPr>
      <w:r w:rsidRPr="005C560C">
        <w:rPr>
          <w:b/>
        </w:rPr>
        <w:t>Project Budget and Cost Effectiveness</w:t>
      </w:r>
    </w:p>
    <w:p w14:paraId="591310C3" w14:textId="63E9C3C7" w:rsidR="005C560C" w:rsidRPr="005C560C" w:rsidRDefault="005C560C" w:rsidP="005C560C">
      <w:pPr>
        <w:numPr>
          <w:ilvl w:val="0"/>
          <w:numId w:val="23"/>
        </w:numPr>
        <w:spacing w:after="120"/>
        <w:jc w:val="left"/>
      </w:pPr>
      <w:r w:rsidRPr="005C560C">
        <w:t>Describe the need for grant funds</w:t>
      </w:r>
      <w:r w:rsidR="00CF1262">
        <w:t xml:space="preserve"> and</w:t>
      </w:r>
      <w:r w:rsidRPr="005C560C">
        <w:t xml:space="preserve"> why the </w:t>
      </w:r>
      <w:r w:rsidR="001C35D9">
        <w:t xml:space="preserve">proposed </w:t>
      </w:r>
      <w:r w:rsidRPr="005C560C">
        <w:t>project would not proceed in the absence of CEC funding.</w:t>
      </w:r>
    </w:p>
    <w:p w14:paraId="2F68474A" w14:textId="67E54457" w:rsidR="00412E04" w:rsidRDefault="007225DB">
      <w:pPr>
        <w:numPr>
          <w:ilvl w:val="0"/>
          <w:numId w:val="23"/>
        </w:numPr>
        <w:spacing w:after="120"/>
        <w:jc w:val="left"/>
      </w:pPr>
      <w:r>
        <w:t>Describe the</w:t>
      </w:r>
      <w:r w:rsidRPr="00F84982">
        <w:t xml:space="preserve"> materials, equipment, technology, and facilities required to deliver the training program effectively</w:t>
      </w:r>
      <w:r>
        <w:t>.</w:t>
      </w:r>
      <w:r w:rsidRPr="00F84982">
        <w:t xml:space="preserve"> </w:t>
      </w:r>
      <w:r>
        <w:t>E</w:t>
      </w:r>
      <w:r w:rsidRPr="00F84982">
        <w:t xml:space="preserve">xplain their purpose, and indicate whether </w:t>
      </w:r>
      <w:r>
        <w:t xml:space="preserve">they are already possessed, or whether </w:t>
      </w:r>
      <w:r w:rsidRPr="00F84982">
        <w:t xml:space="preserve">grant funds </w:t>
      </w:r>
      <w:r>
        <w:t xml:space="preserve">are necessary </w:t>
      </w:r>
      <w:r w:rsidRPr="00F84982">
        <w:t>to</w:t>
      </w:r>
      <w:r w:rsidR="00412E04" w:rsidRPr="005C560C">
        <w:t xml:space="preserve"> obtain them.</w:t>
      </w:r>
    </w:p>
    <w:p w14:paraId="2D7B0103" w14:textId="6C7445DC" w:rsidR="005C560C" w:rsidRPr="005C560C" w:rsidRDefault="005C560C" w:rsidP="005C560C">
      <w:pPr>
        <w:numPr>
          <w:ilvl w:val="0"/>
          <w:numId w:val="23"/>
        </w:numPr>
        <w:spacing w:after="120"/>
        <w:jc w:val="left"/>
      </w:pPr>
      <w:r w:rsidRPr="005C560C">
        <w:t xml:space="preserve">Provide a budget summary of administrative costs, training program costs, supportive services (if </w:t>
      </w:r>
      <w:r w:rsidR="00223464">
        <w:t>applicable</w:t>
      </w:r>
      <w:r w:rsidRPr="005C560C">
        <w:t xml:space="preserve">), and training program expansion (if </w:t>
      </w:r>
      <w:r w:rsidR="00223464">
        <w:t>applicable</w:t>
      </w:r>
      <w:r w:rsidRPr="005C560C">
        <w:t xml:space="preserve">). Include a table </w:t>
      </w:r>
      <w:proofErr w:type="gramStart"/>
      <w:r w:rsidRPr="005C560C">
        <w:t>similar to</w:t>
      </w:r>
      <w:proofErr w:type="gramEnd"/>
      <w:r w:rsidRPr="005C560C">
        <w:t xml:space="preserve"> the one below summarizing project costs by task and funding source</w:t>
      </w:r>
      <w:r w:rsidR="004B6060">
        <w:t xml:space="preserve"> </w:t>
      </w:r>
      <w:r w:rsidR="004B6060">
        <w:rPr>
          <w:szCs w:val="24"/>
        </w:rPr>
        <w:t>(i.e., CEC funding and match share funding)</w:t>
      </w:r>
      <w:r w:rsidR="004B6060" w:rsidRPr="00457158">
        <w:rPr>
          <w:szCs w:val="24"/>
        </w:rPr>
        <w:t>.</w:t>
      </w:r>
    </w:p>
    <w:p w14:paraId="62E28A3B" w14:textId="77777777" w:rsidR="005C560C" w:rsidRPr="005C560C" w:rsidRDefault="005C560C" w:rsidP="005C560C">
      <w:pPr>
        <w:spacing w:after="120"/>
        <w:ind w:left="90"/>
        <w:jc w:val="center"/>
        <w:rPr>
          <w:i/>
          <w:iCs/>
        </w:rPr>
      </w:pPr>
      <w:r w:rsidRPr="005C560C">
        <w:rPr>
          <w:b/>
          <w:bCs/>
        </w:rPr>
        <w:t>Table X: Project Costs by Task</w:t>
      </w:r>
    </w:p>
    <w:tbl>
      <w:tblPr>
        <w:tblStyle w:val="TableGrid1"/>
        <w:tblW w:w="9360" w:type="dxa"/>
        <w:tblInd w:w="90" w:type="dxa"/>
        <w:tblLayout w:type="fixed"/>
        <w:tblLook w:val="06A0" w:firstRow="1" w:lastRow="0" w:firstColumn="1" w:lastColumn="0" w:noHBand="1" w:noVBand="1"/>
        <w:tblCaption w:val="Example of task Budget"/>
        <w:tblDescription w:val="Applicant is to provide a budget by tasks. An example is provided. "/>
      </w:tblPr>
      <w:tblGrid>
        <w:gridCol w:w="3685"/>
        <w:gridCol w:w="1891"/>
        <w:gridCol w:w="1892"/>
        <w:gridCol w:w="1892"/>
      </w:tblGrid>
      <w:tr w:rsidR="005C560C" w:rsidRPr="005C560C" w14:paraId="0F637F28" w14:textId="77777777">
        <w:trPr>
          <w:trHeight w:val="432"/>
        </w:trPr>
        <w:tc>
          <w:tcPr>
            <w:tcW w:w="3685" w:type="dxa"/>
            <w:shd w:val="clear" w:color="auto" w:fill="D9D9D9"/>
            <w:vAlign w:val="center"/>
          </w:tcPr>
          <w:p w14:paraId="0979B6FF" w14:textId="77777777" w:rsidR="005C560C" w:rsidRPr="005C560C" w:rsidRDefault="005C560C" w:rsidP="005C560C">
            <w:pPr>
              <w:jc w:val="center"/>
              <w:rPr>
                <w:b/>
                <w:bCs/>
              </w:rPr>
            </w:pPr>
            <w:r w:rsidRPr="005C560C">
              <w:rPr>
                <w:b/>
                <w:bCs/>
              </w:rPr>
              <w:t>Task</w:t>
            </w:r>
          </w:p>
        </w:tc>
        <w:tc>
          <w:tcPr>
            <w:tcW w:w="1891" w:type="dxa"/>
            <w:shd w:val="clear" w:color="auto" w:fill="D9D9D9"/>
            <w:vAlign w:val="center"/>
          </w:tcPr>
          <w:p w14:paraId="1D6DF77B" w14:textId="77777777" w:rsidR="005C560C" w:rsidRPr="005C560C" w:rsidRDefault="005C560C" w:rsidP="005C560C">
            <w:pPr>
              <w:jc w:val="center"/>
              <w:rPr>
                <w:b/>
                <w:bCs/>
              </w:rPr>
            </w:pPr>
            <w:r w:rsidRPr="005C560C">
              <w:rPr>
                <w:b/>
                <w:bCs/>
              </w:rPr>
              <w:t>CEC Funds</w:t>
            </w:r>
          </w:p>
        </w:tc>
        <w:tc>
          <w:tcPr>
            <w:tcW w:w="1892" w:type="dxa"/>
            <w:shd w:val="clear" w:color="auto" w:fill="D9D9D9"/>
            <w:vAlign w:val="center"/>
          </w:tcPr>
          <w:p w14:paraId="1EBBEEEB" w14:textId="77777777" w:rsidR="005C560C" w:rsidRPr="005C560C" w:rsidRDefault="005C560C" w:rsidP="005C560C">
            <w:pPr>
              <w:jc w:val="center"/>
              <w:rPr>
                <w:b/>
                <w:bCs/>
              </w:rPr>
            </w:pPr>
            <w:r w:rsidRPr="005C560C">
              <w:rPr>
                <w:b/>
                <w:bCs/>
              </w:rPr>
              <w:t>Match Share</w:t>
            </w:r>
          </w:p>
        </w:tc>
        <w:tc>
          <w:tcPr>
            <w:tcW w:w="1892" w:type="dxa"/>
            <w:shd w:val="clear" w:color="auto" w:fill="D9D9D9"/>
            <w:vAlign w:val="center"/>
          </w:tcPr>
          <w:p w14:paraId="2AC980EB" w14:textId="77777777" w:rsidR="005C560C" w:rsidRPr="005C560C" w:rsidRDefault="005C560C" w:rsidP="005C560C">
            <w:pPr>
              <w:jc w:val="center"/>
              <w:rPr>
                <w:b/>
                <w:bCs/>
              </w:rPr>
            </w:pPr>
            <w:r w:rsidRPr="005C560C">
              <w:rPr>
                <w:b/>
                <w:bCs/>
              </w:rPr>
              <w:t>Total</w:t>
            </w:r>
          </w:p>
        </w:tc>
      </w:tr>
      <w:tr w:rsidR="005C560C" w:rsidRPr="005C560C" w14:paraId="7B9C2689" w14:textId="77777777">
        <w:trPr>
          <w:trHeight w:val="432"/>
        </w:trPr>
        <w:tc>
          <w:tcPr>
            <w:tcW w:w="3685" w:type="dxa"/>
            <w:shd w:val="clear" w:color="auto" w:fill="FFFFFF"/>
            <w:vAlign w:val="center"/>
          </w:tcPr>
          <w:p w14:paraId="7711D574" w14:textId="77777777" w:rsidR="005C560C" w:rsidRPr="005C560C" w:rsidRDefault="005C560C" w:rsidP="005C560C">
            <w:pPr>
              <w:jc w:val="left"/>
              <w:rPr>
                <w:b/>
                <w:bCs/>
              </w:rPr>
            </w:pPr>
            <w:r w:rsidRPr="005C560C">
              <w:rPr>
                <w:b/>
                <w:bCs/>
              </w:rPr>
              <w:t xml:space="preserve">Task 1 – Administration </w:t>
            </w:r>
          </w:p>
        </w:tc>
        <w:tc>
          <w:tcPr>
            <w:tcW w:w="1891" w:type="dxa"/>
            <w:shd w:val="clear" w:color="auto" w:fill="FFFFFF"/>
            <w:vAlign w:val="center"/>
          </w:tcPr>
          <w:p w14:paraId="0236BEA0" w14:textId="77777777" w:rsidR="005C560C" w:rsidRPr="005C560C" w:rsidRDefault="005C560C" w:rsidP="005C560C">
            <w:pPr>
              <w:ind w:left="720"/>
              <w:jc w:val="left"/>
              <w:rPr>
                <w:b/>
                <w:bCs/>
              </w:rPr>
            </w:pPr>
          </w:p>
        </w:tc>
        <w:tc>
          <w:tcPr>
            <w:tcW w:w="1892" w:type="dxa"/>
            <w:shd w:val="clear" w:color="auto" w:fill="FFFFFF"/>
            <w:vAlign w:val="center"/>
          </w:tcPr>
          <w:p w14:paraId="093BC0CB" w14:textId="77777777" w:rsidR="005C560C" w:rsidRPr="005C560C" w:rsidRDefault="005C560C" w:rsidP="005C560C">
            <w:pPr>
              <w:ind w:left="720"/>
              <w:jc w:val="left"/>
              <w:rPr>
                <w:b/>
                <w:bCs/>
              </w:rPr>
            </w:pPr>
          </w:p>
        </w:tc>
        <w:tc>
          <w:tcPr>
            <w:tcW w:w="1892" w:type="dxa"/>
            <w:shd w:val="clear" w:color="auto" w:fill="FFFFFF"/>
            <w:vAlign w:val="center"/>
          </w:tcPr>
          <w:p w14:paraId="545FD5DB" w14:textId="77777777" w:rsidR="005C560C" w:rsidRPr="005C560C" w:rsidRDefault="005C560C" w:rsidP="005C560C">
            <w:pPr>
              <w:ind w:left="720"/>
              <w:jc w:val="left"/>
              <w:rPr>
                <w:b/>
                <w:bCs/>
              </w:rPr>
            </w:pPr>
          </w:p>
        </w:tc>
      </w:tr>
      <w:tr w:rsidR="005C560C" w:rsidRPr="005C560C" w14:paraId="246EC4DC" w14:textId="77777777">
        <w:trPr>
          <w:trHeight w:val="432"/>
        </w:trPr>
        <w:tc>
          <w:tcPr>
            <w:tcW w:w="3685" w:type="dxa"/>
            <w:shd w:val="clear" w:color="auto" w:fill="FFFFFF"/>
            <w:vAlign w:val="center"/>
          </w:tcPr>
          <w:p w14:paraId="307F4D95" w14:textId="77777777" w:rsidR="005C560C" w:rsidRPr="005C560C" w:rsidRDefault="005C560C" w:rsidP="005C560C">
            <w:pPr>
              <w:jc w:val="left"/>
              <w:rPr>
                <w:b/>
                <w:bCs/>
              </w:rPr>
            </w:pPr>
            <w:r w:rsidRPr="005C560C">
              <w:rPr>
                <w:b/>
                <w:bCs/>
              </w:rPr>
              <w:t>Task 2 – Project Partnerships</w:t>
            </w:r>
          </w:p>
        </w:tc>
        <w:tc>
          <w:tcPr>
            <w:tcW w:w="1891" w:type="dxa"/>
            <w:shd w:val="clear" w:color="auto" w:fill="FFFFFF"/>
            <w:vAlign w:val="center"/>
          </w:tcPr>
          <w:p w14:paraId="1ED011B1" w14:textId="77777777" w:rsidR="005C560C" w:rsidRPr="005C560C" w:rsidRDefault="005C560C" w:rsidP="005C560C">
            <w:pPr>
              <w:ind w:left="720"/>
              <w:jc w:val="left"/>
              <w:rPr>
                <w:b/>
                <w:bCs/>
              </w:rPr>
            </w:pPr>
          </w:p>
        </w:tc>
        <w:tc>
          <w:tcPr>
            <w:tcW w:w="1892" w:type="dxa"/>
            <w:shd w:val="clear" w:color="auto" w:fill="FFFFFF"/>
            <w:vAlign w:val="center"/>
          </w:tcPr>
          <w:p w14:paraId="2F436E7F" w14:textId="77777777" w:rsidR="005C560C" w:rsidRPr="005C560C" w:rsidRDefault="005C560C" w:rsidP="005C560C">
            <w:pPr>
              <w:ind w:left="720"/>
              <w:jc w:val="left"/>
              <w:rPr>
                <w:b/>
                <w:bCs/>
              </w:rPr>
            </w:pPr>
          </w:p>
        </w:tc>
        <w:tc>
          <w:tcPr>
            <w:tcW w:w="1892" w:type="dxa"/>
            <w:shd w:val="clear" w:color="auto" w:fill="FFFFFF"/>
            <w:vAlign w:val="center"/>
          </w:tcPr>
          <w:p w14:paraId="48F2C4A5" w14:textId="77777777" w:rsidR="005C560C" w:rsidRPr="005C560C" w:rsidRDefault="005C560C" w:rsidP="005C560C">
            <w:pPr>
              <w:ind w:left="720"/>
              <w:jc w:val="left"/>
              <w:rPr>
                <w:b/>
                <w:bCs/>
              </w:rPr>
            </w:pPr>
          </w:p>
        </w:tc>
      </w:tr>
      <w:tr w:rsidR="005C560C" w:rsidRPr="005C560C" w14:paraId="7CFD97CE" w14:textId="77777777">
        <w:trPr>
          <w:trHeight w:val="432"/>
        </w:trPr>
        <w:tc>
          <w:tcPr>
            <w:tcW w:w="3685" w:type="dxa"/>
            <w:shd w:val="clear" w:color="auto" w:fill="FFFFFF"/>
            <w:vAlign w:val="center"/>
          </w:tcPr>
          <w:p w14:paraId="4882FA5F" w14:textId="77777777" w:rsidR="005C560C" w:rsidRPr="005C560C" w:rsidRDefault="005C560C" w:rsidP="005C560C">
            <w:pPr>
              <w:jc w:val="left"/>
              <w:rPr>
                <w:b/>
                <w:bCs/>
              </w:rPr>
            </w:pPr>
            <w:r w:rsidRPr="005C560C">
              <w:rPr>
                <w:b/>
                <w:bCs/>
              </w:rPr>
              <w:t>Task 3 – Career Pathways</w:t>
            </w:r>
          </w:p>
        </w:tc>
        <w:tc>
          <w:tcPr>
            <w:tcW w:w="1891" w:type="dxa"/>
            <w:shd w:val="clear" w:color="auto" w:fill="FFFFFF"/>
            <w:vAlign w:val="center"/>
          </w:tcPr>
          <w:p w14:paraId="63CBEF2B" w14:textId="77777777" w:rsidR="005C560C" w:rsidRPr="005C560C" w:rsidRDefault="005C560C" w:rsidP="005C560C">
            <w:pPr>
              <w:ind w:left="720"/>
              <w:jc w:val="left"/>
              <w:rPr>
                <w:b/>
                <w:bCs/>
              </w:rPr>
            </w:pPr>
          </w:p>
        </w:tc>
        <w:tc>
          <w:tcPr>
            <w:tcW w:w="1892" w:type="dxa"/>
            <w:shd w:val="clear" w:color="auto" w:fill="FFFFFF"/>
            <w:vAlign w:val="center"/>
          </w:tcPr>
          <w:p w14:paraId="21A32A9A" w14:textId="77777777" w:rsidR="005C560C" w:rsidRPr="005C560C" w:rsidRDefault="005C560C" w:rsidP="005C560C">
            <w:pPr>
              <w:ind w:left="720"/>
              <w:jc w:val="left"/>
              <w:rPr>
                <w:b/>
                <w:bCs/>
              </w:rPr>
            </w:pPr>
          </w:p>
        </w:tc>
        <w:tc>
          <w:tcPr>
            <w:tcW w:w="1892" w:type="dxa"/>
            <w:shd w:val="clear" w:color="auto" w:fill="FFFFFF"/>
            <w:vAlign w:val="center"/>
          </w:tcPr>
          <w:p w14:paraId="0BA61197" w14:textId="77777777" w:rsidR="005C560C" w:rsidRPr="005C560C" w:rsidRDefault="005C560C" w:rsidP="005C560C">
            <w:pPr>
              <w:ind w:left="720"/>
              <w:jc w:val="left"/>
              <w:rPr>
                <w:b/>
                <w:bCs/>
              </w:rPr>
            </w:pPr>
          </w:p>
        </w:tc>
      </w:tr>
      <w:tr w:rsidR="005C560C" w:rsidRPr="005C560C" w14:paraId="1A3C3C0A" w14:textId="77777777">
        <w:trPr>
          <w:trHeight w:val="432"/>
        </w:trPr>
        <w:tc>
          <w:tcPr>
            <w:tcW w:w="3685" w:type="dxa"/>
            <w:shd w:val="clear" w:color="auto" w:fill="FFFFFF"/>
            <w:vAlign w:val="center"/>
          </w:tcPr>
          <w:p w14:paraId="27B5C4C1" w14:textId="77777777" w:rsidR="005C560C" w:rsidRPr="005C560C" w:rsidRDefault="005C560C" w:rsidP="005C560C">
            <w:pPr>
              <w:jc w:val="left"/>
              <w:rPr>
                <w:b/>
                <w:bCs/>
              </w:rPr>
            </w:pPr>
            <w:r w:rsidRPr="005C560C">
              <w:rPr>
                <w:b/>
                <w:bCs/>
              </w:rPr>
              <w:t>Task 4 – Training Program Expansion</w:t>
            </w:r>
          </w:p>
        </w:tc>
        <w:tc>
          <w:tcPr>
            <w:tcW w:w="1891" w:type="dxa"/>
            <w:shd w:val="clear" w:color="auto" w:fill="FFFFFF"/>
            <w:vAlign w:val="center"/>
          </w:tcPr>
          <w:p w14:paraId="0349F0F7" w14:textId="77777777" w:rsidR="005C560C" w:rsidRPr="005C560C" w:rsidRDefault="005C560C" w:rsidP="005C560C">
            <w:pPr>
              <w:ind w:left="720"/>
              <w:jc w:val="left"/>
              <w:rPr>
                <w:b/>
                <w:bCs/>
              </w:rPr>
            </w:pPr>
          </w:p>
        </w:tc>
        <w:tc>
          <w:tcPr>
            <w:tcW w:w="1892" w:type="dxa"/>
            <w:shd w:val="clear" w:color="auto" w:fill="FFFFFF"/>
            <w:vAlign w:val="center"/>
          </w:tcPr>
          <w:p w14:paraId="46ADE6D5" w14:textId="77777777" w:rsidR="005C560C" w:rsidRPr="005C560C" w:rsidRDefault="005C560C" w:rsidP="005C560C">
            <w:pPr>
              <w:ind w:left="720"/>
              <w:jc w:val="left"/>
              <w:rPr>
                <w:b/>
                <w:bCs/>
              </w:rPr>
            </w:pPr>
          </w:p>
        </w:tc>
        <w:tc>
          <w:tcPr>
            <w:tcW w:w="1892" w:type="dxa"/>
            <w:shd w:val="clear" w:color="auto" w:fill="FFFFFF"/>
            <w:vAlign w:val="center"/>
          </w:tcPr>
          <w:p w14:paraId="187D4E94" w14:textId="77777777" w:rsidR="005C560C" w:rsidRPr="005C560C" w:rsidRDefault="005C560C" w:rsidP="005C560C">
            <w:pPr>
              <w:ind w:left="720"/>
              <w:jc w:val="left"/>
              <w:rPr>
                <w:b/>
                <w:bCs/>
              </w:rPr>
            </w:pPr>
          </w:p>
        </w:tc>
      </w:tr>
      <w:tr w:rsidR="005C560C" w:rsidRPr="005C560C" w14:paraId="43615B6A" w14:textId="77777777">
        <w:trPr>
          <w:trHeight w:val="432"/>
        </w:trPr>
        <w:tc>
          <w:tcPr>
            <w:tcW w:w="3685" w:type="dxa"/>
            <w:shd w:val="clear" w:color="auto" w:fill="FFFFFF"/>
            <w:vAlign w:val="center"/>
          </w:tcPr>
          <w:p w14:paraId="13D80EEC" w14:textId="77777777" w:rsidR="005C560C" w:rsidRPr="005C560C" w:rsidRDefault="005C560C" w:rsidP="005C560C">
            <w:pPr>
              <w:jc w:val="left"/>
              <w:rPr>
                <w:b/>
                <w:bCs/>
              </w:rPr>
            </w:pPr>
            <w:r w:rsidRPr="005C560C">
              <w:rPr>
                <w:b/>
                <w:bCs/>
              </w:rPr>
              <w:t>Task 5 – Supportive Services</w:t>
            </w:r>
          </w:p>
        </w:tc>
        <w:tc>
          <w:tcPr>
            <w:tcW w:w="1891" w:type="dxa"/>
            <w:shd w:val="clear" w:color="auto" w:fill="FFFFFF"/>
            <w:vAlign w:val="center"/>
          </w:tcPr>
          <w:p w14:paraId="62C12B8E" w14:textId="77777777" w:rsidR="005C560C" w:rsidRPr="005C560C" w:rsidRDefault="005C560C" w:rsidP="005C560C">
            <w:pPr>
              <w:ind w:left="720"/>
              <w:jc w:val="left"/>
              <w:rPr>
                <w:b/>
                <w:bCs/>
              </w:rPr>
            </w:pPr>
          </w:p>
        </w:tc>
        <w:tc>
          <w:tcPr>
            <w:tcW w:w="1892" w:type="dxa"/>
            <w:shd w:val="clear" w:color="auto" w:fill="FFFFFF"/>
            <w:vAlign w:val="center"/>
          </w:tcPr>
          <w:p w14:paraId="27B0CCCA" w14:textId="77777777" w:rsidR="005C560C" w:rsidRPr="005C560C" w:rsidRDefault="005C560C" w:rsidP="005C560C">
            <w:pPr>
              <w:ind w:left="720"/>
              <w:jc w:val="left"/>
              <w:rPr>
                <w:b/>
                <w:bCs/>
              </w:rPr>
            </w:pPr>
          </w:p>
        </w:tc>
        <w:tc>
          <w:tcPr>
            <w:tcW w:w="1892" w:type="dxa"/>
            <w:shd w:val="clear" w:color="auto" w:fill="FFFFFF"/>
            <w:vAlign w:val="center"/>
          </w:tcPr>
          <w:p w14:paraId="44AD31EE" w14:textId="77777777" w:rsidR="005C560C" w:rsidRPr="005C560C" w:rsidRDefault="005C560C" w:rsidP="005C560C">
            <w:pPr>
              <w:ind w:left="720"/>
              <w:jc w:val="left"/>
              <w:rPr>
                <w:b/>
                <w:bCs/>
              </w:rPr>
            </w:pPr>
          </w:p>
        </w:tc>
      </w:tr>
      <w:tr w:rsidR="005C560C" w:rsidRPr="005C560C" w14:paraId="336C0DA9" w14:textId="77777777">
        <w:trPr>
          <w:trHeight w:val="432"/>
        </w:trPr>
        <w:tc>
          <w:tcPr>
            <w:tcW w:w="3685" w:type="dxa"/>
            <w:shd w:val="clear" w:color="auto" w:fill="FFFFFF"/>
            <w:vAlign w:val="center"/>
          </w:tcPr>
          <w:p w14:paraId="08FCD730" w14:textId="77777777" w:rsidR="005C560C" w:rsidRPr="005C560C" w:rsidRDefault="005C560C" w:rsidP="005C560C">
            <w:pPr>
              <w:jc w:val="left"/>
              <w:rPr>
                <w:b/>
                <w:bCs/>
              </w:rPr>
            </w:pPr>
            <w:r w:rsidRPr="005C560C">
              <w:rPr>
                <w:b/>
                <w:bCs/>
              </w:rPr>
              <w:t>Task 6 – Provide Training</w:t>
            </w:r>
          </w:p>
        </w:tc>
        <w:tc>
          <w:tcPr>
            <w:tcW w:w="1891" w:type="dxa"/>
            <w:shd w:val="clear" w:color="auto" w:fill="FFFFFF"/>
            <w:vAlign w:val="center"/>
          </w:tcPr>
          <w:p w14:paraId="66D81291" w14:textId="77777777" w:rsidR="005C560C" w:rsidRPr="005C560C" w:rsidRDefault="005C560C" w:rsidP="005C560C">
            <w:pPr>
              <w:ind w:left="720"/>
              <w:jc w:val="left"/>
              <w:rPr>
                <w:b/>
                <w:bCs/>
              </w:rPr>
            </w:pPr>
          </w:p>
        </w:tc>
        <w:tc>
          <w:tcPr>
            <w:tcW w:w="1892" w:type="dxa"/>
            <w:shd w:val="clear" w:color="auto" w:fill="FFFFFF"/>
            <w:vAlign w:val="center"/>
          </w:tcPr>
          <w:p w14:paraId="0A4D457B" w14:textId="77777777" w:rsidR="005C560C" w:rsidRPr="005C560C" w:rsidRDefault="005C560C" w:rsidP="005C560C">
            <w:pPr>
              <w:ind w:left="720"/>
              <w:jc w:val="left"/>
              <w:rPr>
                <w:b/>
                <w:bCs/>
              </w:rPr>
            </w:pPr>
          </w:p>
        </w:tc>
        <w:tc>
          <w:tcPr>
            <w:tcW w:w="1892" w:type="dxa"/>
            <w:shd w:val="clear" w:color="auto" w:fill="FFFFFF"/>
            <w:vAlign w:val="center"/>
          </w:tcPr>
          <w:p w14:paraId="516F3C60" w14:textId="77777777" w:rsidR="005C560C" w:rsidRPr="005C560C" w:rsidRDefault="005C560C" w:rsidP="005C560C">
            <w:pPr>
              <w:ind w:left="720"/>
              <w:jc w:val="left"/>
              <w:rPr>
                <w:b/>
                <w:bCs/>
              </w:rPr>
            </w:pPr>
          </w:p>
        </w:tc>
      </w:tr>
      <w:tr w:rsidR="005C560C" w:rsidRPr="005C560C" w14:paraId="5C8B69FD" w14:textId="77777777">
        <w:trPr>
          <w:trHeight w:val="432"/>
        </w:trPr>
        <w:tc>
          <w:tcPr>
            <w:tcW w:w="3685" w:type="dxa"/>
            <w:shd w:val="clear" w:color="auto" w:fill="FFFFFF"/>
            <w:vAlign w:val="center"/>
          </w:tcPr>
          <w:p w14:paraId="5354DD9E" w14:textId="77777777" w:rsidR="005C560C" w:rsidRPr="005C560C" w:rsidRDefault="005C560C" w:rsidP="005C560C">
            <w:pPr>
              <w:jc w:val="left"/>
              <w:rPr>
                <w:b/>
                <w:bCs/>
              </w:rPr>
            </w:pPr>
            <w:r w:rsidRPr="005C560C">
              <w:rPr>
                <w:b/>
                <w:bCs/>
              </w:rPr>
              <w:t>Task # – &lt;Insert Task&gt;</w:t>
            </w:r>
          </w:p>
        </w:tc>
        <w:tc>
          <w:tcPr>
            <w:tcW w:w="1891" w:type="dxa"/>
            <w:shd w:val="clear" w:color="auto" w:fill="FFFFFF"/>
            <w:vAlign w:val="center"/>
          </w:tcPr>
          <w:p w14:paraId="79C6CC57" w14:textId="77777777" w:rsidR="005C560C" w:rsidRPr="005C560C" w:rsidRDefault="005C560C" w:rsidP="005C560C">
            <w:pPr>
              <w:ind w:left="720"/>
              <w:jc w:val="left"/>
              <w:rPr>
                <w:b/>
                <w:bCs/>
              </w:rPr>
            </w:pPr>
          </w:p>
        </w:tc>
        <w:tc>
          <w:tcPr>
            <w:tcW w:w="1892" w:type="dxa"/>
            <w:shd w:val="clear" w:color="auto" w:fill="FFFFFF"/>
            <w:vAlign w:val="center"/>
          </w:tcPr>
          <w:p w14:paraId="5A9A0C8E" w14:textId="77777777" w:rsidR="005C560C" w:rsidRPr="005C560C" w:rsidRDefault="005C560C" w:rsidP="005C560C">
            <w:pPr>
              <w:ind w:left="720"/>
              <w:jc w:val="left"/>
              <w:rPr>
                <w:b/>
                <w:bCs/>
              </w:rPr>
            </w:pPr>
          </w:p>
        </w:tc>
        <w:tc>
          <w:tcPr>
            <w:tcW w:w="1892" w:type="dxa"/>
            <w:shd w:val="clear" w:color="auto" w:fill="FFFFFF"/>
            <w:vAlign w:val="center"/>
          </w:tcPr>
          <w:p w14:paraId="62E0939A" w14:textId="77777777" w:rsidR="005C560C" w:rsidRPr="005C560C" w:rsidRDefault="005C560C" w:rsidP="005C560C">
            <w:pPr>
              <w:ind w:left="720"/>
              <w:jc w:val="left"/>
              <w:rPr>
                <w:b/>
                <w:bCs/>
              </w:rPr>
            </w:pPr>
          </w:p>
        </w:tc>
      </w:tr>
    </w:tbl>
    <w:p w14:paraId="02F6490C" w14:textId="77777777" w:rsidR="000E3ACD" w:rsidRDefault="000E3ACD" w:rsidP="000E3ACD">
      <w:pPr>
        <w:spacing w:after="120"/>
        <w:ind w:left="720"/>
        <w:jc w:val="left"/>
      </w:pPr>
    </w:p>
    <w:p w14:paraId="2FA891E1" w14:textId="1991091F" w:rsidR="006E539B" w:rsidRPr="005C560C" w:rsidRDefault="005256F6" w:rsidP="006E539B">
      <w:pPr>
        <w:numPr>
          <w:ilvl w:val="0"/>
          <w:numId w:val="23"/>
        </w:numPr>
        <w:spacing w:after="120"/>
        <w:jc w:val="left"/>
      </w:pPr>
      <w:r>
        <w:t>Explain</w:t>
      </w:r>
      <w:r w:rsidR="006E539B" w:rsidRPr="005C560C">
        <w:t xml:space="preserve"> the training program cost per trainee (excluding any administrative, project management, supportive services, and equipment costs)</w:t>
      </w:r>
      <w:r w:rsidR="00C40EB0">
        <w:t>.</w:t>
      </w:r>
    </w:p>
    <w:p w14:paraId="1450E05E" w14:textId="77777777" w:rsidR="004A1CE6" w:rsidRDefault="004A1CE6" w:rsidP="004A1CE6">
      <w:pPr>
        <w:numPr>
          <w:ilvl w:val="0"/>
          <w:numId w:val="23"/>
        </w:numPr>
        <w:spacing w:after="120"/>
        <w:jc w:val="left"/>
      </w:pPr>
      <w:r>
        <w:t xml:space="preserve">Describe how the overall project budget is justified and reasonable relative to the project goals, objectives, and tasks described in the scope of work. </w:t>
      </w:r>
    </w:p>
    <w:p w14:paraId="7DBC2367" w14:textId="629ABB5B" w:rsidR="004A1CE6" w:rsidRDefault="00A776D3" w:rsidP="004A1CE6">
      <w:pPr>
        <w:numPr>
          <w:ilvl w:val="0"/>
          <w:numId w:val="23"/>
        </w:numPr>
        <w:spacing w:after="120"/>
        <w:jc w:val="left"/>
      </w:pPr>
      <w:r>
        <w:t>Describe h</w:t>
      </w:r>
      <w:r w:rsidR="004A1CE6">
        <w:t>ow the project minimize</w:t>
      </w:r>
      <w:r w:rsidR="00E61B9D">
        <w:t>s</w:t>
      </w:r>
      <w:r w:rsidR="004A1CE6">
        <w:t xml:space="preserve"> administrative and overhead expenses.</w:t>
      </w:r>
    </w:p>
    <w:p w14:paraId="6B6DF017" w14:textId="2E095BB1" w:rsidR="005C560C" w:rsidRPr="00505E8E" w:rsidRDefault="00505E8E" w:rsidP="00505E8E">
      <w:pPr>
        <w:numPr>
          <w:ilvl w:val="0"/>
          <w:numId w:val="23"/>
        </w:numPr>
        <w:spacing w:after="120"/>
        <w:jc w:val="left"/>
        <w:rPr>
          <w:szCs w:val="24"/>
        </w:rPr>
      </w:pPr>
      <w:r>
        <w:t>Describe the source and dependability of match funding commitments for the project.</w:t>
      </w:r>
    </w:p>
    <w:p w14:paraId="73A092BF" w14:textId="77777777" w:rsidR="005C560C" w:rsidRPr="005C560C" w:rsidRDefault="005C560C" w:rsidP="005C560C">
      <w:pPr>
        <w:numPr>
          <w:ilvl w:val="6"/>
          <w:numId w:val="0"/>
        </w:numPr>
        <w:tabs>
          <w:tab w:val="left" w:pos="360"/>
        </w:tabs>
        <w:ind w:left="270" w:hanging="270"/>
        <w:jc w:val="left"/>
        <w:outlineLvl w:val="0"/>
        <w:rPr>
          <w:b/>
        </w:rPr>
      </w:pPr>
      <w:r w:rsidRPr="005C560C">
        <w:rPr>
          <w:b/>
        </w:rPr>
        <w:t>Community and Economic Benefits</w:t>
      </w:r>
    </w:p>
    <w:p w14:paraId="6F027C31" w14:textId="65126E25" w:rsidR="002A6064" w:rsidRDefault="002A6064" w:rsidP="002A6064">
      <w:pPr>
        <w:numPr>
          <w:ilvl w:val="0"/>
          <w:numId w:val="23"/>
        </w:numPr>
        <w:jc w:val="left"/>
      </w:pPr>
      <w:r>
        <w:t>Describe how the project will benefit trainees who face physical, economic, or social barriers to training</w:t>
      </w:r>
      <w:r w:rsidR="00634FA0">
        <w:t>, including:</w:t>
      </w:r>
      <w:r>
        <w:t xml:space="preserve"> </w:t>
      </w:r>
    </w:p>
    <w:p w14:paraId="4D6344E8" w14:textId="35CE7B2E" w:rsidR="002A6064" w:rsidRDefault="00634FA0" w:rsidP="002A6064">
      <w:pPr>
        <w:numPr>
          <w:ilvl w:val="1"/>
          <w:numId w:val="23"/>
        </w:numPr>
        <w:jc w:val="left"/>
      </w:pPr>
      <w:r>
        <w:lastRenderedPageBreak/>
        <w:t xml:space="preserve">If </w:t>
      </w:r>
      <w:r w:rsidR="002A6064">
        <w:t>the project</w:t>
      </w:r>
      <w:r>
        <w:t xml:space="preserve"> will</w:t>
      </w:r>
      <w:r w:rsidR="002A6064">
        <w:t xml:space="preserve"> serve any specific populations facing barriers to employment (i.e., at-risk youth, displaced workers, veterans, the formerly incarcerated, or others)</w:t>
      </w:r>
      <w:r>
        <w:t>.</w:t>
      </w:r>
    </w:p>
    <w:p w14:paraId="745761B4" w14:textId="4D586D2D" w:rsidR="002A6064" w:rsidRDefault="002A6064" w:rsidP="002A6064">
      <w:pPr>
        <w:numPr>
          <w:ilvl w:val="1"/>
          <w:numId w:val="23"/>
        </w:numPr>
        <w:jc w:val="left"/>
      </w:pPr>
      <w:r>
        <w:t>How the supportive services being offered (if any)</w:t>
      </w:r>
      <w:r w:rsidR="0044263B">
        <w:t xml:space="preserve"> will</w:t>
      </w:r>
      <w:r>
        <w:t xml:space="preserve"> assist trainees with overcoming barriers to employment</w:t>
      </w:r>
    </w:p>
    <w:p w14:paraId="669F7B4B" w14:textId="689544F7" w:rsidR="005C560C" w:rsidRPr="001803AA" w:rsidRDefault="001803AA" w:rsidP="001803AA">
      <w:pPr>
        <w:numPr>
          <w:ilvl w:val="0"/>
          <w:numId w:val="23"/>
        </w:numPr>
        <w:jc w:val="left"/>
        <w:rPr>
          <w:szCs w:val="24"/>
        </w:rPr>
      </w:pPr>
      <w:r>
        <w:rPr>
          <w:szCs w:val="24"/>
        </w:rPr>
        <w:t xml:space="preserve">Describe </w:t>
      </w:r>
      <w:r w:rsidRPr="00457158">
        <w:rPr>
          <w:szCs w:val="24"/>
        </w:rPr>
        <w:t>the project</w:t>
      </w:r>
      <w:r>
        <w:rPr>
          <w:szCs w:val="24"/>
        </w:rPr>
        <w:t>s’</w:t>
      </w:r>
      <w:r w:rsidRPr="00457158">
        <w:rPr>
          <w:szCs w:val="24"/>
        </w:rPr>
        <w:t xml:space="preserve"> impact on </w:t>
      </w:r>
      <w:proofErr w:type="gramStart"/>
      <w:r w:rsidRPr="00457158">
        <w:rPr>
          <w:szCs w:val="24"/>
        </w:rPr>
        <w:t>local residents</w:t>
      </w:r>
      <w:proofErr w:type="gramEnd"/>
      <w:r>
        <w:rPr>
          <w:szCs w:val="24"/>
        </w:rPr>
        <w:t xml:space="preserve">. </w:t>
      </w:r>
      <w:r w:rsidR="007551B8">
        <w:rPr>
          <w:szCs w:val="24"/>
        </w:rPr>
        <w:t>Explain how</w:t>
      </w:r>
      <w:r w:rsidR="007551B8" w:rsidRPr="00457158">
        <w:rPr>
          <w:szCs w:val="24"/>
        </w:rPr>
        <w:t xml:space="preserve"> </w:t>
      </w:r>
      <w:r w:rsidR="00867FBE" w:rsidRPr="00457158">
        <w:rPr>
          <w:szCs w:val="24"/>
        </w:rPr>
        <w:t>the project</w:t>
      </w:r>
      <w:r w:rsidR="00EF6433">
        <w:rPr>
          <w:szCs w:val="24"/>
        </w:rPr>
        <w:t xml:space="preserve"> will</w:t>
      </w:r>
      <w:r w:rsidR="00867FBE" w:rsidRPr="00457158">
        <w:rPr>
          <w:szCs w:val="24"/>
        </w:rPr>
        <w:t xml:space="preserve"> engage with community-based organizations</w:t>
      </w:r>
      <w:r w:rsidR="00867FBE">
        <w:rPr>
          <w:szCs w:val="24"/>
        </w:rPr>
        <w:t>,</w:t>
      </w:r>
      <w:r w:rsidR="00867FBE" w:rsidRPr="00457158">
        <w:rPr>
          <w:szCs w:val="24"/>
        </w:rPr>
        <w:t xml:space="preserve"> community leaders</w:t>
      </w:r>
      <w:r w:rsidR="00867FBE">
        <w:rPr>
          <w:szCs w:val="24"/>
        </w:rPr>
        <w:t>, and provide outreach to the local community</w:t>
      </w:r>
      <w:r w:rsidR="00EF6433">
        <w:rPr>
          <w:szCs w:val="24"/>
        </w:rPr>
        <w:t>.</w:t>
      </w:r>
    </w:p>
    <w:p w14:paraId="0F49E58F" w14:textId="77777777" w:rsidR="005C560C" w:rsidRPr="005C560C" w:rsidRDefault="005C560C" w:rsidP="005C560C">
      <w:pPr>
        <w:numPr>
          <w:ilvl w:val="0"/>
          <w:numId w:val="23"/>
        </w:numPr>
        <w:spacing w:after="120"/>
        <w:jc w:val="left"/>
      </w:pPr>
      <w:r w:rsidRPr="005C560C">
        <w:t xml:space="preserve">Describe how the project aligns with California Jobs First </w:t>
      </w:r>
      <w:hyperlink r:id="rId11">
        <w:r w:rsidRPr="005C560C">
          <w:rPr>
            <w:color w:val="0000FF"/>
            <w:u w:val="single"/>
          </w:rPr>
          <w:t>Strategic Sectors</w:t>
        </w:r>
      </w:hyperlink>
      <w:r w:rsidRPr="005C560C">
        <w:t xml:space="preserve"> https://jobsfirst.ca.gov/blueprint/ and </w:t>
      </w:r>
      <w:hyperlink r:id="rId12">
        <w:r w:rsidRPr="005C560C">
          <w:rPr>
            <w:color w:val="0000FF"/>
            <w:u w:val="single"/>
          </w:rPr>
          <w:t>Regional Plans</w:t>
        </w:r>
      </w:hyperlink>
      <w:r w:rsidRPr="005C560C">
        <w:t xml:space="preserve"> https://jobsfirst.ca.gov/regions/.</w:t>
      </w:r>
    </w:p>
    <w:p w14:paraId="2F83D584" w14:textId="77777777" w:rsidR="00E262F1" w:rsidRPr="005C560C" w:rsidRDefault="00E262F1" w:rsidP="009430CA"/>
    <w:sectPr w:rsidR="00E262F1" w:rsidRPr="005C560C" w:rsidSect="00A438F2">
      <w:footerReference w:type="default" r:id="rId13"/>
      <w:pgSz w:w="12240" w:h="15840" w:code="1"/>
      <w:pgMar w:top="1440" w:right="1440" w:bottom="1440" w:left="1440" w:header="36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2CD7D" w14:textId="77777777" w:rsidR="00B35F74" w:rsidRDefault="00B35F74" w:rsidP="008B4D47">
      <w:r>
        <w:separator/>
      </w:r>
    </w:p>
    <w:p w14:paraId="4F41DFA5" w14:textId="77777777" w:rsidR="00B35F74" w:rsidRDefault="00B35F74" w:rsidP="008B4D47"/>
  </w:endnote>
  <w:endnote w:type="continuationSeparator" w:id="0">
    <w:p w14:paraId="47E1C098" w14:textId="77777777" w:rsidR="00B35F74" w:rsidRDefault="00B35F74" w:rsidP="008B4D47">
      <w:r>
        <w:continuationSeparator/>
      </w:r>
    </w:p>
    <w:p w14:paraId="3AA670F1" w14:textId="77777777" w:rsidR="00B35F74" w:rsidRDefault="00B35F74" w:rsidP="008B4D47"/>
  </w:endnote>
  <w:endnote w:type="continuationNotice" w:id="1">
    <w:p w14:paraId="3F9F8579" w14:textId="77777777" w:rsidR="00B35F74" w:rsidRDefault="00B35F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012E3" w14:textId="0DDFB02F" w:rsidR="00AA55F3" w:rsidRPr="00CB75F3" w:rsidRDefault="001051D5" w:rsidP="00701F98">
    <w:pPr>
      <w:pStyle w:val="Footer"/>
      <w:tabs>
        <w:tab w:val="clear" w:pos="8640"/>
        <w:tab w:val="right" w:pos="9360"/>
      </w:tabs>
    </w:pPr>
    <w:r>
      <w:t>August</w:t>
    </w:r>
    <w:r w:rsidR="00004A8B">
      <w:t xml:space="preserve"> </w:t>
    </w:r>
    <w:r w:rsidR="00C30D97">
      <w:t>2026</w:t>
    </w:r>
    <w:r w:rsidR="00390361" w:rsidRPr="00CB75F3">
      <w:tab/>
    </w:r>
    <w:r w:rsidR="00C10EB7" w:rsidRPr="00CB75F3">
      <w:t xml:space="preserve">Page </w:t>
    </w:r>
    <w:r w:rsidR="00AC5E7A" w:rsidRPr="00CB75F3">
      <w:rPr>
        <w:shd w:val="clear" w:color="auto" w:fill="E6E6E6"/>
      </w:rPr>
      <w:fldChar w:fldCharType="begin"/>
    </w:r>
    <w:r w:rsidR="00C10EB7" w:rsidRPr="00CB75F3">
      <w:instrText xml:space="preserve"> PAGE </w:instrText>
    </w:r>
    <w:r w:rsidR="00AC5E7A" w:rsidRPr="00CB75F3">
      <w:rPr>
        <w:shd w:val="clear" w:color="auto" w:fill="E6E6E6"/>
      </w:rPr>
      <w:fldChar w:fldCharType="separate"/>
    </w:r>
    <w:r w:rsidR="007433B8" w:rsidRPr="00CB75F3">
      <w:rPr>
        <w:noProof/>
      </w:rPr>
      <w:t>2</w:t>
    </w:r>
    <w:r w:rsidR="00AC5E7A" w:rsidRPr="00CB75F3">
      <w:rPr>
        <w:shd w:val="clear" w:color="auto" w:fill="E6E6E6"/>
      </w:rPr>
      <w:fldChar w:fldCharType="end"/>
    </w:r>
    <w:r w:rsidR="00C10EB7" w:rsidRPr="00CB75F3">
      <w:t xml:space="preserve"> of </w:t>
    </w:r>
    <w:r w:rsidR="00AC5E7A" w:rsidRPr="00CB75F3">
      <w:rPr>
        <w:shd w:val="clear" w:color="auto" w:fill="E6E6E6"/>
      </w:rPr>
      <w:fldChar w:fldCharType="begin"/>
    </w:r>
    <w:r w:rsidR="00C10EB7" w:rsidRPr="00CB75F3">
      <w:instrText xml:space="preserve"> NUMPAGES  </w:instrText>
    </w:r>
    <w:r w:rsidR="00AC5E7A" w:rsidRPr="00CB75F3">
      <w:rPr>
        <w:shd w:val="clear" w:color="auto" w:fill="E6E6E6"/>
      </w:rPr>
      <w:fldChar w:fldCharType="separate"/>
    </w:r>
    <w:r w:rsidR="007433B8" w:rsidRPr="00CB75F3">
      <w:rPr>
        <w:noProof/>
      </w:rPr>
      <w:t>6</w:t>
    </w:r>
    <w:r w:rsidR="00AC5E7A" w:rsidRPr="00CB75F3">
      <w:rPr>
        <w:shd w:val="clear" w:color="auto" w:fill="E6E6E6"/>
      </w:rPr>
      <w:fldChar w:fldCharType="end"/>
    </w:r>
    <w:r w:rsidR="00FF743A" w:rsidRPr="00CB75F3">
      <w:tab/>
    </w:r>
    <w:r w:rsidR="008853D3" w:rsidRPr="00CB75F3">
      <w:t>GFO</w:t>
    </w:r>
    <w:r w:rsidR="00FF743A" w:rsidRPr="00CB75F3">
      <w:t>-</w:t>
    </w:r>
    <w:r w:rsidR="00C30D97" w:rsidRPr="00C30D97">
      <w:t>2</w:t>
    </w:r>
    <w:r w:rsidR="00004A8B">
      <w:t>6</w:t>
    </w:r>
    <w:r w:rsidR="00FF743A" w:rsidRPr="00C30D97">
      <w:t>-</w:t>
    </w:r>
    <w:r w:rsidR="008A44C6">
      <w:t>601</w:t>
    </w:r>
  </w:p>
  <w:p w14:paraId="78F1F7C0" w14:textId="27360E23" w:rsidR="00242758" w:rsidRPr="00701F98" w:rsidRDefault="00C30D97" w:rsidP="00CB75F3">
    <w:pPr>
      <w:pStyle w:val="Footer"/>
      <w:tabs>
        <w:tab w:val="clear" w:pos="8640"/>
        <w:tab w:val="right" w:pos="9360"/>
      </w:tabs>
      <w:jc w:val="right"/>
      <w:rPr>
        <w:color w:val="0070C0"/>
      </w:rPr>
    </w:pPr>
    <w:r>
      <w:t>Charger Service Skills Accelerator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7C612" w14:textId="77777777" w:rsidR="00B35F74" w:rsidRDefault="00B35F74" w:rsidP="008B4D47">
      <w:r>
        <w:separator/>
      </w:r>
    </w:p>
    <w:p w14:paraId="09366B65" w14:textId="77777777" w:rsidR="00B35F74" w:rsidRDefault="00B35F74" w:rsidP="008B4D47"/>
  </w:footnote>
  <w:footnote w:type="continuationSeparator" w:id="0">
    <w:p w14:paraId="565085E6" w14:textId="77777777" w:rsidR="00B35F74" w:rsidRDefault="00B35F74" w:rsidP="008B4D47">
      <w:r>
        <w:continuationSeparator/>
      </w:r>
    </w:p>
    <w:p w14:paraId="6A2DBEF0" w14:textId="77777777" w:rsidR="00B35F74" w:rsidRDefault="00B35F74" w:rsidP="008B4D47"/>
  </w:footnote>
  <w:footnote w:type="continuationNotice" w:id="1">
    <w:p w14:paraId="25B43785" w14:textId="77777777" w:rsidR="00B35F74" w:rsidRDefault="00B35F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23655"/>
    <w:multiLevelType w:val="hybridMultilevel"/>
    <w:tmpl w:val="4128254E"/>
    <w:lvl w:ilvl="0" w:tplc="A050C878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09735B"/>
    <w:multiLevelType w:val="hybridMultilevel"/>
    <w:tmpl w:val="D94844F6"/>
    <w:lvl w:ilvl="0" w:tplc="CC9AAE7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C7A38"/>
    <w:multiLevelType w:val="hybridMultilevel"/>
    <w:tmpl w:val="0A0A87EA"/>
    <w:lvl w:ilvl="0" w:tplc="04090015">
      <w:start w:val="1"/>
      <w:numFmt w:val="upperLetter"/>
      <w:pStyle w:val="Heading3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4166E"/>
    <w:multiLevelType w:val="multilevel"/>
    <w:tmpl w:val="14321AA0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Heading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  <w:rPr>
        <w:rFonts w:hint="default"/>
      </w:rPr>
    </w:lvl>
  </w:abstractNum>
  <w:abstractNum w:abstractNumId="4" w15:restartNumberingAfterBreak="0">
    <w:nsid w:val="210A3AC3"/>
    <w:multiLevelType w:val="multilevel"/>
    <w:tmpl w:val="6F7EB392"/>
    <w:lvl w:ilvl="0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5" w15:restartNumberingAfterBreak="0">
    <w:nsid w:val="234F4F4F"/>
    <w:multiLevelType w:val="hybridMultilevel"/>
    <w:tmpl w:val="DD6E65D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C7DE5"/>
    <w:multiLevelType w:val="hybridMultilevel"/>
    <w:tmpl w:val="3C76D98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D842B"/>
    <w:multiLevelType w:val="hybridMultilevel"/>
    <w:tmpl w:val="4B5EBA60"/>
    <w:lvl w:ilvl="0" w:tplc="57B4EE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5460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60A2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605E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E83F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A811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5A6F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7C2E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DC25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F2999"/>
    <w:multiLevelType w:val="hybridMultilevel"/>
    <w:tmpl w:val="19B829B8"/>
    <w:lvl w:ilvl="0" w:tplc="04090001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0B39AA"/>
    <w:multiLevelType w:val="multilevel"/>
    <w:tmpl w:val="D6DA1008"/>
    <w:lvl w:ilvl="0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0" w15:restartNumberingAfterBreak="0">
    <w:nsid w:val="43AA2316"/>
    <w:multiLevelType w:val="hybridMultilevel"/>
    <w:tmpl w:val="8D2C655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907AA3"/>
    <w:multiLevelType w:val="hybridMultilevel"/>
    <w:tmpl w:val="16D418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E4F27"/>
    <w:multiLevelType w:val="multilevel"/>
    <w:tmpl w:val="4420E932"/>
    <w:lvl w:ilvl="0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3" w15:restartNumberingAfterBreak="0">
    <w:nsid w:val="5C649368"/>
    <w:multiLevelType w:val="hybridMultilevel"/>
    <w:tmpl w:val="0C72ABC0"/>
    <w:lvl w:ilvl="0" w:tplc="7800268C">
      <w:start w:val="1"/>
      <w:numFmt w:val="upperLetter"/>
      <w:lvlText w:val="%1."/>
      <w:lvlJc w:val="left"/>
      <w:pPr>
        <w:ind w:left="720" w:hanging="360"/>
      </w:pPr>
    </w:lvl>
    <w:lvl w:ilvl="1" w:tplc="D69C98D4">
      <w:start w:val="1"/>
      <w:numFmt w:val="lowerLetter"/>
      <w:lvlText w:val="%2."/>
      <w:lvlJc w:val="left"/>
      <w:pPr>
        <w:ind w:left="1440" w:hanging="360"/>
      </w:pPr>
    </w:lvl>
    <w:lvl w:ilvl="2" w:tplc="A2120D34">
      <w:start w:val="1"/>
      <w:numFmt w:val="lowerRoman"/>
      <w:lvlText w:val="%3."/>
      <w:lvlJc w:val="right"/>
      <w:pPr>
        <w:ind w:left="2160" w:hanging="180"/>
      </w:pPr>
    </w:lvl>
    <w:lvl w:ilvl="3" w:tplc="FB324C80">
      <w:start w:val="1"/>
      <w:numFmt w:val="decimal"/>
      <w:lvlText w:val="%4."/>
      <w:lvlJc w:val="left"/>
      <w:pPr>
        <w:ind w:left="2880" w:hanging="360"/>
      </w:pPr>
    </w:lvl>
    <w:lvl w:ilvl="4" w:tplc="1A940F24">
      <w:start w:val="1"/>
      <w:numFmt w:val="lowerLetter"/>
      <w:lvlText w:val="%5."/>
      <w:lvlJc w:val="left"/>
      <w:pPr>
        <w:ind w:left="3600" w:hanging="360"/>
      </w:pPr>
    </w:lvl>
    <w:lvl w:ilvl="5" w:tplc="2C1A2E08">
      <w:start w:val="1"/>
      <w:numFmt w:val="lowerRoman"/>
      <w:lvlText w:val="%6."/>
      <w:lvlJc w:val="right"/>
      <w:pPr>
        <w:ind w:left="4320" w:hanging="180"/>
      </w:pPr>
    </w:lvl>
    <w:lvl w:ilvl="6" w:tplc="35A20F9A">
      <w:start w:val="1"/>
      <w:numFmt w:val="decimal"/>
      <w:lvlText w:val="%7."/>
      <w:lvlJc w:val="left"/>
      <w:pPr>
        <w:ind w:left="5040" w:hanging="360"/>
      </w:pPr>
    </w:lvl>
    <w:lvl w:ilvl="7" w:tplc="F9EEA198">
      <w:start w:val="1"/>
      <w:numFmt w:val="lowerLetter"/>
      <w:lvlText w:val="%8."/>
      <w:lvlJc w:val="left"/>
      <w:pPr>
        <w:ind w:left="5760" w:hanging="360"/>
      </w:pPr>
    </w:lvl>
    <w:lvl w:ilvl="8" w:tplc="EB280B8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FD544A"/>
    <w:multiLevelType w:val="hybridMultilevel"/>
    <w:tmpl w:val="C8DAE87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3561CCC"/>
    <w:multiLevelType w:val="hybridMultilevel"/>
    <w:tmpl w:val="061015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294F5B"/>
    <w:multiLevelType w:val="multilevel"/>
    <w:tmpl w:val="0409001D"/>
    <w:styleLink w:val="Style1"/>
    <w:lvl w:ilvl="0">
      <w:start w:val="1"/>
      <w:numFmt w:val="none"/>
      <w:lvlText w:val="%1"/>
      <w:lvlJc w:val="left"/>
      <w:pPr>
        <w:ind w:left="360" w:hanging="360"/>
      </w:pPr>
      <w:rPr>
        <w:rFonts w:ascii="Arial" w:hAnsi="Arial" w:hint="default"/>
        <w:color w:val="000000" w:themeColor="tex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04B3DF3"/>
    <w:multiLevelType w:val="hybridMultilevel"/>
    <w:tmpl w:val="98EC0C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6551F5"/>
    <w:multiLevelType w:val="hybridMultilevel"/>
    <w:tmpl w:val="C4D6BA7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26671A1"/>
    <w:multiLevelType w:val="multilevel"/>
    <w:tmpl w:val="4904AD96"/>
    <w:lvl w:ilvl="0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20" w15:restartNumberingAfterBreak="0">
    <w:nsid w:val="72A02481"/>
    <w:multiLevelType w:val="hybridMultilevel"/>
    <w:tmpl w:val="16D4184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F84BF5"/>
    <w:multiLevelType w:val="hybridMultilevel"/>
    <w:tmpl w:val="5CAC8AE4"/>
    <w:lvl w:ilvl="0" w:tplc="CCDCB1EA">
      <w:start w:val="1"/>
      <w:numFmt w:val="bullet"/>
      <w:lvlText w:val="o"/>
      <w:lvlJc w:val="left"/>
      <w:pPr>
        <w:ind w:left="1440" w:hanging="720"/>
      </w:pPr>
      <w:rPr>
        <w:rFonts w:ascii="Courier New" w:hAnsi="Courier New" w:cs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9366076"/>
    <w:multiLevelType w:val="hybridMultilevel"/>
    <w:tmpl w:val="CCDA5E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68450C"/>
    <w:multiLevelType w:val="multilevel"/>
    <w:tmpl w:val="83469B1C"/>
    <w:lvl w:ilvl="0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num w:numId="1" w16cid:durableId="512183729">
    <w:abstractNumId w:val="8"/>
  </w:num>
  <w:num w:numId="2" w16cid:durableId="1764295993">
    <w:abstractNumId w:val="6"/>
  </w:num>
  <w:num w:numId="3" w16cid:durableId="229199619">
    <w:abstractNumId w:val="21"/>
  </w:num>
  <w:num w:numId="4" w16cid:durableId="881283591">
    <w:abstractNumId w:val="5"/>
  </w:num>
  <w:num w:numId="5" w16cid:durableId="2006591253">
    <w:abstractNumId w:val="10"/>
  </w:num>
  <w:num w:numId="6" w16cid:durableId="833034312">
    <w:abstractNumId w:val="22"/>
  </w:num>
  <w:num w:numId="7" w16cid:durableId="1802649953">
    <w:abstractNumId w:val="15"/>
  </w:num>
  <w:num w:numId="8" w16cid:durableId="455758481">
    <w:abstractNumId w:val="18"/>
  </w:num>
  <w:num w:numId="9" w16cid:durableId="1311978111">
    <w:abstractNumId w:val="11"/>
  </w:num>
  <w:num w:numId="10" w16cid:durableId="354114598">
    <w:abstractNumId w:val="14"/>
  </w:num>
  <w:num w:numId="11" w16cid:durableId="377168332">
    <w:abstractNumId w:val="20"/>
  </w:num>
  <w:num w:numId="12" w16cid:durableId="1358236199">
    <w:abstractNumId w:val="3"/>
  </w:num>
  <w:num w:numId="13" w16cid:durableId="1061900689">
    <w:abstractNumId w:val="16"/>
  </w:num>
  <w:num w:numId="14" w16cid:durableId="560481156">
    <w:abstractNumId w:val="12"/>
  </w:num>
  <w:num w:numId="15" w16cid:durableId="41448725">
    <w:abstractNumId w:val="23"/>
  </w:num>
  <w:num w:numId="16" w16cid:durableId="1275019282">
    <w:abstractNumId w:val="4"/>
  </w:num>
  <w:num w:numId="17" w16cid:durableId="1724021380">
    <w:abstractNumId w:val="19"/>
  </w:num>
  <w:num w:numId="18" w16cid:durableId="597786176">
    <w:abstractNumId w:val="9"/>
  </w:num>
  <w:num w:numId="19" w16cid:durableId="1413508440">
    <w:abstractNumId w:val="2"/>
  </w:num>
  <w:num w:numId="20" w16cid:durableId="2137405011">
    <w:abstractNumId w:val="0"/>
  </w:num>
  <w:num w:numId="21" w16cid:durableId="257294548">
    <w:abstractNumId w:val="13"/>
  </w:num>
  <w:num w:numId="22" w16cid:durableId="437724928">
    <w:abstractNumId w:val="17"/>
  </w:num>
  <w:num w:numId="23" w16cid:durableId="1656445594">
    <w:abstractNumId w:val="7"/>
  </w:num>
  <w:num w:numId="24" w16cid:durableId="1868833235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c1NzYxNLa0sLQ0szRV0lEKTi0uzszPAykwqQUAqLxVVywAAAA="/>
  </w:docVars>
  <w:rsids>
    <w:rsidRoot w:val="00855286"/>
    <w:rsid w:val="000016B1"/>
    <w:rsid w:val="00003FFF"/>
    <w:rsid w:val="00004A8B"/>
    <w:rsid w:val="00007C5F"/>
    <w:rsid w:val="00007E49"/>
    <w:rsid w:val="00010C32"/>
    <w:rsid w:val="0001481B"/>
    <w:rsid w:val="00014FA8"/>
    <w:rsid w:val="00015079"/>
    <w:rsid w:val="00015FC3"/>
    <w:rsid w:val="00017B31"/>
    <w:rsid w:val="00020F78"/>
    <w:rsid w:val="0002180D"/>
    <w:rsid w:val="000221F1"/>
    <w:rsid w:val="0002293F"/>
    <w:rsid w:val="00026255"/>
    <w:rsid w:val="00026C30"/>
    <w:rsid w:val="0003034E"/>
    <w:rsid w:val="00035FF5"/>
    <w:rsid w:val="000454A8"/>
    <w:rsid w:val="000510AB"/>
    <w:rsid w:val="0005133D"/>
    <w:rsid w:val="00052DA3"/>
    <w:rsid w:val="00054793"/>
    <w:rsid w:val="00056E94"/>
    <w:rsid w:val="00057920"/>
    <w:rsid w:val="000604E4"/>
    <w:rsid w:val="00060796"/>
    <w:rsid w:val="000607CF"/>
    <w:rsid w:val="00060B67"/>
    <w:rsid w:val="00061E35"/>
    <w:rsid w:val="000623A2"/>
    <w:rsid w:val="00062C71"/>
    <w:rsid w:val="00065E8D"/>
    <w:rsid w:val="00072C9D"/>
    <w:rsid w:val="0007557B"/>
    <w:rsid w:val="0007601D"/>
    <w:rsid w:val="00076425"/>
    <w:rsid w:val="000822B0"/>
    <w:rsid w:val="00082801"/>
    <w:rsid w:val="00082950"/>
    <w:rsid w:val="0008464D"/>
    <w:rsid w:val="00085FF7"/>
    <w:rsid w:val="0008677D"/>
    <w:rsid w:val="000921E5"/>
    <w:rsid w:val="000926F0"/>
    <w:rsid w:val="00095DB4"/>
    <w:rsid w:val="000977B6"/>
    <w:rsid w:val="000A1A38"/>
    <w:rsid w:val="000A28E3"/>
    <w:rsid w:val="000A2F02"/>
    <w:rsid w:val="000A612A"/>
    <w:rsid w:val="000A64E1"/>
    <w:rsid w:val="000A6F8F"/>
    <w:rsid w:val="000A7B94"/>
    <w:rsid w:val="000B2279"/>
    <w:rsid w:val="000B23C5"/>
    <w:rsid w:val="000B3E1D"/>
    <w:rsid w:val="000B63D7"/>
    <w:rsid w:val="000C0271"/>
    <w:rsid w:val="000C32EE"/>
    <w:rsid w:val="000C56C2"/>
    <w:rsid w:val="000C6586"/>
    <w:rsid w:val="000C67C9"/>
    <w:rsid w:val="000C7E71"/>
    <w:rsid w:val="000D0DAA"/>
    <w:rsid w:val="000D302C"/>
    <w:rsid w:val="000D365D"/>
    <w:rsid w:val="000D66DA"/>
    <w:rsid w:val="000D7152"/>
    <w:rsid w:val="000E089F"/>
    <w:rsid w:val="000E24A0"/>
    <w:rsid w:val="000E3ACD"/>
    <w:rsid w:val="000E4227"/>
    <w:rsid w:val="000E695B"/>
    <w:rsid w:val="000F03BB"/>
    <w:rsid w:val="000F1368"/>
    <w:rsid w:val="000F17D5"/>
    <w:rsid w:val="000F1EC4"/>
    <w:rsid w:val="000F2CB1"/>
    <w:rsid w:val="000F2D31"/>
    <w:rsid w:val="000F2F2C"/>
    <w:rsid w:val="000F3CB5"/>
    <w:rsid w:val="000F49ED"/>
    <w:rsid w:val="000F5A8B"/>
    <w:rsid w:val="000F79EA"/>
    <w:rsid w:val="000F7AF1"/>
    <w:rsid w:val="00101391"/>
    <w:rsid w:val="00103474"/>
    <w:rsid w:val="001051D5"/>
    <w:rsid w:val="00105F96"/>
    <w:rsid w:val="001063FA"/>
    <w:rsid w:val="001100FF"/>
    <w:rsid w:val="0011077A"/>
    <w:rsid w:val="00111855"/>
    <w:rsid w:val="001121BF"/>
    <w:rsid w:val="001123D0"/>
    <w:rsid w:val="00113EE3"/>
    <w:rsid w:val="0011608D"/>
    <w:rsid w:val="00116A89"/>
    <w:rsid w:val="00117A75"/>
    <w:rsid w:val="00125353"/>
    <w:rsid w:val="001262A7"/>
    <w:rsid w:val="00127E11"/>
    <w:rsid w:val="00130497"/>
    <w:rsid w:val="001321FC"/>
    <w:rsid w:val="001331CF"/>
    <w:rsid w:val="001339C5"/>
    <w:rsid w:val="001341AE"/>
    <w:rsid w:val="00137ABC"/>
    <w:rsid w:val="00140D95"/>
    <w:rsid w:val="00141F26"/>
    <w:rsid w:val="00143703"/>
    <w:rsid w:val="00144375"/>
    <w:rsid w:val="00145289"/>
    <w:rsid w:val="001456E1"/>
    <w:rsid w:val="00145C63"/>
    <w:rsid w:val="001469E2"/>
    <w:rsid w:val="001513F0"/>
    <w:rsid w:val="00151B48"/>
    <w:rsid w:val="00152690"/>
    <w:rsid w:val="001567BE"/>
    <w:rsid w:val="001600BE"/>
    <w:rsid w:val="0016090C"/>
    <w:rsid w:val="00162600"/>
    <w:rsid w:val="00163ACE"/>
    <w:rsid w:val="001673B1"/>
    <w:rsid w:val="00167948"/>
    <w:rsid w:val="0017004D"/>
    <w:rsid w:val="00170387"/>
    <w:rsid w:val="00170392"/>
    <w:rsid w:val="001732D2"/>
    <w:rsid w:val="00173953"/>
    <w:rsid w:val="0017571F"/>
    <w:rsid w:val="00175CA8"/>
    <w:rsid w:val="00177D67"/>
    <w:rsid w:val="001803AA"/>
    <w:rsid w:val="001845A0"/>
    <w:rsid w:val="001851F1"/>
    <w:rsid w:val="00185366"/>
    <w:rsid w:val="00186518"/>
    <w:rsid w:val="0018711A"/>
    <w:rsid w:val="00190E22"/>
    <w:rsid w:val="00193598"/>
    <w:rsid w:val="00193FB4"/>
    <w:rsid w:val="0019554D"/>
    <w:rsid w:val="001A3BFC"/>
    <w:rsid w:val="001A3C4A"/>
    <w:rsid w:val="001A59B2"/>
    <w:rsid w:val="001A60CA"/>
    <w:rsid w:val="001A74E6"/>
    <w:rsid w:val="001B073E"/>
    <w:rsid w:val="001B1AB5"/>
    <w:rsid w:val="001B1D71"/>
    <w:rsid w:val="001B2D80"/>
    <w:rsid w:val="001B3593"/>
    <w:rsid w:val="001B4D3C"/>
    <w:rsid w:val="001B4EAF"/>
    <w:rsid w:val="001B53A2"/>
    <w:rsid w:val="001B5BA7"/>
    <w:rsid w:val="001B7651"/>
    <w:rsid w:val="001C0C28"/>
    <w:rsid w:val="001C35D9"/>
    <w:rsid w:val="001C3FA8"/>
    <w:rsid w:val="001C6351"/>
    <w:rsid w:val="001C6615"/>
    <w:rsid w:val="001D095B"/>
    <w:rsid w:val="001D3CC6"/>
    <w:rsid w:val="001D6E94"/>
    <w:rsid w:val="001D7089"/>
    <w:rsid w:val="001D7668"/>
    <w:rsid w:val="001E2708"/>
    <w:rsid w:val="001E5E07"/>
    <w:rsid w:val="001E614D"/>
    <w:rsid w:val="001E7CD6"/>
    <w:rsid w:val="001F08A3"/>
    <w:rsid w:val="001F592D"/>
    <w:rsid w:val="001F7F01"/>
    <w:rsid w:val="002015DC"/>
    <w:rsid w:val="002018CA"/>
    <w:rsid w:val="00204CBE"/>
    <w:rsid w:val="00204D4F"/>
    <w:rsid w:val="00205A2C"/>
    <w:rsid w:val="00215BB4"/>
    <w:rsid w:val="00215CA5"/>
    <w:rsid w:val="00216F66"/>
    <w:rsid w:val="00221934"/>
    <w:rsid w:val="002219B2"/>
    <w:rsid w:val="002222DD"/>
    <w:rsid w:val="00222817"/>
    <w:rsid w:val="00223464"/>
    <w:rsid w:val="00224E73"/>
    <w:rsid w:val="00227BDA"/>
    <w:rsid w:val="0023062B"/>
    <w:rsid w:val="0023078A"/>
    <w:rsid w:val="002317BE"/>
    <w:rsid w:val="00234016"/>
    <w:rsid w:val="00242758"/>
    <w:rsid w:val="0024459C"/>
    <w:rsid w:val="00246120"/>
    <w:rsid w:val="00246C50"/>
    <w:rsid w:val="00247C30"/>
    <w:rsid w:val="0025061E"/>
    <w:rsid w:val="00253555"/>
    <w:rsid w:val="002545E0"/>
    <w:rsid w:val="002551B1"/>
    <w:rsid w:val="00255AC4"/>
    <w:rsid w:val="00255CEF"/>
    <w:rsid w:val="00255F38"/>
    <w:rsid w:val="00260BB0"/>
    <w:rsid w:val="00261C89"/>
    <w:rsid w:val="002620EF"/>
    <w:rsid w:val="00265185"/>
    <w:rsid w:val="00266A9C"/>
    <w:rsid w:val="0026790F"/>
    <w:rsid w:val="002746E9"/>
    <w:rsid w:val="00281E57"/>
    <w:rsid w:val="0028273B"/>
    <w:rsid w:val="00282BFC"/>
    <w:rsid w:val="002854DE"/>
    <w:rsid w:val="00285901"/>
    <w:rsid w:val="00290CB0"/>
    <w:rsid w:val="00291A59"/>
    <w:rsid w:val="00292520"/>
    <w:rsid w:val="00292C7A"/>
    <w:rsid w:val="002948B3"/>
    <w:rsid w:val="0029552E"/>
    <w:rsid w:val="002956DB"/>
    <w:rsid w:val="00295A3C"/>
    <w:rsid w:val="002970FF"/>
    <w:rsid w:val="00297D6D"/>
    <w:rsid w:val="002A4142"/>
    <w:rsid w:val="002A6064"/>
    <w:rsid w:val="002B129E"/>
    <w:rsid w:val="002B180D"/>
    <w:rsid w:val="002B1CB3"/>
    <w:rsid w:val="002B2C05"/>
    <w:rsid w:val="002B3957"/>
    <w:rsid w:val="002B5F13"/>
    <w:rsid w:val="002B73A6"/>
    <w:rsid w:val="002C0C7E"/>
    <w:rsid w:val="002C41C7"/>
    <w:rsid w:val="002C4698"/>
    <w:rsid w:val="002C5C07"/>
    <w:rsid w:val="002C5D5A"/>
    <w:rsid w:val="002C6115"/>
    <w:rsid w:val="002C7BB9"/>
    <w:rsid w:val="002D02AF"/>
    <w:rsid w:val="002D17E5"/>
    <w:rsid w:val="002D28E9"/>
    <w:rsid w:val="002D2A80"/>
    <w:rsid w:val="002D3BD1"/>
    <w:rsid w:val="002D70FB"/>
    <w:rsid w:val="002D783C"/>
    <w:rsid w:val="002E2479"/>
    <w:rsid w:val="002E2A7B"/>
    <w:rsid w:val="002E406E"/>
    <w:rsid w:val="002F21B1"/>
    <w:rsid w:val="002F4B87"/>
    <w:rsid w:val="002F4D64"/>
    <w:rsid w:val="002F6EA3"/>
    <w:rsid w:val="003009AB"/>
    <w:rsid w:val="00302639"/>
    <w:rsid w:val="0030539F"/>
    <w:rsid w:val="00307615"/>
    <w:rsid w:val="00307751"/>
    <w:rsid w:val="00312019"/>
    <w:rsid w:val="00312371"/>
    <w:rsid w:val="003142B2"/>
    <w:rsid w:val="00314F22"/>
    <w:rsid w:val="0032264B"/>
    <w:rsid w:val="00325ECA"/>
    <w:rsid w:val="00331547"/>
    <w:rsid w:val="003346FE"/>
    <w:rsid w:val="00336EF5"/>
    <w:rsid w:val="00341D4F"/>
    <w:rsid w:val="003433FC"/>
    <w:rsid w:val="0034404B"/>
    <w:rsid w:val="00347785"/>
    <w:rsid w:val="0034784D"/>
    <w:rsid w:val="00347F87"/>
    <w:rsid w:val="0035036C"/>
    <w:rsid w:val="003510B9"/>
    <w:rsid w:val="00352120"/>
    <w:rsid w:val="00352FD4"/>
    <w:rsid w:val="00355B9D"/>
    <w:rsid w:val="0036084A"/>
    <w:rsid w:val="00360D65"/>
    <w:rsid w:val="0036507E"/>
    <w:rsid w:val="00367871"/>
    <w:rsid w:val="00367BAF"/>
    <w:rsid w:val="0037385A"/>
    <w:rsid w:val="0037431D"/>
    <w:rsid w:val="003760A4"/>
    <w:rsid w:val="00380198"/>
    <w:rsid w:val="00380EC2"/>
    <w:rsid w:val="00380FDE"/>
    <w:rsid w:val="00382720"/>
    <w:rsid w:val="00383969"/>
    <w:rsid w:val="003842EE"/>
    <w:rsid w:val="00385C2D"/>
    <w:rsid w:val="00385E82"/>
    <w:rsid w:val="00390361"/>
    <w:rsid w:val="00395DDE"/>
    <w:rsid w:val="0039699B"/>
    <w:rsid w:val="003A0D1D"/>
    <w:rsid w:val="003A0E28"/>
    <w:rsid w:val="003A216E"/>
    <w:rsid w:val="003A28FD"/>
    <w:rsid w:val="003A3AE5"/>
    <w:rsid w:val="003A5FEB"/>
    <w:rsid w:val="003A7678"/>
    <w:rsid w:val="003B5117"/>
    <w:rsid w:val="003B5B68"/>
    <w:rsid w:val="003C014C"/>
    <w:rsid w:val="003C01BA"/>
    <w:rsid w:val="003C4A09"/>
    <w:rsid w:val="003C70A6"/>
    <w:rsid w:val="003C7B11"/>
    <w:rsid w:val="003C7D9E"/>
    <w:rsid w:val="003D5D36"/>
    <w:rsid w:val="003D654F"/>
    <w:rsid w:val="003F000B"/>
    <w:rsid w:val="003F45F3"/>
    <w:rsid w:val="003F4CE9"/>
    <w:rsid w:val="003F4ED5"/>
    <w:rsid w:val="003F590C"/>
    <w:rsid w:val="003F5C23"/>
    <w:rsid w:val="003F6904"/>
    <w:rsid w:val="003F7177"/>
    <w:rsid w:val="003F7AB6"/>
    <w:rsid w:val="004035F4"/>
    <w:rsid w:val="004047A7"/>
    <w:rsid w:val="00404D75"/>
    <w:rsid w:val="00405700"/>
    <w:rsid w:val="00405B02"/>
    <w:rsid w:val="00406019"/>
    <w:rsid w:val="00410B68"/>
    <w:rsid w:val="0041277E"/>
    <w:rsid w:val="00412E04"/>
    <w:rsid w:val="00413486"/>
    <w:rsid w:val="00413C4F"/>
    <w:rsid w:val="00415A97"/>
    <w:rsid w:val="00415F47"/>
    <w:rsid w:val="0041646D"/>
    <w:rsid w:val="004176C0"/>
    <w:rsid w:val="00424C60"/>
    <w:rsid w:val="00425B6D"/>
    <w:rsid w:val="004279FD"/>
    <w:rsid w:val="004308B7"/>
    <w:rsid w:val="00433A0C"/>
    <w:rsid w:val="00434D6F"/>
    <w:rsid w:val="00436CB2"/>
    <w:rsid w:val="004376CB"/>
    <w:rsid w:val="0044036C"/>
    <w:rsid w:val="00440464"/>
    <w:rsid w:val="004416FF"/>
    <w:rsid w:val="00441756"/>
    <w:rsid w:val="00441BB8"/>
    <w:rsid w:val="0044221E"/>
    <w:rsid w:val="00442588"/>
    <w:rsid w:val="0044263B"/>
    <w:rsid w:val="0044373F"/>
    <w:rsid w:val="0044621B"/>
    <w:rsid w:val="00447037"/>
    <w:rsid w:val="004528A7"/>
    <w:rsid w:val="00455CCD"/>
    <w:rsid w:val="004573CA"/>
    <w:rsid w:val="00457861"/>
    <w:rsid w:val="00462CA8"/>
    <w:rsid w:val="0046514E"/>
    <w:rsid w:val="0047006B"/>
    <w:rsid w:val="00474FCA"/>
    <w:rsid w:val="0047542B"/>
    <w:rsid w:val="004779D5"/>
    <w:rsid w:val="00480324"/>
    <w:rsid w:val="0048038B"/>
    <w:rsid w:val="00480715"/>
    <w:rsid w:val="00480B33"/>
    <w:rsid w:val="004834AC"/>
    <w:rsid w:val="00485905"/>
    <w:rsid w:val="00486F08"/>
    <w:rsid w:val="00487C0F"/>
    <w:rsid w:val="004916A8"/>
    <w:rsid w:val="00491FF6"/>
    <w:rsid w:val="004922E4"/>
    <w:rsid w:val="0049305E"/>
    <w:rsid w:val="00495843"/>
    <w:rsid w:val="0049676E"/>
    <w:rsid w:val="00497E95"/>
    <w:rsid w:val="004A06BC"/>
    <w:rsid w:val="004A18AD"/>
    <w:rsid w:val="004A1CE6"/>
    <w:rsid w:val="004A4E94"/>
    <w:rsid w:val="004A6771"/>
    <w:rsid w:val="004A6BEF"/>
    <w:rsid w:val="004B0131"/>
    <w:rsid w:val="004B3B6C"/>
    <w:rsid w:val="004B4B6C"/>
    <w:rsid w:val="004B5094"/>
    <w:rsid w:val="004B53F8"/>
    <w:rsid w:val="004B6060"/>
    <w:rsid w:val="004B6206"/>
    <w:rsid w:val="004C012C"/>
    <w:rsid w:val="004C0795"/>
    <w:rsid w:val="004C28BE"/>
    <w:rsid w:val="004C33F8"/>
    <w:rsid w:val="004C378F"/>
    <w:rsid w:val="004C526B"/>
    <w:rsid w:val="004C6DBA"/>
    <w:rsid w:val="004D2B8C"/>
    <w:rsid w:val="004D35B8"/>
    <w:rsid w:val="004D59CA"/>
    <w:rsid w:val="004D6E92"/>
    <w:rsid w:val="004D77AB"/>
    <w:rsid w:val="004E2549"/>
    <w:rsid w:val="004E75FD"/>
    <w:rsid w:val="004E798D"/>
    <w:rsid w:val="004F2A23"/>
    <w:rsid w:val="004F3A32"/>
    <w:rsid w:val="004F3FFB"/>
    <w:rsid w:val="004F4D51"/>
    <w:rsid w:val="004F7AB0"/>
    <w:rsid w:val="00505E8E"/>
    <w:rsid w:val="00511347"/>
    <w:rsid w:val="0051222F"/>
    <w:rsid w:val="00512C84"/>
    <w:rsid w:val="0051436D"/>
    <w:rsid w:val="00514845"/>
    <w:rsid w:val="00515DE2"/>
    <w:rsid w:val="00516765"/>
    <w:rsid w:val="00522799"/>
    <w:rsid w:val="0052482E"/>
    <w:rsid w:val="005256F6"/>
    <w:rsid w:val="005263CC"/>
    <w:rsid w:val="00526876"/>
    <w:rsid w:val="00530EFB"/>
    <w:rsid w:val="00533324"/>
    <w:rsid w:val="00537F66"/>
    <w:rsid w:val="005406D2"/>
    <w:rsid w:val="005414C4"/>
    <w:rsid w:val="00541BB4"/>
    <w:rsid w:val="00542D06"/>
    <w:rsid w:val="00542F64"/>
    <w:rsid w:val="00543EA2"/>
    <w:rsid w:val="0055392C"/>
    <w:rsid w:val="00556B62"/>
    <w:rsid w:val="00557105"/>
    <w:rsid w:val="005578D6"/>
    <w:rsid w:val="00561D29"/>
    <w:rsid w:val="00562474"/>
    <w:rsid w:val="00562B36"/>
    <w:rsid w:val="00565391"/>
    <w:rsid w:val="00572153"/>
    <w:rsid w:val="0057450F"/>
    <w:rsid w:val="0057592B"/>
    <w:rsid w:val="005778AF"/>
    <w:rsid w:val="00577E02"/>
    <w:rsid w:val="00580A8D"/>
    <w:rsid w:val="005826A7"/>
    <w:rsid w:val="0059170D"/>
    <w:rsid w:val="00592401"/>
    <w:rsid w:val="00593EC1"/>
    <w:rsid w:val="0059520C"/>
    <w:rsid w:val="005952A4"/>
    <w:rsid w:val="00595F38"/>
    <w:rsid w:val="005973EA"/>
    <w:rsid w:val="005A10E6"/>
    <w:rsid w:val="005A13F3"/>
    <w:rsid w:val="005A1B9A"/>
    <w:rsid w:val="005A2082"/>
    <w:rsid w:val="005A42B5"/>
    <w:rsid w:val="005A5456"/>
    <w:rsid w:val="005A592B"/>
    <w:rsid w:val="005A6041"/>
    <w:rsid w:val="005A718B"/>
    <w:rsid w:val="005B516C"/>
    <w:rsid w:val="005B5BD1"/>
    <w:rsid w:val="005C3B15"/>
    <w:rsid w:val="005C413A"/>
    <w:rsid w:val="005C483A"/>
    <w:rsid w:val="005C560C"/>
    <w:rsid w:val="005C5CA2"/>
    <w:rsid w:val="005C6C33"/>
    <w:rsid w:val="005D1FC5"/>
    <w:rsid w:val="005D4018"/>
    <w:rsid w:val="005D4061"/>
    <w:rsid w:val="005D6685"/>
    <w:rsid w:val="005D67FB"/>
    <w:rsid w:val="005E0529"/>
    <w:rsid w:val="005E0B16"/>
    <w:rsid w:val="005E3AE3"/>
    <w:rsid w:val="005E4F46"/>
    <w:rsid w:val="005E5133"/>
    <w:rsid w:val="005E54E7"/>
    <w:rsid w:val="005F0392"/>
    <w:rsid w:val="005F1422"/>
    <w:rsid w:val="005F196A"/>
    <w:rsid w:val="00602A35"/>
    <w:rsid w:val="00603C7B"/>
    <w:rsid w:val="00606873"/>
    <w:rsid w:val="00611A91"/>
    <w:rsid w:val="006140C4"/>
    <w:rsid w:val="006143E0"/>
    <w:rsid w:val="00615B97"/>
    <w:rsid w:val="00617BE1"/>
    <w:rsid w:val="006224A5"/>
    <w:rsid w:val="00623A04"/>
    <w:rsid w:val="0062441C"/>
    <w:rsid w:val="00625091"/>
    <w:rsid w:val="006261BD"/>
    <w:rsid w:val="006305BF"/>
    <w:rsid w:val="00633E40"/>
    <w:rsid w:val="0063431C"/>
    <w:rsid w:val="00634FA0"/>
    <w:rsid w:val="00636B5E"/>
    <w:rsid w:val="00636C2A"/>
    <w:rsid w:val="00637478"/>
    <w:rsid w:val="00640704"/>
    <w:rsid w:val="00640852"/>
    <w:rsid w:val="00641FA8"/>
    <w:rsid w:val="00643419"/>
    <w:rsid w:val="00643E21"/>
    <w:rsid w:val="00651BF6"/>
    <w:rsid w:val="0065323E"/>
    <w:rsid w:val="00653310"/>
    <w:rsid w:val="00654F86"/>
    <w:rsid w:val="00655F9F"/>
    <w:rsid w:val="00662110"/>
    <w:rsid w:val="006624A4"/>
    <w:rsid w:val="00663D53"/>
    <w:rsid w:val="00664AE8"/>
    <w:rsid w:val="006674B2"/>
    <w:rsid w:val="006729BB"/>
    <w:rsid w:val="00673AFA"/>
    <w:rsid w:val="00675446"/>
    <w:rsid w:val="00675CE3"/>
    <w:rsid w:val="00676C2F"/>
    <w:rsid w:val="00677519"/>
    <w:rsid w:val="006778D9"/>
    <w:rsid w:val="00681480"/>
    <w:rsid w:val="00682217"/>
    <w:rsid w:val="00683022"/>
    <w:rsid w:val="00683BD3"/>
    <w:rsid w:val="00684F13"/>
    <w:rsid w:val="0068642A"/>
    <w:rsid w:val="00690429"/>
    <w:rsid w:val="006909D7"/>
    <w:rsid w:val="0069191B"/>
    <w:rsid w:val="0069262E"/>
    <w:rsid w:val="00692CF5"/>
    <w:rsid w:val="00695967"/>
    <w:rsid w:val="00696F81"/>
    <w:rsid w:val="006A206A"/>
    <w:rsid w:val="006A2861"/>
    <w:rsid w:val="006A386C"/>
    <w:rsid w:val="006A4B23"/>
    <w:rsid w:val="006A54DE"/>
    <w:rsid w:val="006A5CF9"/>
    <w:rsid w:val="006A7E3D"/>
    <w:rsid w:val="006B46D4"/>
    <w:rsid w:val="006B7351"/>
    <w:rsid w:val="006B75E9"/>
    <w:rsid w:val="006C190C"/>
    <w:rsid w:val="006C3ACE"/>
    <w:rsid w:val="006D132F"/>
    <w:rsid w:val="006D202F"/>
    <w:rsid w:val="006D4626"/>
    <w:rsid w:val="006D70BB"/>
    <w:rsid w:val="006D7C03"/>
    <w:rsid w:val="006D7DAF"/>
    <w:rsid w:val="006E1D6B"/>
    <w:rsid w:val="006E2351"/>
    <w:rsid w:val="006E291E"/>
    <w:rsid w:val="006E43EC"/>
    <w:rsid w:val="006E45BF"/>
    <w:rsid w:val="006E539B"/>
    <w:rsid w:val="006E5D57"/>
    <w:rsid w:val="006F514A"/>
    <w:rsid w:val="006F644B"/>
    <w:rsid w:val="006F6A2F"/>
    <w:rsid w:val="00701076"/>
    <w:rsid w:val="00701F98"/>
    <w:rsid w:val="00702675"/>
    <w:rsid w:val="007038DB"/>
    <w:rsid w:val="00704758"/>
    <w:rsid w:val="007060DA"/>
    <w:rsid w:val="007069DA"/>
    <w:rsid w:val="00706B7A"/>
    <w:rsid w:val="00710599"/>
    <w:rsid w:val="00712C9A"/>
    <w:rsid w:val="00714DAB"/>
    <w:rsid w:val="00715CA9"/>
    <w:rsid w:val="007165FF"/>
    <w:rsid w:val="00717BA2"/>
    <w:rsid w:val="007225DB"/>
    <w:rsid w:val="00724837"/>
    <w:rsid w:val="00724F0D"/>
    <w:rsid w:val="00725365"/>
    <w:rsid w:val="00726C46"/>
    <w:rsid w:val="007305EA"/>
    <w:rsid w:val="00731477"/>
    <w:rsid w:val="00731F72"/>
    <w:rsid w:val="0073484E"/>
    <w:rsid w:val="00734F98"/>
    <w:rsid w:val="00735A7C"/>
    <w:rsid w:val="0074066F"/>
    <w:rsid w:val="0074086F"/>
    <w:rsid w:val="00742779"/>
    <w:rsid w:val="007428F8"/>
    <w:rsid w:val="007433B8"/>
    <w:rsid w:val="007442F2"/>
    <w:rsid w:val="0074524C"/>
    <w:rsid w:val="007551B8"/>
    <w:rsid w:val="007553AD"/>
    <w:rsid w:val="007609E8"/>
    <w:rsid w:val="00760C04"/>
    <w:rsid w:val="00760F10"/>
    <w:rsid w:val="00761DEB"/>
    <w:rsid w:val="00763039"/>
    <w:rsid w:val="00763D07"/>
    <w:rsid w:val="00764235"/>
    <w:rsid w:val="00771474"/>
    <w:rsid w:val="00771F65"/>
    <w:rsid w:val="00773821"/>
    <w:rsid w:val="00773B03"/>
    <w:rsid w:val="00773B0B"/>
    <w:rsid w:val="00775599"/>
    <w:rsid w:val="00776114"/>
    <w:rsid w:val="0078143A"/>
    <w:rsid w:val="00781E15"/>
    <w:rsid w:val="00781F7B"/>
    <w:rsid w:val="0078211D"/>
    <w:rsid w:val="007826C6"/>
    <w:rsid w:val="0078355B"/>
    <w:rsid w:val="007835C7"/>
    <w:rsid w:val="00785C13"/>
    <w:rsid w:val="00786487"/>
    <w:rsid w:val="00786F3E"/>
    <w:rsid w:val="00787CD9"/>
    <w:rsid w:val="0079170D"/>
    <w:rsid w:val="00792ED5"/>
    <w:rsid w:val="007936A8"/>
    <w:rsid w:val="007963E5"/>
    <w:rsid w:val="00796510"/>
    <w:rsid w:val="007A17E0"/>
    <w:rsid w:val="007A2660"/>
    <w:rsid w:val="007A334F"/>
    <w:rsid w:val="007A77FC"/>
    <w:rsid w:val="007B12FD"/>
    <w:rsid w:val="007B1ABC"/>
    <w:rsid w:val="007B3DCE"/>
    <w:rsid w:val="007B59A7"/>
    <w:rsid w:val="007C1BC0"/>
    <w:rsid w:val="007C35CB"/>
    <w:rsid w:val="007C3B7D"/>
    <w:rsid w:val="007C7FD9"/>
    <w:rsid w:val="007D0B66"/>
    <w:rsid w:val="007D564F"/>
    <w:rsid w:val="007E358D"/>
    <w:rsid w:val="007E5173"/>
    <w:rsid w:val="007E579D"/>
    <w:rsid w:val="007F07E9"/>
    <w:rsid w:val="007F1515"/>
    <w:rsid w:val="007F1A87"/>
    <w:rsid w:val="007F1CC9"/>
    <w:rsid w:val="007F5DA6"/>
    <w:rsid w:val="007F67DF"/>
    <w:rsid w:val="007F6CD4"/>
    <w:rsid w:val="008007B1"/>
    <w:rsid w:val="008008C1"/>
    <w:rsid w:val="008040BC"/>
    <w:rsid w:val="00804292"/>
    <w:rsid w:val="00806C34"/>
    <w:rsid w:val="008100AA"/>
    <w:rsid w:val="00810FBB"/>
    <w:rsid w:val="0081112F"/>
    <w:rsid w:val="008115F5"/>
    <w:rsid w:val="00812D61"/>
    <w:rsid w:val="008150A3"/>
    <w:rsid w:val="00815EB9"/>
    <w:rsid w:val="00816578"/>
    <w:rsid w:val="00816C7C"/>
    <w:rsid w:val="0082005D"/>
    <w:rsid w:val="00820A7E"/>
    <w:rsid w:val="00821490"/>
    <w:rsid w:val="0082261B"/>
    <w:rsid w:val="008242D2"/>
    <w:rsid w:val="00830B3B"/>
    <w:rsid w:val="00830B81"/>
    <w:rsid w:val="00834265"/>
    <w:rsid w:val="00834712"/>
    <w:rsid w:val="00836993"/>
    <w:rsid w:val="00840916"/>
    <w:rsid w:val="00841669"/>
    <w:rsid w:val="0084191C"/>
    <w:rsid w:val="00843427"/>
    <w:rsid w:val="00844B7C"/>
    <w:rsid w:val="0084523A"/>
    <w:rsid w:val="00851A54"/>
    <w:rsid w:val="00855286"/>
    <w:rsid w:val="0085626B"/>
    <w:rsid w:val="00856EC6"/>
    <w:rsid w:val="00861E5D"/>
    <w:rsid w:val="008627AB"/>
    <w:rsid w:val="00862B25"/>
    <w:rsid w:val="00862C98"/>
    <w:rsid w:val="00863514"/>
    <w:rsid w:val="0086384C"/>
    <w:rsid w:val="008665A5"/>
    <w:rsid w:val="00867FBE"/>
    <w:rsid w:val="008719CB"/>
    <w:rsid w:val="008759D7"/>
    <w:rsid w:val="00876C0C"/>
    <w:rsid w:val="00876F21"/>
    <w:rsid w:val="00877AD7"/>
    <w:rsid w:val="00880BFE"/>
    <w:rsid w:val="008837A2"/>
    <w:rsid w:val="008837D0"/>
    <w:rsid w:val="008853D3"/>
    <w:rsid w:val="00885B8F"/>
    <w:rsid w:val="0088602F"/>
    <w:rsid w:val="00886528"/>
    <w:rsid w:val="008906B8"/>
    <w:rsid w:val="008913A9"/>
    <w:rsid w:val="00893B3B"/>
    <w:rsid w:val="00893D26"/>
    <w:rsid w:val="00896BA7"/>
    <w:rsid w:val="008A44C6"/>
    <w:rsid w:val="008A48F1"/>
    <w:rsid w:val="008A7C5C"/>
    <w:rsid w:val="008B1377"/>
    <w:rsid w:val="008B1B6C"/>
    <w:rsid w:val="008B27BE"/>
    <w:rsid w:val="008B28F3"/>
    <w:rsid w:val="008B4D47"/>
    <w:rsid w:val="008B4E29"/>
    <w:rsid w:val="008B51BD"/>
    <w:rsid w:val="008B7596"/>
    <w:rsid w:val="008C07AB"/>
    <w:rsid w:val="008C1A9A"/>
    <w:rsid w:val="008C4294"/>
    <w:rsid w:val="008C4CF7"/>
    <w:rsid w:val="008C7C7F"/>
    <w:rsid w:val="008D02BF"/>
    <w:rsid w:val="008D0441"/>
    <w:rsid w:val="008D1D09"/>
    <w:rsid w:val="008D2B74"/>
    <w:rsid w:val="008D2D5A"/>
    <w:rsid w:val="008D3F91"/>
    <w:rsid w:val="008E19AC"/>
    <w:rsid w:val="008E572D"/>
    <w:rsid w:val="008E75CE"/>
    <w:rsid w:val="008F385E"/>
    <w:rsid w:val="008F5B9F"/>
    <w:rsid w:val="008F6D2F"/>
    <w:rsid w:val="008F6EEE"/>
    <w:rsid w:val="008F7085"/>
    <w:rsid w:val="0090032F"/>
    <w:rsid w:val="00900C19"/>
    <w:rsid w:val="009017C5"/>
    <w:rsid w:val="00901C47"/>
    <w:rsid w:val="009049E2"/>
    <w:rsid w:val="00906121"/>
    <w:rsid w:val="0090670D"/>
    <w:rsid w:val="00911479"/>
    <w:rsid w:val="00913674"/>
    <w:rsid w:val="00913C69"/>
    <w:rsid w:val="00915C43"/>
    <w:rsid w:val="00916E20"/>
    <w:rsid w:val="00921664"/>
    <w:rsid w:val="00921751"/>
    <w:rsid w:val="0092268F"/>
    <w:rsid w:val="00922D3F"/>
    <w:rsid w:val="00922E64"/>
    <w:rsid w:val="00923005"/>
    <w:rsid w:val="009234DB"/>
    <w:rsid w:val="0092501E"/>
    <w:rsid w:val="00925E68"/>
    <w:rsid w:val="00930F88"/>
    <w:rsid w:val="009316C2"/>
    <w:rsid w:val="0093231E"/>
    <w:rsid w:val="00937414"/>
    <w:rsid w:val="00937BF7"/>
    <w:rsid w:val="0094278C"/>
    <w:rsid w:val="009430CA"/>
    <w:rsid w:val="00943ACE"/>
    <w:rsid w:val="00947F69"/>
    <w:rsid w:val="00950A77"/>
    <w:rsid w:val="00950B56"/>
    <w:rsid w:val="00950DDD"/>
    <w:rsid w:val="009518F4"/>
    <w:rsid w:val="0095489E"/>
    <w:rsid w:val="00954C3D"/>
    <w:rsid w:val="00956EB4"/>
    <w:rsid w:val="00960602"/>
    <w:rsid w:val="00960FC0"/>
    <w:rsid w:val="009613AB"/>
    <w:rsid w:val="00963600"/>
    <w:rsid w:val="0096388F"/>
    <w:rsid w:val="0096433F"/>
    <w:rsid w:val="00964872"/>
    <w:rsid w:val="0096498A"/>
    <w:rsid w:val="009669E0"/>
    <w:rsid w:val="00971B9C"/>
    <w:rsid w:val="00971DB2"/>
    <w:rsid w:val="00973440"/>
    <w:rsid w:val="0097432A"/>
    <w:rsid w:val="00974D17"/>
    <w:rsid w:val="0097518A"/>
    <w:rsid w:val="00977D99"/>
    <w:rsid w:val="00982083"/>
    <w:rsid w:val="009846CE"/>
    <w:rsid w:val="00987737"/>
    <w:rsid w:val="00991395"/>
    <w:rsid w:val="0099269C"/>
    <w:rsid w:val="00995A83"/>
    <w:rsid w:val="009A0CA8"/>
    <w:rsid w:val="009A0EA2"/>
    <w:rsid w:val="009A21C3"/>
    <w:rsid w:val="009A236F"/>
    <w:rsid w:val="009A3A19"/>
    <w:rsid w:val="009A678C"/>
    <w:rsid w:val="009A681A"/>
    <w:rsid w:val="009B6F3E"/>
    <w:rsid w:val="009B739F"/>
    <w:rsid w:val="009C0C10"/>
    <w:rsid w:val="009C0C1C"/>
    <w:rsid w:val="009D4B18"/>
    <w:rsid w:val="009E1251"/>
    <w:rsid w:val="009E24A2"/>
    <w:rsid w:val="009E281C"/>
    <w:rsid w:val="009E5156"/>
    <w:rsid w:val="009E6D1A"/>
    <w:rsid w:val="009E717D"/>
    <w:rsid w:val="009E7278"/>
    <w:rsid w:val="009E7E53"/>
    <w:rsid w:val="009F1678"/>
    <w:rsid w:val="009F2103"/>
    <w:rsid w:val="009F3526"/>
    <w:rsid w:val="009F583D"/>
    <w:rsid w:val="009F638E"/>
    <w:rsid w:val="00A00996"/>
    <w:rsid w:val="00A01AE5"/>
    <w:rsid w:val="00A04C5A"/>
    <w:rsid w:val="00A05AF9"/>
    <w:rsid w:val="00A065F7"/>
    <w:rsid w:val="00A14ED4"/>
    <w:rsid w:val="00A17188"/>
    <w:rsid w:val="00A22128"/>
    <w:rsid w:val="00A24ECF"/>
    <w:rsid w:val="00A27648"/>
    <w:rsid w:val="00A339ED"/>
    <w:rsid w:val="00A33B16"/>
    <w:rsid w:val="00A438F2"/>
    <w:rsid w:val="00A43E0A"/>
    <w:rsid w:val="00A4401E"/>
    <w:rsid w:val="00A470CC"/>
    <w:rsid w:val="00A47EF3"/>
    <w:rsid w:val="00A506D7"/>
    <w:rsid w:val="00A5115E"/>
    <w:rsid w:val="00A51F74"/>
    <w:rsid w:val="00A54F20"/>
    <w:rsid w:val="00A56963"/>
    <w:rsid w:val="00A575DE"/>
    <w:rsid w:val="00A57BE2"/>
    <w:rsid w:val="00A57D25"/>
    <w:rsid w:val="00A61B09"/>
    <w:rsid w:val="00A62E3A"/>
    <w:rsid w:val="00A63A07"/>
    <w:rsid w:val="00A66349"/>
    <w:rsid w:val="00A66C7F"/>
    <w:rsid w:val="00A70285"/>
    <w:rsid w:val="00A704D8"/>
    <w:rsid w:val="00A71FBE"/>
    <w:rsid w:val="00A72C76"/>
    <w:rsid w:val="00A73EBE"/>
    <w:rsid w:val="00A74D20"/>
    <w:rsid w:val="00A74E3E"/>
    <w:rsid w:val="00A7552E"/>
    <w:rsid w:val="00A776D3"/>
    <w:rsid w:val="00A81723"/>
    <w:rsid w:val="00A832AA"/>
    <w:rsid w:val="00A83411"/>
    <w:rsid w:val="00A83ABF"/>
    <w:rsid w:val="00A84C13"/>
    <w:rsid w:val="00A84D0E"/>
    <w:rsid w:val="00A85A1A"/>
    <w:rsid w:val="00A86612"/>
    <w:rsid w:val="00A87EFB"/>
    <w:rsid w:val="00A90B43"/>
    <w:rsid w:val="00A94C8D"/>
    <w:rsid w:val="00A94D1D"/>
    <w:rsid w:val="00A95062"/>
    <w:rsid w:val="00A95D86"/>
    <w:rsid w:val="00A966F6"/>
    <w:rsid w:val="00A97028"/>
    <w:rsid w:val="00AA0333"/>
    <w:rsid w:val="00AA1495"/>
    <w:rsid w:val="00AA25AE"/>
    <w:rsid w:val="00AA55F3"/>
    <w:rsid w:val="00AA5A55"/>
    <w:rsid w:val="00AB00C9"/>
    <w:rsid w:val="00AB1D40"/>
    <w:rsid w:val="00AB5E82"/>
    <w:rsid w:val="00AB7C7C"/>
    <w:rsid w:val="00AC05F4"/>
    <w:rsid w:val="00AC1EA2"/>
    <w:rsid w:val="00AC5E7A"/>
    <w:rsid w:val="00AD053C"/>
    <w:rsid w:val="00AD0BC8"/>
    <w:rsid w:val="00AD2192"/>
    <w:rsid w:val="00AD29E1"/>
    <w:rsid w:val="00AD2AAC"/>
    <w:rsid w:val="00AD31F1"/>
    <w:rsid w:val="00AD431C"/>
    <w:rsid w:val="00AD4544"/>
    <w:rsid w:val="00AD5F4C"/>
    <w:rsid w:val="00AD5FF1"/>
    <w:rsid w:val="00AD6239"/>
    <w:rsid w:val="00AD7ADB"/>
    <w:rsid w:val="00AE03B5"/>
    <w:rsid w:val="00AE1FE4"/>
    <w:rsid w:val="00AE2917"/>
    <w:rsid w:val="00AE46DA"/>
    <w:rsid w:val="00AE69EE"/>
    <w:rsid w:val="00AE7B7D"/>
    <w:rsid w:val="00AF067F"/>
    <w:rsid w:val="00AF23C0"/>
    <w:rsid w:val="00AF31D3"/>
    <w:rsid w:val="00AF4941"/>
    <w:rsid w:val="00AF5961"/>
    <w:rsid w:val="00AF6E63"/>
    <w:rsid w:val="00AF7759"/>
    <w:rsid w:val="00B00027"/>
    <w:rsid w:val="00B01EFE"/>
    <w:rsid w:val="00B032F6"/>
    <w:rsid w:val="00B034E1"/>
    <w:rsid w:val="00B071D7"/>
    <w:rsid w:val="00B072FD"/>
    <w:rsid w:val="00B07986"/>
    <w:rsid w:val="00B07D42"/>
    <w:rsid w:val="00B12510"/>
    <w:rsid w:val="00B128EC"/>
    <w:rsid w:val="00B12BE0"/>
    <w:rsid w:val="00B12E4C"/>
    <w:rsid w:val="00B153B6"/>
    <w:rsid w:val="00B15A09"/>
    <w:rsid w:val="00B17001"/>
    <w:rsid w:val="00B17A5E"/>
    <w:rsid w:val="00B203C8"/>
    <w:rsid w:val="00B20A2D"/>
    <w:rsid w:val="00B21203"/>
    <w:rsid w:val="00B224F2"/>
    <w:rsid w:val="00B25489"/>
    <w:rsid w:val="00B308EC"/>
    <w:rsid w:val="00B32F7B"/>
    <w:rsid w:val="00B34B75"/>
    <w:rsid w:val="00B35F74"/>
    <w:rsid w:val="00B42A39"/>
    <w:rsid w:val="00B42E10"/>
    <w:rsid w:val="00B436EF"/>
    <w:rsid w:val="00B44EA8"/>
    <w:rsid w:val="00B44EB5"/>
    <w:rsid w:val="00B4504A"/>
    <w:rsid w:val="00B453AA"/>
    <w:rsid w:val="00B458BE"/>
    <w:rsid w:val="00B47AED"/>
    <w:rsid w:val="00B54502"/>
    <w:rsid w:val="00B56D5D"/>
    <w:rsid w:val="00B60ACF"/>
    <w:rsid w:val="00B670C5"/>
    <w:rsid w:val="00B6783B"/>
    <w:rsid w:val="00B70988"/>
    <w:rsid w:val="00B712F4"/>
    <w:rsid w:val="00B715AE"/>
    <w:rsid w:val="00B74156"/>
    <w:rsid w:val="00B74A9C"/>
    <w:rsid w:val="00B75B8E"/>
    <w:rsid w:val="00B76A54"/>
    <w:rsid w:val="00B77473"/>
    <w:rsid w:val="00B81313"/>
    <w:rsid w:val="00B8231A"/>
    <w:rsid w:val="00B82CB9"/>
    <w:rsid w:val="00B86232"/>
    <w:rsid w:val="00B87F88"/>
    <w:rsid w:val="00B923FF"/>
    <w:rsid w:val="00B94182"/>
    <w:rsid w:val="00B94268"/>
    <w:rsid w:val="00B94D4C"/>
    <w:rsid w:val="00B95DB5"/>
    <w:rsid w:val="00B961B3"/>
    <w:rsid w:val="00B963F1"/>
    <w:rsid w:val="00BA028C"/>
    <w:rsid w:val="00BA0F5F"/>
    <w:rsid w:val="00BA2122"/>
    <w:rsid w:val="00BA2904"/>
    <w:rsid w:val="00BA4917"/>
    <w:rsid w:val="00BA5044"/>
    <w:rsid w:val="00BA51E6"/>
    <w:rsid w:val="00BA6DBC"/>
    <w:rsid w:val="00BA7675"/>
    <w:rsid w:val="00BB278C"/>
    <w:rsid w:val="00BB3C4D"/>
    <w:rsid w:val="00BB4DB1"/>
    <w:rsid w:val="00BB6764"/>
    <w:rsid w:val="00BB7C72"/>
    <w:rsid w:val="00BC2535"/>
    <w:rsid w:val="00BC2E97"/>
    <w:rsid w:val="00BC49E6"/>
    <w:rsid w:val="00BC621A"/>
    <w:rsid w:val="00BD7F6D"/>
    <w:rsid w:val="00BE5A1B"/>
    <w:rsid w:val="00BE7CD6"/>
    <w:rsid w:val="00BF0036"/>
    <w:rsid w:val="00BF0744"/>
    <w:rsid w:val="00BF1DF4"/>
    <w:rsid w:val="00BF23AD"/>
    <w:rsid w:val="00C004D8"/>
    <w:rsid w:val="00C02325"/>
    <w:rsid w:val="00C02821"/>
    <w:rsid w:val="00C029E0"/>
    <w:rsid w:val="00C04078"/>
    <w:rsid w:val="00C049DB"/>
    <w:rsid w:val="00C063EA"/>
    <w:rsid w:val="00C06BEB"/>
    <w:rsid w:val="00C0783C"/>
    <w:rsid w:val="00C07D9B"/>
    <w:rsid w:val="00C10EB7"/>
    <w:rsid w:val="00C12AB0"/>
    <w:rsid w:val="00C1425B"/>
    <w:rsid w:val="00C15ED2"/>
    <w:rsid w:val="00C16998"/>
    <w:rsid w:val="00C25361"/>
    <w:rsid w:val="00C26D0A"/>
    <w:rsid w:val="00C30D97"/>
    <w:rsid w:val="00C40EB0"/>
    <w:rsid w:val="00C41B50"/>
    <w:rsid w:val="00C4363A"/>
    <w:rsid w:val="00C45B9D"/>
    <w:rsid w:val="00C46428"/>
    <w:rsid w:val="00C46A48"/>
    <w:rsid w:val="00C508A6"/>
    <w:rsid w:val="00C567F3"/>
    <w:rsid w:val="00C569FF"/>
    <w:rsid w:val="00C60DF4"/>
    <w:rsid w:val="00C6256D"/>
    <w:rsid w:val="00C655BE"/>
    <w:rsid w:val="00C667D8"/>
    <w:rsid w:val="00C66D66"/>
    <w:rsid w:val="00C70AB5"/>
    <w:rsid w:val="00C747F1"/>
    <w:rsid w:val="00C770F3"/>
    <w:rsid w:val="00C7770C"/>
    <w:rsid w:val="00C77A45"/>
    <w:rsid w:val="00C82178"/>
    <w:rsid w:val="00C900CF"/>
    <w:rsid w:val="00C9304A"/>
    <w:rsid w:val="00C93055"/>
    <w:rsid w:val="00C93A20"/>
    <w:rsid w:val="00C95A01"/>
    <w:rsid w:val="00C96243"/>
    <w:rsid w:val="00CA3965"/>
    <w:rsid w:val="00CA426B"/>
    <w:rsid w:val="00CA4C12"/>
    <w:rsid w:val="00CB2080"/>
    <w:rsid w:val="00CB35B7"/>
    <w:rsid w:val="00CB634C"/>
    <w:rsid w:val="00CB67F9"/>
    <w:rsid w:val="00CB75F3"/>
    <w:rsid w:val="00CC1BCC"/>
    <w:rsid w:val="00CC7BA6"/>
    <w:rsid w:val="00CD3171"/>
    <w:rsid w:val="00CD5CB9"/>
    <w:rsid w:val="00CD6E1E"/>
    <w:rsid w:val="00CE0998"/>
    <w:rsid w:val="00CE2B54"/>
    <w:rsid w:val="00CE42DA"/>
    <w:rsid w:val="00CE4D32"/>
    <w:rsid w:val="00CE6C19"/>
    <w:rsid w:val="00CE7739"/>
    <w:rsid w:val="00CF1262"/>
    <w:rsid w:val="00CF137E"/>
    <w:rsid w:val="00CF27EC"/>
    <w:rsid w:val="00CF3C63"/>
    <w:rsid w:val="00CF5FE7"/>
    <w:rsid w:val="00CF6433"/>
    <w:rsid w:val="00CF6E5A"/>
    <w:rsid w:val="00CF78C1"/>
    <w:rsid w:val="00D00A1F"/>
    <w:rsid w:val="00D020E9"/>
    <w:rsid w:val="00D02205"/>
    <w:rsid w:val="00D06C4C"/>
    <w:rsid w:val="00D06C78"/>
    <w:rsid w:val="00D10B2B"/>
    <w:rsid w:val="00D15796"/>
    <w:rsid w:val="00D1690A"/>
    <w:rsid w:val="00D16C38"/>
    <w:rsid w:val="00D203A3"/>
    <w:rsid w:val="00D22223"/>
    <w:rsid w:val="00D307EC"/>
    <w:rsid w:val="00D326DE"/>
    <w:rsid w:val="00D329CC"/>
    <w:rsid w:val="00D346F1"/>
    <w:rsid w:val="00D36F9D"/>
    <w:rsid w:val="00D412F7"/>
    <w:rsid w:val="00D42F35"/>
    <w:rsid w:val="00D43602"/>
    <w:rsid w:val="00D44454"/>
    <w:rsid w:val="00D45F5F"/>
    <w:rsid w:val="00D47496"/>
    <w:rsid w:val="00D500E5"/>
    <w:rsid w:val="00D50DFF"/>
    <w:rsid w:val="00D51305"/>
    <w:rsid w:val="00D60355"/>
    <w:rsid w:val="00D61351"/>
    <w:rsid w:val="00D6184B"/>
    <w:rsid w:val="00D61E61"/>
    <w:rsid w:val="00D631E2"/>
    <w:rsid w:val="00D63255"/>
    <w:rsid w:val="00D633EA"/>
    <w:rsid w:val="00D6543D"/>
    <w:rsid w:val="00D65D94"/>
    <w:rsid w:val="00D70641"/>
    <w:rsid w:val="00D723C4"/>
    <w:rsid w:val="00D72FA0"/>
    <w:rsid w:val="00D739A3"/>
    <w:rsid w:val="00D747C8"/>
    <w:rsid w:val="00D74BD8"/>
    <w:rsid w:val="00D76073"/>
    <w:rsid w:val="00D76700"/>
    <w:rsid w:val="00D81EA4"/>
    <w:rsid w:val="00D82A64"/>
    <w:rsid w:val="00D83E6F"/>
    <w:rsid w:val="00D8509B"/>
    <w:rsid w:val="00D85298"/>
    <w:rsid w:val="00D854F9"/>
    <w:rsid w:val="00D90AA3"/>
    <w:rsid w:val="00D91FFB"/>
    <w:rsid w:val="00D929F7"/>
    <w:rsid w:val="00D9517E"/>
    <w:rsid w:val="00D972BE"/>
    <w:rsid w:val="00DA0561"/>
    <w:rsid w:val="00DA466E"/>
    <w:rsid w:val="00DA4E5C"/>
    <w:rsid w:val="00DA66BC"/>
    <w:rsid w:val="00DB01AF"/>
    <w:rsid w:val="00DB35D0"/>
    <w:rsid w:val="00DB4969"/>
    <w:rsid w:val="00DB57C3"/>
    <w:rsid w:val="00DB6907"/>
    <w:rsid w:val="00DB7353"/>
    <w:rsid w:val="00DB7C8B"/>
    <w:rsid w:val="00DC1AA3"/>
    <w:rsid w:val="00DC3465"/>
    <w:rsid w:val="00DC366E"/>
    <w:rsid w:val="00DC6264"/>
    <w:rsid w:val="00DC64E7"/>
    <w:rsid w:val="00DD1078"/>
    <w:rsid w:val="00DD2400"/>
    <w:rsid w:val="00DD245D"/>
    <w:rsid w:val="00DD2545"/>
    <w:rsid w:val="00DD2834"/>
    <w:rsid w:val="00DE0450"/>
    <w:rsid w:val="00DE2735"/>
    <w:rsid w:val="00DE2C82"/>
    <w:rsid w:val="00DE42A0"/>
    <w:rsid w:val="00DE7367"/>
    <w:rsid w:val="00DF0BF9"/>
    <w:rsid w:val="00DF16B2"/>
    <w:rsid w:val="00DF18ED"/>
    <w:rsid w:val="00DF204C"/>
    <w:rsid w:val="00DF229B"/>
    <w:rsid w:val="00DF634F"/>
    <w:rsid w:val="00DF6C4B"/>
    <w:rsid w:val="00E01A52"/>
    <w:rsid w:val="00E03A6E"/>
    <w:rsid w:val="00E05FA4"/>
    <w:rsid w:val="00E074D3"/>
    <w:rsid w:val="00E1174C"/>
    <w:rsid w:val="00E12F94"/>
    <w:rsid w:val="00E14C68"/>
    <w:rsid w:val="00E16F39"/>
    <w:rsid w:val="00E200E1"/>
    <w:rsid w:val="00E20FA4"/>
    <w:rsid w:val="00E227E6"/>
    <w:rsid w:val="00E22B0A"/>
    <w:rsid w:val="00E22E09"/>
    <w:rsid w:val="00E22F4D"/>
    <w:rsid w:val="00E23246"/>
    <w:rsid w:val="00E2462B"/>
    <w:rsid w:val="00E24DAF"/>
    <w:rsid w:val="00E25635"/>
    <w:rsid w:val="00E25A02"/>
    <w:rsid w:val="00E26124"/>
    <w:rsid w:val="00E261F3"/>
    <w:rsid w:val="00E262F1"/>
    <w:rsid w:val="00E30610"/>
    <w:rsid w:val="00E30E54"/>
    <w:rsid w:val="00E331F4"/>
    <w:rsid w:val="00E35364"/>
    <w:rsid w:val="00E375FB"/>
    <w:rsid w:val="00E42C1D"/>
    <w:rsid w:val="00E454CD"/>
    <w:rsid w:val="00E45742"/>
    <w:rsid w:val="00E45BA3"/>
    <w:rsid w:val="00E51783"/>
    <w:rsid w:val="00E51E4E"/>
    <w:rsid w:val="00E527FD"/>
    <w:rsid w:val="00E52DBC"/>
    <w:rsid w:val="00E55851"/>
    <w:rsid w:val="00E61B9D"/>
    <w:rsid w:val="00E6647E"/>
    <w:rsid w:val="00E70377"/>
    <w:rsid w:val="00E70BA2"/>
    <w:rsid w:val="00E72D53"/>
    <w:rsid w:val="00E736F8"/>
    <w:rsid w:val="00E749DF"/>
    <w:rsid w:val="00E74A00"/>
    <w:rsid w:val="00E760A3"/>
    <w:rsid w:val="00E83916"/>
    <w:rsid w:val="00E85119"/>
    <w:rsid w:val="00E86287"/>
    <w:rsid w:val="00E86829"/>
    <w:rsid w:val="00E87677"/>
    <w:rsid w:val="00E91A1C"/>
    <w:rsid w:val="00E920F6"/>
    <w:rsid w:val="00E92D52"/>
    <w:rsid w:val="00E949DD"/>
    <w:rsid w:val="00EA0B95"/>
    <w:rsid w:val="00EA1C5E"/>
    <w:rsid w:val="00EA3607"/>
    <w:rsid w:val="00EA4B50"/>
    <w:rsid w:val="00EA5171"/>
    <w:rsid w:val="00EA5DE2"/>
    <w:rsid w:val="00EA6333"/>
    <w:rsid w:val="00EA6C42"/>
    <w:rsid w:val="00EA6CFF"/>
    <w:rsid w:val="00EB1EA9"/>
    <w:rsid w:val="00EB6652"/>
    <w:rsid w:val="00EB730E"/>
    <w:rsid w:val="00EB7439"/>
    <w:rsid w:val="00EC1876"/>
    <w:rsid w:val="00EC27FC"/>
    <w:rsid w:val="00EC35E4"/>
    <w:rsid w:val="00EC421C"/>
    <w:rsid w:val="00EC45E7"/>
    <w:rsid w:val="00EC49A5"/>
    <w:rsid w:val="00EC7629"/>
    <w:rsid w:val="00EC77C7"/>
    <w:rsid w:val="00ED4A22"/>
    <w:rsid w:val="00ED6899"/>
    <w:rsid w:val="00EE1AFE"/>
    <w:rsid w:val="00EE2816"/>
    <w:rsid w:val="00EF0D01"/>
    <w:rsid w:val="00EF1317"/>
    <w:rsid w:val="00EF1C60"/>
    <w:rsid w:val="00EF3FE6"/>
    <w:rsid w:val="00EF4286"/>
    <w:rsid w:val="00EF56E2"/>
    <w:rsid w:val="00EF6277"/>
    <w:rsid w:val="00EF6433"/>
    <w:rsid w:val="00F04398"/>
    <w:rsid w:val="00F04F5E"/>
    <w:rsid w:val="00F0519A"/>
    <w:rsid w:val="00F05670"/>
    <w:rsid w:val="00F05D49"/>
    <w:rsid w:val="00F11BED"/>
    <w:rsid w:val="00F1256D"/>
    <w:rsid w:val="00F12665"/>
    <w:rsid w:val="00F12B43"/>
    <w:rsid w:val="00F137BA"/>
    <w:rsid w:val="00F1414D"/>
    <w:rsid w:val="00F1511F"/>
    <w:rsid w:val="00F15AAE"/>
    <w:rsid w:val="00F15EE2"/>
    <w:rsid w:val="00F2487B"/>
    <w:rsid w:val="00F2662F"/>
    <w:rsid w:val="00F2733F"/>
    <w:rsid w:val="00F27B17"/>
    <w:rsid w:val="00F303D9"/>
    <w:rsid w:val="00F30F05"/>
    <w:rsid w:val="00F322B3"/>
    <w:rsid w:val="00F327C6"/>
    <w:rsid w:val="00F32D93"/>
    <w:rsid w:val="00F37D6E"/>
    <w:rsid w:val="00F425D8"/>
    <w:rsid w:val="00F42B99"/>
    <w:rsid w:val="00F42E60"/>
    <w:rsid w:val="00F463E7"/>
    <w:rsid w:val="00F46D0E"/>
    <w:rsid w:val="00F470A0"/>
    <w:rsid w:val="00F472B7"/>
    <w:rsid w:val="00F47CD9"/>
    <w:rsid w:val="00F47FED"/>
    <w:rsid w:val="00F500C8"/>
    <w:rsid w:val="00F5052D"/>
    <w:rsid w:val="00F54B78"/>
    <w:rsid w:val="00F54F6F"/>
    <w:rsid w:val="00F574CE"/>
    <w:rsid w:val="00F5780C"/>
    <w:rsid w:val="00F64759"/>
    <w:rsid w:val="00F65F88"/>
    <w:rsid w:val="00F678FA"/>
    <w:rsid w:val="00F7078F"/>
    <w:rsid w:val="00F724DE"/>
    <w:rsid w:val="00F744D4"/>
    <w:rsid w:val="00F7564E"/>
    <w:rsid w:val="00F75DAB"/>
    <w:rsid w:val="00F76C13"/>
    <w:rsid w:val="00F814E2"/>
    <w:rsid w:val="00F81FE0"/>
    <w:rsid w:val="00F82FE8"/>
    <w:rsid w:val="00F83819"/>
    <w:rsid w:val="00F85B0F"/>
    <w:rsid w:val="00F90600"/>
    <w:rsid w:val="00F9309F"/>
    <w:rsid w:val="00FA2DAC"/>
    <w:rsid w:val="00FA66E9"/>
    <w:rsid w:val="00FA6771"/>
    <w:rsid w:val="00FA78F8"/>
    <w:rsid w:val="00FB400E"/>
    <w:rsid w:val="00FB746C"/>
    <w:rsid w:val="00FC0654"/>
    <w:rsid w:val="00FC235F"/>
    <w:rsid w:val="00FC247A"/>
    <w:rsid w:val="00FC4948"/>
    <w:rsid w:val="00FC5006"/>
    <w:rsid w:val="00FC650B"/>
    <w:rsid w:val="00FC6A9D"/>
    <w:rsid w:val="00FC76EC"/>
    <w:rsid w:val="00FD16D7"/>
    <w:rsid w:val="00FD1802"/>
    <w:rsid w:val="00FD4970"/>
    <w:rsid w:val="00FD6014"/>
    <w:rsid w:val="00FD60ED"/>
    <w:rsid w:val="00FD6DD1"/>
    <w:rsid w:val="00FD761E"/>
    <w:rsid w:val="00FE0020"/>
    <w:rsid w:val="00FE0C54"/>
    <w:rsid w:val="00FE23D4"/>
    <w:rsid w:val="00FE2541"/>
    <w:rsid w:val="00FE3554"/>
    <w:rsid w:val="00FE5C43"/>
    <w:rsid w:val="00FE5ED9"/>
    <w:rsid w:val="00FF0726"/>
    <w:rsid w:val="00FF33E6"/>
    <w:rsid w:val="00FF3748"/>
    <w:rsid w:val="00FF5FA4"/>
    <w:rsid w:val="00FF743A"/>
    <w:rsid w:val="02693AFA"/>
    <w:rsid w:val="032B1EA8"/>
    <w:rsid w:val="040DBE67"/>
    <w:rsid w:val="0448F783"/>
    <w:rsid w:val="04F052AD"/>
    <w:rsid w:val="058AFB50"/>
    <w:rsid w:val="0590E0E6"/>
    <w:rsid w:val="05C59CE1"/>
    <w:rsid w:val="06181F28"/>
    <w:rsid w:val="0690EF18"/>
    <w:rsid w:val="07182CAA"/>
    <w:rsid w:val="07AC0559"/>
    <w:rsid w:val="07F55DEC"/>
    <w:rsid w:val="081D15CC"/>
    <w:rsid w:val="093B7EC5"/>
    <w:rsid w:val="09FFBADE"/>
    <w:rsid w:val="0A1734EB"/>
    <w:rsid w:val="0A7BC33C"/>
    <w:rsid w:val="0A98EDB0"/>
    <w:rsid w:val="0D076B21"/>
    <w:rsid w:val="0D557780"/>
    <w:rsid w:val="0E1FBAC4"/>
    <w:rsid w:val="0F1A74E9"/>
    <w:rsid w:val="0F498C09"/>
    <w:rsid w:val="0FCBC524"/>
    <w:rsid w:val="10EB04C0"/>
    <w:rsid w:val="117D80C6"/>
    <w:rsid w:val="12BD20F2"/>
    <w:rsid w:val="12BF4EB7"/>
    <w:rsid w:val="133DF5F3"/>
    <w:rsid w:val="152B41B8"/>
    <w:rsid w:val="17797E1F"/>
    <w:rsid w:val="17FCD9D0"/>
    <w:rsid w:val="19217062"/>
    <w:rsid w:val="19739BBA"/>
    <w:rsid w:val="198F5662"/>
    <w:rsid w:val="1AB04A12"/>
    <w:rsid w:val="1ABAAE37"/>
    <w:rsid w:val="1D91CFBA"/>
    <w:rsid w:val="1E2683BA"/>
    <w:rsid w:val="1E733073"/>
    <w:rsid w:val="1F1628A4"/>
    <w:rsid w:val="203D9BA2"/>
    <w:rsid w:val="20463B98"/>
    <w:rsid w:val="21127A87"/>
    <w:rsid w:val="2191A22D"/>
    <w:rsid w:val="229DD12D"/>
    <w:rsid w:val="23F908F4"/>
    <w:rsid w:val="25108733"/>
    <w:rsid w:val="27F8BA2F"/>
    <w:rsid w:val="28522A82"/>
    <w:rsid w:val="29CB6BF7"/>
    <w:rsid w:val="2B934CE7"/>
    <w:rsid w:val="2C32A05A"/>
    <w:rsid w:val="2C727B04"/>
    <w:rsid w:val="2CB5A115"/>
    <w:rsid w:val="2CB6F2DA"/>
    <w:rsid w:val="2DCE70BB"/>
    <w:rsid w:val="2F53585C"/>
    <w:rsid w:val="2FA3A1BD"/>
    <w:rsid w:val="30B83875"/>
    <w:rsid w:val="312F8E68"/>
    <w:rsid w:val="32D6DC96"/>
    <w:rsid w:val="3307C99B"/>
    <w:rsid w:val="348D092C"/>
    <w:rsid w:val="34F743FA"/>
    <w:rsid w:val="35A14241"/>
    <w:rsid w:val="35B8BB70"/>
    <w:rsid w:val="388F4F41"/>
    <w:rsid w:val="38ACE349"/>
    <w:rsid w:val="390C9AFB"/>
    <w:rsid w:val="3A6D5FBC"/>
    <w:rsid w:val="3ADA43AB"/>
    <w:rsid w:val="3DEC820B"/>
    <w:rsid w:val="3E58E4D0"/>
    <w:rsid w:val="3FECF416"/>
    <w:rsid w:val="41ACF599"/>
    <w:rsid w:val="423E81A3"/>
    <w:rsid w:val="42A7F4CB"/>
    <w:rsid w:val="444534F1"/>
    <w:rsid w:val="4589E84B"/>
    <w:rsid w:val="46D8A141"/>
    <w:rsid w:val="48EAABB0"/>
    <w:rsid w:val="49642F6A"/>
    <w:rsid w:val="49C3D4C1"/>
    <w:rsid w:val="4B5FBFCC"/>
    <w:rsid w:val="4C92B1C5"/>
    <w:rsid w:val="4E94B1CE"/>
    <w:rsid w:val="4F734EC1"/>
    <w:rsid w:val="50B8ED5C"/>
    <w:rsid w:val="5268D57C"/>
    <w:rsid w:val="539025AC"/>
    <w:rsid w:val="53F42C71"/>
    <w:rsid w:val="544A4D97"/>
    <w:rsid w:val="54688D07"/>
    <w:rsid w:val="54A3ACD9"/>
    <w:rsid w:val="54C69DF5"/>
    <w:rsid w:val="54F0CE42"/>
    <w:rsid w:val="57C228A5"/>
    <w:rsid w:val="59720B8B"/>
    <w:rsid w:val="59C21A41"/>
    <w:rsid w:val="5A17C7B0"/>
    <w:rsid w:val="5ACD830A"/>
    <w:rsid w:val="5BEF26C7"/>
    <w:rsid w:val="5C2E5283"/>
    <w:rsid w:val="5D29FC76"/>
    <w:rsid w:val="5EB63211"/>
    <w:rsid w:val="5FB4A425"/>
    <w:rsid w:val="62FA79E6"/>
    <w:rsid w:val="633C12B2"/>
    <w:rsid w:val="63824CD3"/>
    <w:rsid w:val="63C34CAB"/>
    <w:rsid w:val="652A655A"/>
    <w:rsid w:val="66483FB8"/>
    <w:rsid w:val="66EEF5BE"/>
    <w:rsid w:val="679548B1"/>
    <w:rsid w:val="68811E1E"/>
    <w:rsid w:val="6C3E766D"/>
    <w:rsid w:val="6D47BF61"/>
    <w:rsid w:val="6DEE953F"/>
    <w:rsid w:val="6E2D6791"/>
    <w:rsid w:val="6E78FCB3"/>
    <w:rsid w:val="6ECF363E"/>
    <w:rsid w:val="6ED7F16E"/>
    <w:rsid w:val="70089FC1"/>
    <w:rsid w:val="70473CC9"/>
    <w:rsid w:val="70F35639"/>
    <w:rsid w:val="713DEACB"/>
    <w:rsid w:val="714347B6"/>
    <w:rsid w:val="72338804"/>
    <w:rsid w:val="724410CD"/>
    <w:rsid w:val="726FCA7A"/>
    <w:rsid w:val="7293C2AC"/>
    <w:rsid w:val="729C7EE4"/>
    <w:rsid w:val="72ADA980"/>
    <w:rsid w:val="735015DA"/>
    <w:rsid w:val="7488533A"/>
    <w:rsid w:val="7599DFAD"/>
    <w:rsid w:val="766B3648"/>
    <w:rsid w:val="77433B9D"/>
    <w:rsid w:val="77FED90E"/>
    <w:rsid w:val="783DEEFC"/>
    <w:rsid w:val="78DF0BFE"/>
    <w:rsid w:val="7935DC0C"/>
    <w:rsid w:val="7B2A1897"/>
    <w:rsid w:val="7B35F097"/>
    <w:rsid w:val="7BC4D118"/>
    <w:rsid w:val="7C2BADE8"/>
    <w:rsid w:val="7CE957EA"/>
    <w:rsid w:val="7DA684AD"/>
    <w:rsid w:val="7EC12A50"/>
    <w:rsid w:val="7EDE248A"/>
    <w:rsid w:val="7F436BAA"/>
    <w:rsid w:val="7FB4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07F7D7"/>
  <w15:docId w15:val="{0B7E57D6-DE1D-4C0A-BB3F-763C8CBB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D47"/>
    <w:pPr>
      <w:jc w:val="both"/>
    </w:pPr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rsid w:val="004035F4"/>
    <w:pPr>
      <w:jc w:val="left"/>
      <w:outlineLvl w:val="0"/>
    </w:pPr>
    <w:rPr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38ACE349"/>
    <w:pPr>
      <w:outlineLvl w:val="1"/>
    </w:pPr>
    <w:rPr>
      <w:highlight w:val="yellow"/>
    </w:rPr>
  </w:style>
  <w:style w:type="paragraph" w:styleId="Heading3">
    <w:name w:val="heading 3"/>
    <w:basedOn w:val="ListParagraph"/>
    <w:next w:val="Normal"/>
    <w:link w:val="Heading3Char"/>
    <w:uiPriority w:val="9"/>
    <w:unhideWhenUsed/>
    <w:rsid w:val="38ACE349"/>
    <w:pPr>
      <w:numPr>
        <w:numId w:val="19"/>
      </w:numPr>
      <w:outlineLvl w:val="2"/>
    </w:pPr>
    <w:rPr>
      <w:szCs w:val="22"/>
      <w:highlight w:val="yellow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37BA"/>
    <w:pPr>
      <w:keepNext/>
      <w:keepLines/>
      <w:numPr>
        <w:ilvl w:val="3"/>
        <w:numId w:val="1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37BA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37BA"/>
    <w:pPr>
      <w:keepNext/>
      <w:keepLines/>
      <w:numPr>
        <w:ilvl w:val="5"/>
        <w:numId w:val="1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37BA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37BA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37BA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43E0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43E0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43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683BD3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3A216E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A216E"/>
    <w:rPr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semiHidden/>
    <w:rsid w:val="003A216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A216E"/>
    <w:rPr>
      <w:color w:val="808080"/>
    </w:rPr>
  </w:style>
  <w:style w:type="paragraph" w:styleId="BodyText2">
    <w:name w:val="Body Text 2"/>
    <w:basedOn w:val="Normal"/>
    <w:link w:val="BodyText2Char"/>
    <w:rsid w:val="00E736F8"/>
    <w:pPr>
      <w:ind w:right="288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E736F8"/>
    <w:rPr>
      <w:sz w:val="22"/>
    </w:rPr>
  </w:style>
  <w:style w:type="character" w:styleId="PageNumber">
    <w:name w:val="page number"/>
    <w:basedOn w:val="DefaultParagraphFont"/>
    <w:rsid w:val="00C46A48"/>
  </w:style>
  <w:style w:type="character" w:styleId="CommentReference">
    <w:name w:val="annotation reference"/>
    <w:basedOn w:val="DefaultParagraphFont"/>
    <w:uiPriority w:val="99"/>
    <w:semiHidden/>
    <w:unhideWhenUsed/>
    <w:rsid w:val="00787C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7C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7CD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7C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7CD9"/>
    <w:rPr>
      <w:b/>
      <w:bCs/>
    </w:rPr>
  </w:style>
  <w:style w:type="paragraph" w:styleId="Revision">
    <w:name w:val="Revision"/>
    <w:hidden/>
    <w:uiPriority w:val="99"/>
    <w:semiHidden/>
    <w:rsid w:val="00385C2D"/>
    <w:rPr>
      <w:sz w:val="24"/>
      <w:szCs w:val="24"/>
    </w:rPr>
  </w:style>
  <w:style w:type="character" w:customStyle="1" w:styleId="Style10pt">
    <w:name w:val="Style 10 pt"/>
    <w:basedOn w:val="DefaultParagraphFont"/>
    <w:rsid w:val="009E717D"/>
    <w:rPr>
      <w:rFonts w:ascii="Arial" w:hAnsi="Arial"/>
      <w:sz w:val="22"/>
    </w:rPr>
  </w:style>
  <w:style w:type="table" w:customStyle="1" w:styleId="LightShading1">
    <w:name w:val="Light Shading1"/>
    <w:basedOn w:val="TableNormal"/>
    <w:uiPriority w:val="60"/>
    <w:rsid w:val="009E717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FootnoteText">
    <w:name w:val="footnote text"/>
    <w:basedOn w:val="Normal"/>
    <w:link w:val="FootnoteTextChar"/>
    <w:uiPriority w:val="99"/>
    <w:semiHidden/>
    <w:rsid w:val="00E45742"/>
    <w:pPr>
      <w:spacing w:after="1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45742"/>
    <w:rPr>
      <w:rFonts w:ascii="Arial" w:hAnsi="Arial" w:cs="Arial"/>
    </w:rPr>
  </w:style>
  <w:style w:type="character" w:styleId="FootnoteReference">
    <w:name w:val="footnote reference"/>
    <w:aliases w:val="0 PIER Footnote Reference,o,fr,Style 3,o1,o2,o3,o4,o5,o6,o11,o21,o7,o + Times New Roman,0 PIER Footnote Text"/>
    <w:uiPriority w:val="99"/>
    <w:qFormat/>
    <w:rsid w:val="00E45742"/>
    <w:rPr>
      <w:vertAlign w:val="superscript"/>
    </w:rPr>
  </w:style>
  <w:style w:type="paragraph" w:styleId="ListParagraph">
    <w:name w:val="List Paragraph"/>
    <w:aliases w:val="Paragraph Bullet,Medium Grid 1 - Accent 21,Issue Action POC,List Paragraph1,3,POCG Table Text,Dot pt,F5 List Paragraph,List Paragraph Char Char Char,Indicator Text,Colorful List - Accent 11,Numbered Para 1,Bullet 1,Bullet Points,Bullet"/>
    <w:basedOn w:val="Normal"/>
    <w:link w:val="ListParagraphChar"/>
    <w:uiPriority w:val="34"/>
    <w:qFormat/>
    <w:rsid w:val="00E45742"/>
    <w:pPr>
      <w:spacing w:after="120"/>
      <w:ind w:left="720"/>
    </w:pPr>
    <w:rPr>
      <w:szCs w:val="20"/>
    </w:rPr>
  </w:style>
  <w:style w:type="paragraph" w:styleId="ListBullet2">
    <w:name w:val="List Bullet 2"/>
    <w:basedOn w:val="Normal"/>
    <w:uiPriority w:val="99"/>
    <w:semiHidden/>
    <w:rsid w:val="00843427"/>
    <w:pPr>
      <w:keepLines/>
      <w:numPr>
        <w:numId w:val="1"/>
      </w:numPr>
      <w:tabs>
        <w:tab w:val="num" w:pos="720"/>
      </w:tabs>
      <w:spacing w:after="120"/>
      <w:contextualSpacing/>
    </w:pPr>
  </w:style>
  <w:style w:type="paragraph" w:customStyle="1" w:styleId="0PIERNormal">
    <w:name w:val="0  PIER Normal"/>
    <w:link w:val="0PIERNormalChar"/>
    <w:rsid w:val="00E42C1D"/>
    <w:pPr>
      <w:spacing w:after="160" w:line="280" w:lineRule="atLeast"/>
    </w:pPr>
    <w:rPr>
      <w:rFonts w:ascii="Palatino Linotype" w:hAnsi="Palatino Linotype"/>
      <w:color w:val="000000"/>
      <w:sz w:val="22"/>
    </w:rPr>
  </w:style>
  <w:style w:type="character" w:customStyle="1" w:styleId="0PIERNormalChar">
    <w:name w:val="0  PIER Normal Char"/>
    <w:basedOn w:val="DefaultParagraphFont"/>
    <w:link w:val="0PIERNormal"/>
    <w:locked/>
    <w:rsid w:val="00E42C1D"/>
    <w:rPr>
      <w:rFonts w:ascii="Palatino Linotype" w:hAnsi="Palatino Linotype"/>
      <w:color w:val="000000"/>
      <w:sz w:val="22"/>
      <w:lang w:val="en-US" w:eastAsia="en-US" w:bidi="ar-SA"/>
    </w:rPr>
  </w:style>
  <w:style w:type="paragraph" w:styleId="TOC3">
    <w:name w:val="toc 3"/>
    <w:basedOn w:val="Normal"/>
    <w:next w:val="Normal"/>
    <w:autoRedefine/>
    <w:uiPriority w:val="39"/>
    <w:rsid w:val="008B4D47"/>
    <w:pPr>
      <w:ind w:left="440"/>
      <w:jc w:val="left"/>
    </w:pPr>
    <w:rPr>
      <w:rFonts w:ascii="Calibri" w:hAnsi="Calibri"/>
      <w:i/>
      <w:iCs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sid w:val="00701F98"/>
    <w:rPr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rsid w:val="00B6783B"/>
    <w:rPr>
      <w:rFonts w:cs="Times New Roman"/>
      <w:color w:val="0000FF"/>
      <w:u w:val="single"/>
    </w:rPr>
  </w:style>
  <w:style w:type="character" w:styleId="Mention">
    <w:name w:val="Mention"/>
    <w:basedOn w:val="DefaultParagraphFont"/>
    <w:uiPriority w:val="99"/>
    <w:unhideWhenUsed/>
    <w:rsid w:val="00543EA2"/>
    <w:rPr>
      <w:color w:val="2B579A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02293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035F4"/>
    <w:rPr>
      <w:rFonts w:ascii="Arial" w:hAnsi="Arial" w:cs="Arial"/>
      <w:sz w:val="22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F137BA"/>
    <w:rPr>
      <w:rFonts w:ascii="Arial" w:hAnsi="Arial" w:cs="Arial"/>
      <w:sz w:val="22"/>
      <w:szCs w:val="22"/>
      <w:highlight w:val="yellow"/>
    </w:rPr>
  </w:style>
  <w:style w:type="character" w:customStyle="1" w:styleId="Heading3Char">
    <w:name w:val="Heading 3 Char"/>
    <w:basedOn w:val="DefaultParagraphFont"/>
    <w:link w:val="Heading3"/>
    <w:uiPriority w:val="9"/>
    <w:rsid w:val="00F137BA"/>
    <w:rPr>
      <w:rFonts w:ascii="Arial" w:hAnsi="Arial" w:cs="Arial"/>
      <w:sz w:val="22"/>
      <w:szCs w:val="22"/>
      <w:highlight w:val="yellow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37BA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37BA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37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37BA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37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37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Style1">
    <w:name w:val="Style1"/>
    <w:uiPriority w:val="99"/>
    <w:rsid w:val="00EF6277"/>
    <w:pPr>
      <w:numPr>
        <w:numId w:val="13"/>
      </w:numPr>
    </w:pPr>
  </w:style>
  <w:style w:type="character" w:customStyle="1" w:styleId="normaltextrun">
    <w:name w:val="normaltextrun"/>
    <w:basedOn w:val="DefaultParagraphFont"/>
    <w:rsid w:val="0036507E"/>
  </w:style>
  <w:style w:type="character" w:customStyle="1" w:styleId="eop">
    <w:name w:val="eop"/>
    <w:basedOn w:val="DefaultParagraphFont"/>
    <w:rsid w:val="0036507E"/>
  </w:style>
  <w:style w:type="table" w:customStyle="1" w:styleId="TableGrid1">
    <w:name w:val="Table Grid1"/>
    <w:basedOn w:val="TableNormal"/>
    <w:next w:val="TableGrid"/>
    <w:rsid w:val="005C560C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Paragraph Bullet Char,Medium Grid 1 - Accent 21 Char,Issue Action POC Char,List Paragraph1 Char,3 Char,POCG Table Text Char,Dot pt Char,F5 List Paragraph Char,List Paragraph Char Char Char Char,Indicator Text Char,Bullet 1 Char"/>
    <w:basedOn w:val="DefaultParagraphFont"/>
    <w:link w:val="ListParagraph"/>
    <w:uiPriority w:val="34"/>
    <w:qFormat/>
    <w:locked/>
    <w:rsid w:val="00971B9C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714696">
      <w:bodyDiv w:val="1"/>
      <w:marLeft w:val="0"/>
      <w:marRight w:val="0"/>
      <w:marTop w:val="38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9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7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9881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77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858458">
                              <w:marLeft w:val="1728"/>
                              <w:marRight w:val="330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14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148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4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273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076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422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2682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5443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545559">
                                                                      <w:marLeft w:val="2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6654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54825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6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bsfirst.ca.gov/region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bsfirst.ca.gov/blueprint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rgrant\LOCALS~1\Temp\XPgrpwise\CEC9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C9A153AAEEE45BACE06E01F8272AC" ma:contentTypeVersion="17" ma:contentTypeDescription="Create a new document." ma:contentTypeScope="" ma:versionID="40d57a85aa91a44d3e1cc43f86146ad4">
  <xsd:schema xmlns:xsd="http://www.w3.org/2001/XMLSchema" xmlns:xs="http://www.w3.org/2001/XMLSchema" xmlns:p="http://schemas.microsoft.com/office/2006/metadata/properties" xmlns:ns2="785685f2-c2e1-4352-89aa-3faca8eaba52" xmlns:ns3="5067c814-4b34-462c-a21d-c185ff6548d2" targetNamespace="http://schemas.microsoft.com/office/2006/metadata/properties" ma:root="true" ma:fieldsID="b3c6ce38bacff8a899edbdd6b277f477" ns2:_="" ns3:_="">
    <xsd:import namespace="785685f2-c2e1-4352-89aa-3faca8eaba52"/>
    <xsd:import namespace="5067c814-4b34-462c-a21d-c185ff654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685f2-c2e1-4352-89aa-3faca8eab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df981b-247c-4b11-954d-40cb19519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7c814-4b34-462c-a21d-c185ff654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1809527-a15e-45c9-9762-ce086c444099}" ma:internalName="TaxCatchAll" ma:showField="CatchAllData" ma:web="5067c814-4b34-462c-a21d-c185ff6548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067c814-4b34-462c-a21d-c185ff6548d2">
      <UserInfo>
        <DisplayName/>
        <AccountId xsi:nil="true"/>
        <AccountType/>
      </UserInfo>
    </SharedWithUsers>
    <TaxCatchAll xmlns="5067c814-4b34-462c-a21d-c185ff6548d2" xsi:nil="true"/>
    <lcf76f155ced4ddcb4097134ff3c332f xmlns="785685f2-c2e1-4352-89aa-3faca8eaba52">
      <Terms xmlns="http://schemas.microsoft.com/office/infopath/2007/PartnerControls"/>
    </lcf76f155ced4ddcb4097134ff3c332f>
    <MediaLengthInSeconds xmlns="785685f2-c2e1-4352-89aa-3faca8eaba52" xsi:nil="true"/>
  </documentManagement>
</p:properties>
</file>

<file path=customXml/itemProps1.xml><?xml version="1.0" encoding="utf-8"?>
<ds:datastoreItem xmlns:ds="http://schemas.openxmlformats.org/officeDocument/2006/customXml" ds:itemID="{2D0DFFA5-053A-48E4-9BD2-B6B9001B5C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AD6A5A-6720-427A-9162-D08E6C4134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7F6B09-1012-4E99-9239-CE16760A4B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5685f2-c2e1-4352-89aa-3faca8eaba52"/>
    <ds:schemaRef ds:uri="5067c814-4b34-462c-a21d-c185ff654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FC9A0F-6AF0-464E-9604-B65188D1C4E0}">
  <ds:schemaRefs>
    <ds:schemaRef ds:uri="http://schemas.microsoft.com/office/2006/metadata/properties"/>
    <ds:schemaRef ds:uri="http://schemas.microsoft.com/office/infopath/2007/PartnerControls"/>
    <ds:schemaRef ds:uri="5067c814-4b34-462c-a21d-c185ff6548d2"/>
    <ds:schemaRef ds:uri="785685f2-c2e1-4352-89aa-3faca8eab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CEC94</Template>
  <TotalTime>16</TotalTime>
  <Pages>5</Pages>
  <Words>1481</Words>
  <Characters>8447</Characters>
  <Application>Microsoft Office Word</Application>
  <DocSecurity>0</DocSecurity>
  <Lines>70</Lines>
  <Paragraphs>19</Paragraphs>
  <ScaleCrop>false</ScaleCrop>
  <Company>California Energy Commission</Company>
  <LinksUpToDate>false</LinksUpToDate>
  <CharactersWithSpaces>9909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01 - Project Narrative</dc:title>
  <dc:subject/>
  <dc:creator>rgrant</dc:creator>
  <cp:keywords/>
  <cp:lastModifiedBy>Williams, Laura@Energy</cp:lastModifiedBy>
  <cp:revision>211</cp:revision>
  <cp:lastPrinted>2014-04-11T22:56:00Z</cp:lastPrinted>
  <dcterms:created xsi:type="dcterms:W3CDTF">2026-04-23T00:47:00Z</dcterms:created>
  <dcterms:modified xsi:type="dcterms:W3CDTF">2026-07-29T20:59:00Z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TemplateUrl">
    <vt:lpwstr/>
  </property>
  <property fmtid="{D5CDD505-2E9C-101B-9397-08002B2CF9AE}" pid="8" name="GrammarlyDocumentId">
    <vt:lpwstr>3cbd61a6522d828565e2a4773cc028534359a5d5cf686a47e2c1817a6bdfa6fd</vt:lpwstr>
  </property>
  <property fmtid="{D5CDD505-2E9C-101B-9397-08002B2CF9AE}" pid="9" name="ContentTypeId">
    <vt:lpwstr>0x01010061DC9A153AAEEE45BACE06E01F8272AC</vt:lpwstr>
  </property>
  <property fmtid="{D5CDD505-2E9C-101B-9397-08002B2CF9AE}" pid="10" name="Order">
    <vt:r8>74300</vt:r8>
  </property>
  <property fmtid="{D5CDD505-2E9C-101B-9397-08002B2CF9AE}" pid="11" name="_ExtendedDescription">
    <vt:lpwstr/>
  </property>
</Properties>
</file>